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11A4" w:rsidRPr="006F294B" w:rsidRDefault="001111A4" w:rsidP="003834E9">
      <w:pPr>
        <w:jc w:val="center"/>
        <w:rPr>
          <w:b/>
          <w:i/>
          <w:color w:val="4F81BD" w:themeColor="accent1"/>
          <w:szCs w:val="24"/>
        </w:rPr>
      </w:pPr>
      <w:bookmarkStart w:id="0" w:name="_GoBack"/>
      <w:bookmarkEnd w:id="0"/>
      <w:r w:rsidRPr="006F294B">
        <w:rPr>
          <w:b/>
          <w:i/>
          <w:color w:val="4F81BD" w:themeColor="accent1"/>
          <w:szCs w:val="24"/>
        </w:rPr>
        <w:t>CONTINUITY PLAN</w:t>
      </w:r>
      <w:r w:rsidR="00923DB5" w:rsidRPr="006F294B">
        <w:rPr>
          <w:b/>
          <w:i/>
          <w:color w:val="4F81BD" w:themeColor="accent1"/>
          <w:szCs w:val="24"/>
        </w:rPr>
        <w:t xml:space="preserve"> </w:t>
      </w:r>
      <w:r w:rsidR="00642600" w:rsidRPr="006F294B">
        <w:rPr>
          <w:b/>
          <w:i/>
          <w:color w:val="4F81BD" w:themeColor="accent1"/>
          <w:szCs w:val="24"/>
        </w:rPr>
        <w:t>TEMPLATE</w:t>
      </w:r>
      <w:r w:rsidR="00FF2626" w:rsidRPr="006F294B">
        <w:rPr>
          <w:b/>
          <w:i/>
          <w:color w:val="4F81BD" w:themeColor="accent1"/>
          <w:szCs w:val="24"/>
        </w:rPr>
        <w:t xml:space="preserve"> FOR </w:t>
      </w:r>
    </w:p>
    <w:p w:rsidR="00FF2626" w:rsidRPr="006F294B" w:rsidRDefault="00FF2626" w:rsidP="003834E9">
      <w:pPr>
        <w:jc w:val="center"/>
        <w:rPr>
          <w:b/>
          <w:i/>
          <w:color w:val="4F81BD" w:themeColor="accent1"/>
          <w:szCs w:val="24"/>
        </w:rPr>
      </w:pPr>
      <w:r w:rsidRPr="006F294B">
        <w:rPr>
          <w:b/>
          <w:i/>
          <w:color w:val="4F81BD" w:themeColor="accent1"/>
          <w:szCs w:val="24"/>
        </w:rPr>
        <w:t>EXECUTIVE BRANCH AGENCIES</w:t>
      </w:r>
      <w:r w:rsidR="001F3A6B" w:rsidRPr="006F294B">
        <w:rPr>
          <w:b/>
          <w:i/>
          <w:color w:val="4F81BD" w:themeColor="accent1"/>
          <w:szCs w:val="24"/>
        </w:rPr>
        <w:t xml:space="preserve"> AND INSTITUTIONS OF HIGHER EDUCATION</w:t>
      </w:r>
    </w:p>
    <w:p w:rsidR="00D775A4" w:rsidRPr="006F294B" w:rsidRDefault="00D775A4" w:rsidP="003834E9">
      <w:pPr>
        <w:jc w:val="center"/>
        <w:rPr>
          <w:b/>
          <w:sz w:val="24"/>
          <w:szCs w:val="24"/>
        </w:rPr>
      </w:pPr>
    </w:p>
    <w:p w:rsidR="00D775A4" w:rsidRPr="006F294B" w:rsidRDefault="00D775A4" w:rsidP="003834E9">
      <w:pPr>
        <w:jc w:val="center"/>
        <w:rPr>
          <w:b/>
          <w:sz w:val="36"/>
          <w:szCs w:val="36"/>
        </w:rPr>
      </w:pPr>
      <w:r w:rsidRPr="006F294B">
        <w:rPr>
          <w:b/>
          <w:sz w:val="36"/>
          <w:szCs w:val="36"/>
        </w:rPr>
        <w:t xml:space="preserve">CONTINUITY </w:t>
      </w:r>
      <w:r w:rsidR="001F3A6B" w:rsidRPr="006F294B">
        <w:rPr>
          <w:b/>
          <w:sz w:val="36"/>
          <w:szCs w:val="36"/>
        </w:rPr>
        <w:t>PLAN</w:t>
      </w:r>
    </w:p>
    <w:p w:rsidR="00D775A4" w:rsidRPr="006F294B" w:rsidRDefault="00D775A4" w:rsidP="003834E9">
      <w:pPr>
        <w:jc w:val="center"/>
        <w:rPr>
          <w:b/>
          <w:i/>
          <w:color w:val="4F81BD" w:themeColor="accent1"/>
          <w:sz w:val="36"/>
          <w:szCs w:val="36"/>
          <w:u w:val="single"/>
        </w:rPr>
      </w:pPr>
      <w:r w:rsidRPr="006F294B">
        <w:rPr>
          <w:b/>
          <w:sz w:val="36"/>
          <w:szCs w:val="36"/>
        </w:rPr>
        <w:t xml:space="preserve">FOR </w:t>
      </w:r>
      <w:r w:rsidRPr="006F294B">
        <w:rPr>
          <w:b/>
          <w:i/>
          <w:color w:val="4F81BD" w:themeColor="accent1"/>
          <w:sz w:val="36"/>
          <w:szCs w:val="36"/>
        </w:rPr>
        <w:t xml:space="preserve">“INSERT </w:t>
      </w:r>
      <w:r w:rsidR="00355BFA" w:rsidRPr="006F294B">
        <w:rPr>
          <w:b/>
          <w:i/>
          <w:color w:val="4F81BD" w:themeColor="accent1"/>
          <w:sz w:val="36"/>
          <w:szCs w:val="36"/>
        </w:rPr>
        <w:t xml:space="preserve">DEPARTMENT OR </w:t>
      </w:r>
      <w:r w:rsidRPr="006F294B">
        <w:rPr>
          <w:b/>
          <w:i/>
          <w:color w:val="4F81BD" w:themeColor="accent1"/>
          <w:sz w:val="36"/>
          <w:szCs w:val="36"/>
        </w:rPr>
        <w:t>AGENCY NAME”</w:t>
      </w:r>
      <w:r w:rsidRPr="006F294B">
        <w:rPr>
          <w:b/>
          <w:i/>
          <w:color w:val="4F81BD" w:themeColor="accent1"/>
          <w:sz w:val="36"/>
          <w:szCs w:val="36"/>
        </w:rPr>
        <w:tab/>
      </w:r>
    </w:p>
    <w:p w:rsidR="001111A4" w:rsidRPr="006F294B" w:rsidRDefault="004F62C3" w:rsidP="001111A4">
      <w:pPr>
        <w:ind w:left="5040"/>
        <w:rPr>
          <w:b/>
          <w:szCs w:val="24"/>
        </w:rPr>
      </w:pPr>
      <w:r w:rsidRPr="006F294B">
        <w:rPr>
          <w:noProof/>
          <w:szCs w:val="24"/>
          <w:lang w:bidi="ar-SA"/>
        </w:rPr>
        <w:drawing>
          <wp:anchor distT="0" distB="0" distL="114300" distR="114300" simplePos="0" relativeHeight="251657728" behindDoc="1" locked="0" layoutInCell="1" allowOverlap="1">
            <wp:simplePos x="0" y="0"/>
            <wp:positionH relativeFrom="column">
              <wp:posOffset>2072640</wp:posOffset>
            </wp:positionH>
            <wp:positionV relativeFrom="paragraph">
              <wp:posOffset>76200</wp:posOffset>
            </wp:positionV>
            <wp:extent cx="1879600" cy="1828800"/>
            <wp:effectExtent l="19050" t="0" r="6350" b="0"/>
            <wp:wrapNone/>
            <wp:docPr id="7" name="Picture 7" descr="vdem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demround"/>
                    <pic:cNvPicPr>
                      <a:picLocks noChangeAspect="1" noChangeArrowheads="1"/>
                    </pic:cNvPicPr>
                  </pic:nvPicPr>
                  <pic:blipFill>
                    <a:blip r:embed="rId9" cstate="print"/>
                    <a:srcRect/>
                    <a:stretch>
                      <a:fillRect/>
                    </a:stretch>
                  </pic:blipFill>
                  <pic:spPr bwMode="auto">
                    <a:xfrm>
                      <a:off x="0" y="0"/>
                      <a:ext cx="1879600" cy="1828800"/>
                    </a:xfrm>
                    <a:prstGeom prst="rect">
                      <a:avLst/>
                    </a:prstGeom>
                    <a:noFill/>
                  </pic:spPr>
                </pic:pic>
              </a:graphicData>
            </a:graphic>
          </wp:anchor>
        </w:drawing>
      </w:r>
    </w:p>
    <w:p w:rsidR="001111A4" w:rsidRPr="006F294B" w:rsidRDefault="001111A4" w:rsidP="001111A4">
      <w:pPr>
        <w:jc w:val="center"/>
        <w:rPr>
          <w:b/>
          <w:szCs w:val="24"/>
        </w:rPr>
      </w:pPr>
    </w:p>
    <w:p w:rsidR="001111A4" w:rsidRPr="006F294B" w:rsidRDefault="001111A4" w:rsidP="001111A4">
      <w:pPr>
        <w:jc w:val="center"/>
        <w:rPr>
          <w:b/>
          <w:szCs w:val="24"/>
        </w:rPr>
      </w:pPr>
    </w:p>
    <w:p w:rsidR="001111A4" w:rsidRPr="006F294B" w:rsidRDefault="001111A4" w:rsidP="001111A4">
      <w:pPr>
        <w:jc w:val="center"/>
        <w:rPr>
          <w:b/>
          <w:szCs w:val="24"/>
        </w:rPr>
      </w:pPr>
    </w:p>
    <w:p w:rsidR="001111A4" w:rsidRPr="006F294B" w:rsidRDefault="001111A4" w:rsidP="001111A4">
      <w:pPr>
        <w:jc w:val="center"/>
        <w:rPr>
          <w:b/>
          <w:szCs w:val="24"/>
        </w:rPr>
      </w:pPr>
    </w:p>
    <w:p w:rsidR="001111A4" w:rsidRPr="006F294B" w:rsidRDefault="001111A4" w:rsidP="001111A4">
      <w:pPr>
        <w:jc w:val="center"/>
        <w:rPr>
          <w:b/>
          <w:szCs w:val="24"/>
        </w:rPr>
      </w:pPr>
    </w:p>
    <w:p w:rsidR="001111A4" w:rsidRPr="006F294B" w:rsidRDefault="001111A4" w:rsidP="001111A4">
      <w:pPr>
        <w:jc w:val="center"/>
        <w:rPr>
          <w:b/>
          <w:szCs w:val="24"/>
        </w:rPr>
      </w:pPr>
    </w:p>
    <w:p w:rsidR="00015DE6" w:rsidRPr="006F294B" w:rsidRDefault="00D775A4" w:rsidP="00015DE6">
      <w:pPr>
        <w:jc w:val="center"/>
        <w:rPr>
          <w:b/>
          <w:i/>
          <w:color w:val="4F81BD" w:themeColor="accent1"/>
        </w:rPr>
      </w:pPr>
      <w:r w:rsidRPr="006F294B">
        <w:rPr>
          <w:b/>
          <w:i/>
          <w:color w:val="4F81BD" w:themeColor="accent1"/>
        </w:rPr>
        <w:t>(NOTE:  REPLACE THE VDEM LOGO ABOVE WITH APPROPRIATE AGENCY LOGO)</w:t>
      </w:r>
    </w:p>
    <w:p w:rsidR="002C1059" w:rsidRPr="006F294B" w:rsidRDefault="00D97D30" w:rsidP="00015DE6">
      <w:pPr>
        <w:jc w:val="center"/>
        <w:rPr>
          <w:szCs w:val="24"/>
        </w:rPr>
      </w:pPr>
      <w:r>
        <w:rPr>
          <w:b/>
          <w:noProof/>
          <w:szCs w:val="24"/>
          <w:lang w:bidi="ar-SA"/>
        </w:rP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206375</wp:posOffset>
                </wp:positionV>
                <wp:extent cx="5784850" cy="1452880"/>
                <wp:effectExtent l="12700" t="6350" r="12700" b="7620"/>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4850" cy="1452880"/>
                        </a:xfrm>
                        <a:prstGeom prst="rect">
                          <a:avLst/>
                        </a:prstGeom>
                        <a:solidFill>
                          <a:srgbClr val="FFFFFF"/>
                        </a:solidFill>
                        <a:ln w="9525">
                          <a:solidFill>
                            <a:srgbClr val="000000"/>
                          </a:solidFill>
                          <a:miter lim="800000"/>
                          <a:headEnd/>
                          <a:tailEnd/>
                        </a:ln>
                      </wps:spPr>
                      <wps:txbx>
                        <w:txbxContent>
                          <w:p w:rsidR="00041883" w:rsidRPr="001C6A16" w:rsidRDefault="00041883" w:rsidP="001C6A16">
                            <w:pPr>
                              <w:jc w:val="center"/>
                              <w:rPr>
                                <w:b/>
                                <w:sz w:val="28"/>
                                <w:szCs w:val="28"/>
                              </w:rPr>
                            </w:pPr>
                            <w:r w:rsidRPr="001C6A16">
                              <w:rPr>
                                <w:b/>
                                <w:sz w:val="28"/>
                                <w:szCs w:val="28"/>
                              </w:rPr>
                              <w:t>NOTICE</w:t>
                            </w:r>
                          </w:p>
                          <w:p w:rsidR="00041883" w:rsidRDefault="00041883" w:rsidP="001C6A16">
                            <w:r>
                              <w:t>The Virginia Department of Emergency Management (VDEM) Continuity Plan Template is intended for use by Commonwealth of Virginia executi</w:t>
                            </w:r>
                            <w:r w:rsidRPr="001C6A16">
                              <w:t xml:space="preserve">ve </w:t>
                            </w:r>
                            <w:r>
                              <w:t>b</w:t>
                            </w:r>
                            <w:r w:rsidRPr="001C6A16">
                              <w:t xml:space="preserve">ranch agencies and institutions of higher education.  </w:t>
                            </w:r>
                            <w:r>
                              <w:t>Other interested parties that use or modify this template are asked to acknowledge VDEM through appropriate citations.</w:t>
                            </w:r>
                            <w:r w:rsidRPr="001C6A16">
                              <w:t xml:space="preserve"> </w:t>
                            </w:r>
                          </w:p>
                          <w:p w:rsidR="00041883" w:rsidRPr="001C6A16" w:rsidRDefault="00041883" w:rsidP="001C6A16">
                            <w:r w:rsidRPr="001C6A16">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6.25pt;margin-top:16.25pt;width:455.5pt;height:11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">
                <v:textbox>
                  <w:txbxContent>
                    <w:p w:rsidR="00041883" w:rsidRPr="001C6A16" w:rsidRDefault="00041883" w:rsidP="001C6A16">
                      <w:pPr>
                        <w:jc w:val="center"/>
                        <w:rPr>
                          <w:b/>
                          <w:sz w:val="28"/>
                          <w:szCs w:val="28"/>
                        </w:rPr>
                      </w:pPr>
                      <w:r w:rsidRPr="001C6A16">
                        <w:rPr>
                          <w:b/>
                          <w:sz w:val="28"/>
                          <w:szCs w:val="28"/>
                        </w:rPr>
                        <w:t>NOTICE</w:t>
                      </w:r>
                    </w:p>
                    <w:p w:rsidR="00041883" w:rsidRDefault="00041883" w:rsidP="001C6A16">
                      <w:r>
                        <w:t>The Virginia Department of Emergency Management (VDEM) Continuity Plan Template is intended for use by Commonwealth of Virginia executi</w:t>
                      </w:r>
                      <w:r w:rsidRPr="001C6A16">
                        <w:t xml:space="preserve">ve </w:t>
                      </w:r>
                      <w:r>
                        <w:t>b</w:t>
                      </w:r>
                      <w:r w:rsidRPr="001C6A16">
                        <w:t xml:space="preserve">ranch agencies and institutions of higher education.  </w:t>
                      </w:r>
                      <w:r>
                        <w:t>Other interested parties that use or modify this template are asked to acknowledge VDEM through appropriate citations.</w:t>
                      </w:r>
                      <w:r w:rsidRPr="001C6A16">
                        <w:t xml:space="preserve"> </w:t>
                      </w:r>
                    </w:p>
                    <w:p w:rsidR="00041883" w:rsidRPr="001C6A16" w:rsidRDefault="00041883" w:rsidP="001C6A16">
                      <w:r w:rsidRPr="001C6A16">
                        <w:t xml:space="preserve"> </w:t>
                      </w:r>
                    </w:p>
                  </w:txbxContent>
                </v:textbox>
              </v:shape>
            </w:pict>
          </mc:Fallback>
        </mc:AlternateContent>
      </w:r>
    </w:p>
    <w:p w:rsidR="00FA579B" w:rsidRPr="006F294B" w:rsidRDefault="00FA579B" w:rsidP="00E070D2">
      <w:pPr>
        <w:tabs>
          <w:tab w:val="right" w:pos="9000"/>
        </w:tabs>
        <w:jc w:val="center"/>
        <w:rPr>
          <w:b/>
          <w:szCs w:val="24"/>
        </w:rPr>
      </w:pPr>
    </w:p>
    <w:p w:rsidR="00D775A4" w:rsidRPr="006F294B" w:rsidRDefault="00D775A4" w:rsidP="00E070D2">
      <w:pPr>
        <w:tabs>
          <w:tab w:val="right" w:pos="9000"/>
        </w:tabs>
        <w:jc w:val="center"/>
        <w:rPr>
          <w:b/>
          <w:szCs w:val="24"/>
        </w:rPr>
      </w:pPr>
    </w:p>
    <w:p w:rsidR="005D0F44" w:rsidRPr="006F294B" w:rsidRDefault="005D0F44" w:rsidP="00E070D2">
      <w:pPr>
        <w:tabs>
          <w:tab w:val="right" w:pos="9000"/>
        </w:tabs>
        <w:jc w:val="center"/>
        <w:rPr>
          <w:b/>
          <w:szCs w:val="24"/>
        </w:rPr>
      </w:pPr>
    </w:p>
    <w:p w:rsidR="00355BFA" w:rsidRPr="006F294B" w:rsidRDefault="00355BFA" w:rsidP="00E070D2">
      <w:pPr>
        <w:tabs>
          <w:tab w:val="right" w:pos="9000"/>
        </w:tabs>
        <w:jc w:val="center"/>
        <w:rPr>
          <w:b/>
          <w:szCs w:val="24"/>
        </w:rPr>
      </w:pPr>
    </w:p>
    <w:p w:rsidR="005D0F44" w:rsidRPr="006F294B" w:rsidRDefault="005D0F44" w:rsidP="00E070D2">
      <w:pPr>
        <w:tabs>
          <w:tab w:val="right" w:pos="9000"/>
        </w:tabs>
        <w:jc w:val="center"/>
        <w:rPr>
          <w:b/>
          <w:szCs w:val="24"/>
        </w:rPr>
      </w:pPr>
    </w:p>
    <w:p w:rsidR="00E070D2" w:rsidRPr="006F294B" w:rsidRDefault="00FE0A2C" w:rsidP="00E070D2">
      <w:pPr>
        <w:tabs>
          <w:tab w:val="right" w:pos="9000"/>
        </w:tabs>
        <w:jc w:val="center"/>
        <w:rPr>
          <w:b/>
          <w:szCs w:val="24"/>
        </w:rPr>
      </w:pPr>
      <w:r w:rsidRPr="006F294B">
        <w:rPr>
          <w:b/>
          <w:szCs w:val="24"/>
        </w:rPr>
        <w:t>Jeff Stern</w:t>
      </w:r>
      <w:r w:rsidR="00E070D2" w:rsidRPr="006F294B">
        <w:rPr>
          <w:b/>
          <w:szCs w:val="24"/>
        </w:rPr>
        <w:t>, State Coordinator</w:t>
      </w:r>
      <w:r w:rsidR="00011D60" w:rsidRPr="006F294B">
        <w:rPr>
          <w:b/>
          <w:szCs w:val="24"/>
        </w:rPr>
        <w:t>,</w:t>
      </w:r>
      <w:r w:rsidR="00E070D2" w:rsidRPr="006F294B">
        <w:rPr>
          <w:b/>
          <w:szCs w:val="24"/>
        </w:rPr>
        <w:t xml:space="preserve"> Virginia Department of Emergency Management</w:t>
      </w:r>
    </w:p>
    <w:p w:rsidR="00355BFA" w:rsidRPr="006F294B" w:rsidRDefault="00FE0A2C" w:rsidP="00E070D2">
      <w:pPr>
        <w:jc w:val="center"/>
        <w:rPr>
          <w:b/>
          <w:bCs/>
        </w:rPr>
      </w:pPr>
      <w:r w:rsidRPr="006F294B">
        <w:rPr>
          <w:b/>
          <w:bCs/>
        </w:rPr>
        <w:t>September 2014</w:t>
      </w:r>
      <w:r w:rsidR="00E070D2" w:rsidRPr="006F294B">
        <w:rPr>
          <w:b/>
          <w:bCs/>
        </w:rPr>
        <w:t xml:space="preserve"> – Version </w:t>
      </w:r>
      <w:r w:rsidRPr="006F294B">
        <w:rPr>
          <w:b/>
          <w:bCs/>
        </w:rPr>
        <w:t>5</w:t>
      </w:r>
      <w:r w:rsidR="008006F1" w:rsidRPr="006F294B">
        <w:rPr>
          <w:b/>
          <w:bCs/>
        </w:rPr>
        <w:t>.</w:t>
      </w:r>
      <w:r w:rsidR="00E40DDA" w:rsidRPr="006F294B">
        <w:rPr>
          <w:b/>
          <w:bCs/>
        </w:rPr>
        <w:t>0</w:t>
      </w:r>
      <w:r w:rsidR="009A2A08" w:rsidRPr="006F294B">
        <w:rPr>
          <w:b/>
          <w:bCs/>
        </w:rPr>
        <w:t xml:space="preserve"> </w:t>
      </w:r>
    </w:p>
    <w:p w:rsidR="00C56C78" w:rsidRPr="006F294B" w:rsidRDefault="00015DE6" w:rsidP="00C56C78">
      <w:pPr>
        <w:jc w:val="center"/>
        <w:rPr>
          <w:b/>
          <w:i/>
          <w:color w:val="4F81BD" w:themeColor="accent1"/>
          <w:sz w:val="18"/>
          <w:szCs w:val="18"/>
        </w:rPr>
      </w:pPr>
      <w:r w:rsidRPr="006F294B">
        <w:rPr>
          <w:b/>
          <w:i/>
          <w:color w:val="4F81BD" w:themeColor="accent1"/>
          <w:sz w:val="18"/>
          <w:szCs w:val="18"/>
        </w:rPr>
        <w:t xml:space="preserve">(NOTE: </w:t>
      </w:r>
      <w:r w:rsidR="008C4230" w:rsidRPr="006F294B">
        <w:rPr>
          <w:b/>
          <w:i/>
          <w:color w:val="4F81BD" w:themeColor="accent1"/>
          <w:sz w:val="18"/>
          <w:szCs w:val="18"/>
        </w:rPr>
        <w:t xml:space="preserve">REMOVE AND </w:t>
      </w:r>
      <w:r w:rsidRPr="006F294B">
        <w:rPr>
          <w:b/>
          <w:i/>
          <w:color w:val="4F81BD" w:themeColor="accent1"/>
          <w:sz w:val="18"/>
          <w:szCs w:val="18"/>
        </w:rPr>
        <w:t>RE</w:t>
      </w:r>
      <w:r w:rsidR="008C4230" w:rsidRPr="006F294B">
        <w:rPr>
          <w:b/>
          <w:i/>
          <w:color w:val="4F81BD" w:themeColor="accent1"/>
          <w:sz w:val="18"/>
          <w:szCs w:val="18"/>
        </w:rPr>
        <w:t xml:space="preserve">PLACE WITH CORRECT </w:t>
      </w:r>
      <w:r w:rsidR="002C5D6A" w:rsidRPr="006F294B">
        <w:rPr>
          <w:b/>
          <w:i/>
          <w:color w:val="4F81BD" w:themeColor="accent1"/>
          <w:sz w:val="18"/>
          <w:szCs w:val="18"/>
        </w:rPr>
        <w:t xml:space="preserve">AGENCY HEAD, </w:t>
      </w:r>
      <w:r w:rsidR="008C4230" w:rsidRPr="006F294B">
        <w:rPr>
          <w:b/>
          <w:i/>
          <w:color w:val="4F81BD" w:themeColor="accent1"/>
          <w:sz w:val="18"/>
          <w:szCs w:val="18"/>
        </w:rPr>
        <w:t>DATE</w:t>
      </w:r>
      <w:r w:rsidR="002C5D6A" w:rsidRPr="006F294B">
        <w:rPr>
          <w:b/>
          <w:i/>
          <w:color w:val="4F81BD" w:themeColor="accent1"/>
          <w:sz w:val="18"/>
          <w:szCs w:val="18"/>
        </w:rPr>
        <w:t>,</w:t>
      </w:r>
      <w:r w:rsidR="008C4230" w:rsidRPr="006F294B">
        <w:rPr>
          <w:b/>
          <w:i/>
          <w:color w:val="4F81BD" w:themeColor="accent1"/>
          <w:sz w:val="18"/>
          <w:szCs w:val="18"/>
        </w:rPr>
        <w:t xml:space="preserve"> AND </w:t>
      </w:r>
      <w:r w:rsidRPr="006F294B">
        <w:rPr>
          <w:b/>
          <w:i/>
          <w:color w:val="4F81BD" w:themeColor="accent1"/>
          <w:sz w:val="18"/>
          <w:szCs w:val="18"/>
        </w:rPr>
        <w:t xml:space="preserve">VERSION NUMBER OF THE AGENCY’S </w:t>
      </w:r>
      <w:r w:rsidR="00923DB5" w:rsidRPr="006F294B">
        <w:rPr>
          <w:b/>
          <w:i/>
          <w:color w:val="4F81BD" w:themeColor="accent1"/>
          <w:sz w:val="18"/>
          <w:szCs w:val="18"/>
        </w:rPr>
        <w:t>CONTINUITY PLAN.</w:t>
      </w:r>
      <w:r w:rsidR="009A2A08" w:rsidRPr="006F294B">
        <w:rPr>
          <w:b/>
          <w:i/>
          <w:color w:val="4F81BD" w:themeColor="accent1"/>
          <w:sz w:val="18"/>
          <w:szCs w:val="18"/>
        </w:rPr>
        <w:t xml:space="preserve">  IF THE PLAN IS A REVISION, INDICATE THE REVISION DATE</w:t>
      </w:r>
      <w:r w:rsidR="00C3045D" w:rsidRPr="006F294B">
        <w:rPr>
          <w:b/>
          <w:i/>
          <w:color w:val="4F81BD" w:themeColor="accent1"/>
          <w:sz w:val="18"/>
          <w:szCs w:val="18"/>
        </w:rPr>
        <w:t>.</w:t>
      </w:r>
      <w:r w:rsidRPr="006F294B">
        <w:rPr>
          <w:b/>
          <w:i/>
          <w:color w:val="4F81BD" w:themeColor="accent1"/>
          <w:sz w:val="18"/>
          <w:szCs w:val="18"/>
        </w:rPr>
        <w:t>)</w:t>
      </w:r>
    </w:p>
    <w:p w:rsidR="000C3AF0" w:rsidRPr="006F294B" w:rsidRDefault="00015DE6" w:rsidP="00355BFA">
      <w:pPr>
        <w:jc w:val="center"/>
        <w:rPr>
          <w:szCs w:val="24"/>
        </w:rPr>
      </w:pPr>
      <w:r w:rsidRPr="006F294B">
        <w:rPr>
          <w:i/>
          <w:sz w:val="18"/>
          <w:szCs w:val="18"/>
        </w:rPr>
        <w:t xml:space="preserve">This document contains sensitive and confidential information that is not subject to </w:t>
      </w:r>
      <w:r w:rsidRPr="006F294B">
        <w:rPr>
          <w:rFonts w:eastAsia="Arial Unicode MS"/>
          <w:i/>
          <w:sz w:val="18"/>
          <w:szCs w:val="18"/>
        </w:rPr>
        <w:t>FOIA under</w:t>
      </w:r>
      <w:r w:rsidRPr="006F294B">
        <w:rPr>
          <w:i/>
          <w:sz w:val="18"/>
          <w:szCs w:val="18"/>
        </w:rPr>
        <w:t xml:space="preserve"> Virginia</w:t>
      </w:r>
      <w:r w:rsidRPr="006F294B">
        <w:rPr>
          <w:rFonts w:eastAsia="Arial Unicode MS"/>
          <w:i/>
          <w:sz w:val="18"/>
          <w:szCs w:val="18"/>
        </w:rPr>
        <w:t xml:space="preserve"> Code §2.2-3705.2.</w:t>
      </w:r>
      <w:r w:rsidR="00355BFA" w:rsidRPr="006F294B">
        <w:rPr>
          <w:szCs w:val="24"/>
        </w:rPr>
        <w:t xml:space="preserve">  </w:t>
      </w:r>
      <w:r w:rsidR="001111A4" w:rsidRPr="006F294B">
        <w:rPr>
          <w:color w:val="516E1C"/>
          <w:szCs w:val="24"/>
        </w:rPr>
        <w:br w:type="page"/>
      </w:r>
      <w:r w:rsidR="000C3AF0" w:rsidRPr="006F294B">
        <w:rPr>
          <w:b/>
          <w:sz w:val="28"/>
          <w:szCs w:val="28"/>
        </w:rPr>
        <w:lastRenderedPageBreak/>
        <w:t>TEMPLATE STRUCTURE AND INSTRUCTIONS</w:t>
      </w:r>
    </w:p>
    <w:p w:rsidR="000C3AF0" w:rsidRPr="006F294B" w:rsidRDefault="000C3AF0" w:rsidP="00C93AEF">
      <w:pPr>
        <w:pStyle w:val="BodyText"/>
      </w:pPr>
      <w:r w:rsidRPr="006F294B">
        <w:t xml:space="preserve">In each section of the template, there are </w:t>
      </w:r>
      <w:r w:rsidRPr="006F294B">
        <w:rPr>
          <w:b/>
          <w:i/>
          <w:color w:val="4F81BD" w:themeColor="accent1"/>
        </w:rPr>
        <w:t>instructions</w:t>
      </w:r>
      <w:r w:rsidRPr="006F294B">
        <w:rPr>
          <w:i/>
        </w:rPr>
        <w:t>,</w:t>
      </w:r>
      <w:r w:rsidRPr="006F294B">
        <w:t xml:space="preserve"> sample verbiage</w:t>
      </w:r>
      <w:r w:rsidR="00C56C78" w:rsidRPr="006F294B">
        <w:t>,</w:t>
      </w:r>
      <w:r w:rsidRPr="006F294B">
        <w:t xml:space="preserve"> and references to worksheets that m</w:t>
      </w:r>
      <w:r w:rsidR="00143A59" w:rsidRPr="006F294B">
        <w:t>ight</w:t>
      </w:r>
      <w:r w:rsidRPr="006F294B">
        <w:t xml:space="preserve"> be helpful in gathering</w:t>
      </w:r>
      <w:r w:rsidR="004B2DCE" w:rsidRPr="006F294B">
        <w:t xml:space="preserve"> data necessary to develop the </w:t>
      </w:r>
      <w:r w:rsidR="00923DB5" w:rsidRPr="006F294B">
        <w:t xml:space="preserve">Continuity Plan. </w:t>
      </w:r>
    </w:p>
    <w:p w:rsidR="0056784A" w:rsidRPr="006F294B" w:rsidRDefault="00541EDC" w:rsidP="0056784A">
      <w:pPr>
        <w:pStyle w:val="Bullet1"/>
        <w:numPr>
          <w:ilvl w:val="0"/>
          <w:numId w:val="1"/>
        </w:numPr>
        <w:tabs>
          <w:tab w:val="num" w:pos="864"/>
        </w:tabs>
        <w:ind w:left="864"/>
        <w:rPr>
          <w:b/>
          <w:i/>
        </w:rPr>
      </w:pPr>
      <w:r w:rsidRPr="006F294B">
        <w:rPr>
          <w:b/>
          <w:i/>
          <w:color w:val="000000" w:themeColor="text1"/>
        </w:rPr>
        <w:t>The term</w:t>
      </w:r>
      <w:r w:rsidR="0056784A" w:rsidRPr="006F294B">
        <w:rPr>
          <w:b/>
          <w:i/>
          <w:color w:val="000000" w:themeColor="text1"/>
        </w:rPr>
        <w:t xml:space="preserve"> </w:t>
      </w:r>
      <w:r w:rsidRPr="006F294B">
        <w:rPr>
          <w:b/>
          <w:i/>
          <w:color w:val="000000" w:themeColor="text1"/>
        </w:rPr>
        <w:t>“</w:t>
      </w:r>
      <w:r w:rsidR="0056784A" w:rsidRPr="006F294B">
        <w:rPr>
          <w:b/>
          <w:i/>
          <w:color w:val="000000" w:themeColor="text1"/>
        </w:rPr>
        <w:t>agency</w:t>
      </w:r>
      <w:r w:rsidRPr="006F294B">
        <w:rPr>
          <w:b/>
          <w:i/>
          <w:color w:val="000000" w:themeColor="text1"/>
        </w:rPr>
        <w:t>”</w:t>
      </w:r>
      <w:r w:rsidR="0056784A" w:rsidRPr="006F294B">
        <w:rPr>
          <w:b/>
          <w:i/>
        </w:rPr>
        <w:t xml:space="preserve"> is used </w:t>
      </w:r>
      <w:r w:rsidRPr="006F294B">
        <w:rPr>
          <w:b/>
          <w:i/>
        </w:rPr>
        <w:t xml:space="preserve">throughout this template </w:t>
      </w:r>
      <w:r w:rsidRPr="006F294B">
        <w:rPr>
          <w:b/>
          <w:i/>
          <w:color w:val="000000" w:themeColor="text1"/>
        </w:rPr>
        <w:t>and</w:t>
      </w:r>
      <w:r w:rsidR="0056784A" w:rsidRPr="006F294B">
        <w:rPr>
          <w:b/>
          <w:i/>
        </w:rPr>
        <w:t xml:space="preserve"> applies to all executive branch agencies and institutions of higher education.  </w:t>
      </w:r>
    </w:p>
    <w:p w:rsidR="000C3AF0" w:rsidRPr="006F294B" w:rsidRDefault="000C3AF0" w:rsidP="00C93AEF">
      <w:pPr>
        <w:pStyle w:val="Bullet1"/>
        <w:numPr>
          <w:ilvl w:val="0"/>
          <w:numId w:val="1"/>
        </w:numPr>
        <w:tabs>
          <w:tab w:val="num" w:pos="864"/>
        </w:tabs>
        <w:ind w:left="864"/>
      </w:pPr>
      <w:r w:rsidRPr="006F294B">
        <w:t xml:space="preserve">Instructions are in </w:t>
      </w:r>
      <w:r w:rsidRPr="006F294B">
        <w:rPr>
          <w:b/>
          <w:i/>
          <w:color w:val="4F81BD" w:themeColor="accent1"/>
        </w:rPr>
        <w:t>b</w:t>
      </w:r>
      <w:r w:rsidR="00355BFA" w:rsidRPr="006F294B">
        <w:rPr>
          <w:b/>
          <w:i/>
          <w:color w:val="4F81BD" w:themeColor="accent1"/>
        </w:rPr>
        <w:t>lue</w:t>
      </w:r>
      <w:r w:rsidRPr="006F294B">
        <w:rPr>
          <w:b/>
          <w:i/>
          <w:color w:val="4F81BD" w:themeColor="accent1"/>
        </w:rPr>
        <w:t xml:space="preserve"> and italics</w:t>
      </w:r>
      <w:r w:rsidRPr="006F294B">
        <w:t xml:space="preserve"> to distinguish them from other parts of the template.  These instructions should not appear in the final plan.</w:t>
      </w:r>
    </w:p>
    <w:p w:rsidR="00216D36" w:rsidRPr="006F294B" w:rsidRDefault="000C3AF0" w:rsidP="00C93AEF">
      <w:pPr>
        <w:pStyle w:val="Bullet1"/>
        <w:numPr>
          <w:ilvl w:val="0"/>
          <w:numId w:val="1"/>
        </w:numPr>
        <w:tabs>
          <w:tab w:val="num" w:pos="864"/>
        </w:tabs>
        <w:ind w:left="864"/>
        <w:rPr>
          <w:b/>
        </w:rPr>
      </w:pPr>
      <w:r w:rsidRPr="006F294B">
        <w:t>Sample verbiage or language is prov</w:t>
      </w:r>
      <w:r w:rsidR="004B2DCE" w:rsidRPr="006F294B">
        <w:t>ided to assist</w:t>
      </w:r>
      <w:r w:rsidRPr="006F294B">
        <w:t xml:space="preserve"> in developing the plan. The sample language provided in the template should be </w:t>
      </w:r>
      <w:r w:rsidR="000D1646" w:rsidRPr="006F294B">
        <w:t xml:space="preserve">replaced, </w:t>
      </w:r>
      <w:r w:rsidRPr="006F294B">
        <w:t>expanded</w:t>
      </w:r>
      <w:r w:rsidR="00C56C78" w:rsidRPr="006F294B">
        <w:t xml:space="preserve"> </w:t>
      </w:r>
      <w:r w:rsidR="000D1646" w:rsidRPr="006F294B">
        <w:t xml:space="preserve">upon, </w:t>
      </w:r>
      <w:r w:rsidRPr="006F294B">
        <w:t xml:space="preserve">or modified as necessary to fit the needs of the </w:t>
      </w:r>
      <w:r w:rsidR="00E77A4C" w:rsidRPr="006F294B">
        <w:t xml:space="preserve">agency </w:t>
      </w:r>
      <w:r w:rsidRPr="006F294B">
        <w:t>using the template.  This includes tables, charts, checklists or other tools within the template.</w:t>
      </w:r>
      <w:r w:rsidR="00355BFA" w:rsidRPr="006F294B">
        <w:t xml:space="preserve">  However, all </w:t>
      </w:r>
      <w:r w:rsidR="007871AB" w:rsidRPr="006F294B">
        <w:t xml:space="preserve">sections and </w:t>
      </w:r>
      <w:r w:rsidR="00355BFA" w:rsidRPr="006F294B">
        <w:t xml:space="preserve">elements </w:t>
      </w:r>
      <w:r w:rsidR="007871AB" w:rsidRPr="006F294B">
        <w:t xml:space="preserve">outlined </w:t>
      </w:r>
      <w:r w:rsidR="00355BFA" w:rsidRPr="006F294B">
        <w:t xml:space="preserve">in the template should be included in the </w:t>
      </w:r>
      <w:r w:rsidR="000D1646" w:rsidRPr="006F294B">
        <w:t>agency</w:t>
      </w:r>
      <w:r w:rsidR="00C3045D" w:rsidRPr="006F294B">
        <w:t>’s</w:t>
      </w:r>
      <w:r w:rsidR="000D1646" w:rsidRPr="006F294B">
        <w:t xml:space="preserve"> </w:t>
      </w:r>
      <w:r w:rsidR="00923DB5" w:rsidRPr="006F294B">
        <w:t>Continuity Plan</w:t>
      </w:r>
      <w:r w:rsidR="007E1F86" w:rsidRPr="006F294B">
        <w:t xml:space="preserve"> unless otherwise indicated</w:t>
      </w:r>
      <w:r w:rsidR="000D1646" w:rsidRPr="006F294B">
        <w:t>.  Please note that Executive Order #</w:t>
      </w:r>
      <w:r w:rsidR="004553CA" w:rsidRPr="006F294B">
        <w:t>41</w:t>
      </w:r>
      <w:r w:rsidR="007871AB" w:rsidRPr="006F294B">
        <w:t xml:space="preserve"> </w:t>
      </w:r>
      <w:r w:rsidR="000D1646" w:rsidRPr="006F294B">
        <w:t xml:space="preserve">2011 requires executive branch agency </w:t>
      </w:r>
      <w:r w:rsidR="008E76D2" w:rsidRPr="006F294B">
        <w:t>continuity plans</w:t>
      </w:r>
      <w:r w:rsidR="000D1646" w:rsidRPr="006F294B">
        <w:t xml:space="preserve"> to </w:t>
      </w:r>
      <w:r w:rsidR="000D1646" w:rsidRPr="006F294B">
        <w:rPr>
          <w:b/>
        </w:rPr>
        <w:t xml:space="preserve">conform to the most recent </w:t>
      </w:r>
      <w:r w:rsidR="00CB3986" w:rsidRPr="006F294B">
        <w:rPr>
          <w:b/>
        </w:rPr>
        <w:t>Virginia Department of Emergency Management (</w:t>
      </w:r>
      <w:r w:rsidR="000D1646" w:rsidRPr="006F294B">
        <w:rPr>
          <w:b/>
        </w:rPr>
        <w:t>VDEM</w:t>
      </w:r>
      <w:r w:rsidR="00CB3986" w:rsidRPr="006F294B">
        <w:rPr>
          <w:b/>
        </w:rPr>
        <w:t>)</w:t>
      </w:r>
      <w:r w:rsidR="000D1646" w:rsidRPr="006F294B">
        <w:rPr>
          <w:b/>
        </w:rPr>
        <w:t xml:space="preserve"> </w:t>
      </w:r>
      <w:r w:rsidR="00355BFA" w:rsidRPr="006F294B">
        <w:rPr>
          <w:b/>
        </w:rPr>
        <w:t>template</w:t>
      </w:r>
      <w:r w:rsidR="000D1646" w:rsidRPr="006F294B">
        <w:rPr>
          <w:b/>
        </w:rPr>
        <w:t>.</w:t>
      </w:r>
      <w:r w:rsidR="00355BFA" w:rsidRPr="006F294B">
        <w:rPr>
          <w:b/>
        </w:rPr>
        <w:t xml:space="preserve"> </w:t>
      </w:r>
    </w:p>
    <w:p w:rsidR="007871AB" w:rsidRPr="006F294B" w:rsidRDefault="007871AB" w:rsidP="00C93AEF">
      <w:pPr>
        <w:pStyle w:val="Bullet1"/>
        <w:numPr>
          <w:ilvl w:val="0"/>
          <w:numId w:val="1"/>
        </w:numPr>
        <w:tabs>
          <w:tab w:val="num" w:pos="864"/>
        </w:tabs>
        <w:ind w:left="864"/>
      </w:pPr>
      <w:r w:rsidRPr="006F294B">
        <w:t>Headers and/or footers sh</w:t>
      </w:r>
      <w:r w:rsidR="009836C1" w:rsidRPr="006F294B">
        <w:t>ould</w:t>
      </w:r>
      <w:r w:rsidRPr="006F294B">
        <w:t xml:space="preserve"> be used to number pages.  Appendices sh</w:t>
      </w:r>
      <w:r w:rsidR="007E1F86" w:rsidRPr="006F294B">
        <w:t>ould</w:t>
      </w:r>
      <w:r w:rsidRPr="006F294B">
        <w:t xml:space="preserve"> be numbered in a manner to reflect the appendix number.</w:t>
      </w:r>
    </w:p>
    <w:p w:rsidR="000C3AF0" w:rsidRPr="006F294B" w:rsidRDefault="007E1F86" w:rsidP="00C93AEF">
      <w:pPr>
        <w:pStyle w:val="Bullet1"/>
        <w:numPr>
          <w:ilvl w:val="0"/>
          <w:numId w:val="1"/>
        </w:numPr>
        <w:tabs>
          <w:tab w:val="num" w:pos="864"/>
        </w:tabs>
        <w:ind w:left="864"/>
      </w:pPr>
      <w:r w:rsidRPr="006F294B">
        <w:t>An o</w:t>
      </w:r>
      <w:r w:rsidR="00216D36" w:rsidRPr="006F294B">
        <w:t xml:space="preserve">ptional </w:t>
      </w:r>
      <w:r w:rsidR="000C3AF0" w:rsidRPr="006F294B">
        <w:t>worksheet w</w:t>
      </w:r>
      <w:r w:rsidRPr="006F294B">
        <w:t>as</w:t>
      </w:r>
      <w:r w:rsidR="000C3AF0" w:rsidRPr="006F294B">
        <w:t xml:space="preserve"> created to help </w:t>
      </w:r>
      <w:r w:rsidRPr="006F294B">
        <w:t xml:space="preserve">document manual workaround procedures.  Use of </w:t>
      </w:r>
      <w:r w:rsidR="0055615D" w:rsidRPr="006F294B">
        <w:t>the worksheet is not a template requirement</w:t>
      </w:r>
      <w:r w:rsidRPr="006F294B">
        <w:t xml:space="preserve">, but </w:t>
      </w:r>
      <w:r w:rsidR="000C3AF0" w:rsidRPr="006F294B">
        <w:t xml:space="preserve">can </w:t>
      </w:r>
      <w:r w:rsidRPr="006F294B">
        <w:t xml:space="preserve">be </w:t>
      </w:r>
      <w:r w:rsidR="000C3AF0" w:rsidRPr="006F294B">
        <w:t>include</w:t>
      </w:r>
      <w:r w:rsidRPr="006F294B">
        <w:t>d</w:t>
      </w:r>
      <w:r w:rsidR="001938D2" w:rsidRPr="006F294B">
        <w:t xml:space="preserve"> </w:t>
      </w:r>
      <w:r w:rsidR="000C3AF0" w:rsidRPr="006F294B">
        <w:t>in the plan</w:t>
      </w:r>
      <w:r w:rsidRPr="006F294B">
        <w:t xml:space="preserve"> as</w:t>
      </w:r>
      <w:r w:rsidR="000C3AF0" w:rsidRPr="006F294B">
        <w:t xml:space="preserve"> an appendix. </w:t>
      </w:r>
    </w:p>
    <w:p w:rsidR="009836C1" w:rsidRPr="006F294B" w:rsidRDefault="009836C1" w:rsidP="00C93AEF">
      <w:pPr>
        <w:pStyle w:val="Bullet1"/>
        <w:numPr>
          <w:ilvl w:val="0"/>
          <w:numId w:val="1"/>
        </w:numPr>
        <w:tabs>
          <w:tab w:val="num" w:pos="864"/>
        </w:tabs>
        <w:ind w:left="864"/>
      </w:pPr>
      <w:r w:rsidRPr="006F294B">
        <w:t>For consistency with federal level reference documents, the acronym COOP has been replaced throughout this document with Continuity Plan.</w:t>
      </w:r>
    </w:p>
    <w:p w:rsidR="000C3AF0" w:rsidRPr="006F294B" w:rsidRDefault="000C3AF0" w:rsidP="00C93AEF">
      <w:pPr>
        <w:pStyle w:val="BodyText"/>
      </w:pPr>
      <w:r w:rsidRPr="006F294B">
        <w:t>Please customize the template by utilizing appropriate logos or seals.  Do</w:t>
      </w:r>
      <w:r w:rsidR="00444371" w:rsidRPr="006F294B">
        <w:t xml:space="preserve"> no</w:t>
      </w:r>
      <w:r w:rsidRPr="006F294B">
        <w:t xml:space="preserve">t forget to take out </w:t>
      </w:r>
      <w:r w:rsidRPr="006F294B">
        <w:rPr>
          <w:b/>
          <w:i/>
          <w:color w:val="4F81BD" w:themeColor="accent1"/>
        </w:rPr>
        <w:t xml:space="preserve">(insert name of </w:t>
      </w:r>
      <w:r w:rsidR="005651A8" w:rsidRPr="006F294B">
        <w:rPr>
          <w:b/>
          <w:i/>
          <w:color w:val="4F81BD" w:themeColor="accent1"/>
        </w:rPr>
        <w:t>agency</w:t>
      </w:r>
      <w:r w:rsidRPr="006F294B">
        <w:rPr>
          <w:b/>
          <w:i/>
          <w:color w:val="4F81BD" w:themeColor="accent1"/>
        </w:rPr>
        <w:t>)</w:t>
      </w:r>
      <w:r w:rsidRPr="006F294B">
        <w:t xml:space="preserve"> throughout the template, as that was put in to help you tailor the template to your </w:t>
      </w:r>
      <w:r w:rsidR="005651A8" w:rsidRPr="006F294B">
        <w:t xml:space="preserve">specific </w:t>
      </w:r>
      <w:r w:rsidR="001938D2" w:rsidRPr="006F294B">
        <w:t>agency or institution of higher education</w:t>
      </w:r>
      <w:r w:rsidRPr="006F294B">
        <w:t>.</w:t>
      </w:r>
      <w:r w:rsidR="00216D36" w:rsidRPr="006F294B">
        <w:t xml:space="preserve">  </w:t>
      </w:r>
    </w:p>
    <w:p w:rsidR="000C3AF0" w:rsidRPr="006F294B" w:rsidRDefault="000C3AF0" w:rsidP="00C93AEF">
      <w:pPr>
        <w:pStyle w:val="BodyText"/>
      </w:pPr>
      <w:r w:rsidRPr="006F294B">
        <w:t xml:space="preserve">Finally, please add acronyms and definitions into the glossary that reflect the relevant terms used by your </w:t>
      </w:r>
      <w:r w:rsidR="005651A8" w:rsidRPr="006F294B">
        <w:t>agency</w:t>
      </w:r>
      <w:r w:rsidRPr="006F294B">
        <w:t xml:space="preserve">.  </w:t>
      </w:r>
    </w:p>
    <w:p w:rsidR="00F15EDE" w:rsidRPr="006F294B" w:rsidRDefault="00F15EDE" w:rsidP="00C93AEF">
      <w:pPr>
        <w:pStyle w:val="BodyText"/>
      </w:pPr>
    </w:p>
    <w:p w:rsidR="00F15EDE" w:rsidRPr="006F294B" w:rsidRDefault="00F15EDE" w:rsidP="00C93AEF">
      <w:pPr>
        <w:pStyle w:val="BodyText"/>
      </w:pPr>
    </w:p>
    <w:p w:rsidR="00F15EDE" w:rsidRPr="006F294B" w:rsidRDefault="00F15EDE" w:rsidP="00C93AEF">
      <w:pPr>
        <w:pStyle w:val="BodyText"/>
      </w:pPr>
    </w:p>
    <w:p w:rsidR="00F15EDE" w:rsidRPr="006F294B" w:rsidRDefault="00F15EDE" w:rsidP="00C93AEF">
      <w:pPr>
        <w:pStyle w:val="BodyText"/>
      </w:pPr>
    </w:p>
    <w:p w:rsidR="00F15EDE" w:rsidRPr="006F294B" w:rsidRDefault="00F15EDE" w:rsidP="00C93AEF">
      <w:pPr>
        <w:pStyle w:val="BodyText"/>
      </w:pPr>
    </w:p>
    <w:p w:rsidR="006F724C" w:rsidRPr="006F294B" w:rsidRDefault="006F724C" w:rsidP="007A5D80">
      <w:pPr>
        <w:pStyle w:val="BodyText"/>
        <w:jc w:val="center"/>
        <w:outlineLvl w:val="0"/>
        <w:rPr>
          <w:b/>
          <w:sz w:val="28"/>
          <w:szCs w:val="28"/>
        </w:rPr>
      </w:pPr>
      <w:bookmarkStart w:id="1" w:name="_Toc292712985"/>
      <w:bookmarkStart w:id="2" w:name="_Toc396997938"/>
      <w:bookmarkStart w:id="3" w:name="_Toc397436766"/>
      <w:bookmarkStart w:id="4" w:name="_Toc179186320"/>
      <w:r w:rsidRPr="006F294B">
        <w:rPr>
          <w:b/>
          <w:sz w:val="28"/>
          <w:szCs w:val="28"/>
        </w:rPr>
        <w:lastRenderedPageBreak/>
        <w:t>SECURITY AND PRIVACY STATEMENT</w:t>
      </w:r>
      <w:bookmarkEnd w:id="1"/>
      <w:bookmarkEnd w:id="2"/>
      <w:bookmarkEnd w:id="3"/>
    </w:p>
    <w:p w:rsidR="006F724C" w:rsidRPr="006F294B" w:rsidRDefault="006F724C" w:rsidP="00C93AEF">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bookmarkEnd w:id="4"/>
    <w:p w:rsidR="00D81FD9" w:rsidRPr="006F294B" w:rsidRDefault="00D81FD9" w:rsidP="007E1F86">
      <w:pPr>
        <w:pStyle w:val="BodyText"/>
        <w:tabs>
          <w:tab w:val="left" w:pos="10080"/>
        </w:tabs>
        <w:rPr>
          <w:b/>
          <w:i/>
          <w:color w:val="4F81BD" w:themeColor="accent1"/>
        </w:rPr>
      </w:pPr>
      <w:r w:rsidRPr="006F294B">
        <w:rPr>
          <w:b/>
          <w:i/>
          <w:color w:val="4F81BD" w:themeColor="accent1"/>
        </w:rPr>
        <w:t>This security and privacy statement, along with the FOIA exemption statement on the cover page of this template, is optional.  The need to include both</w:t>
      </w:r>
      <w:r w:rsidR="007E1F86" w:rsidRPr="006F294B">
        <w:rPr>
          <w:b/>
          <w:i/>
          <w:color w:val="4F81BD" w:themeColor="accent1"/>
        </w:rPr>
        <w:t xml:space="preserve"> should be determined by each agency based on </w:t>
      </w:r>
      <w:r w:rsidRPr="006F294B">
        <w:rPr>
          <w:b/>
          <w:i/>
          <w:color w:val="4F81BD" w:themeColor="accent1"/>
        </w:rPr>
        <w:t xml:space="preserve">an analysis of </w:t>
      </w:r>
      <w:r w:rsidR="007E1F86" w:rsidRPr="006F294B">
        <w:rPr>
          <w:b/>
          <w:i/>
          <w:color w:val="4F81BD" w:themeColor="accent1"/>
        </w:rPr>
        <w:t xml:space="preserve">the type of information </w:t>
      </w:r>
      <w:r w:rsidRPr="006F294B">
        <w:rPr>
          <w:b/>
          <w:i/>
          <w:color w:val="4F81BD" w:themeColor="accent1"/>
        </w:rPr>
        <w:t xml:space="preserve">in their Continuity Plan.  Each agency should consult their legal counsel to determine if their plan is exempt from </w:t>
      </w:r>
      <w:r w:rsidR="00DE0027" w:rsidRPr="006F294B">
        <w:rPr>
          <w:b/>
          <w:i/>
          <w:color w:val="4F81BD" w:themeColor="accent1"/>
        </w:rPr>
        <w:t>the Freedom of Information Act (</w:t>
      </w:r>
      <w:r w:rsidRPr="006F294B">
        <w:rPr>
          <w:b/>
          <w:i/>
          <w:color w:val="4F81BD" w:themeColor="accent1"/>
        </w:rPr>
        <w:t>FOIA</w:t>
      </w:r>
      <w:r w:rsidR="00DE0027" w:rsidRPr="006F294B">
        <w:rPr>
          <w:b/>
          <w:i/>
          <w:color w:val="4F81BD" w:themeColor="accent1"/>
        </w:rPr>
        <w:t>)</w:t>
      </w:r>
      <w:r w:rsidRPr="006F294B">
        <w:rPr>
          <w:b/>
          <w:i/>
          <w:color w:val="4F81BD" w:themeColor="accent1"/>
        </w:rPr>
        <w:t xml:space="preserve"> pursuant to </w:t>
      </w:r>
      <w:r w:rsidR="007E1F86" w:rsidRPr="006F294B">
        <w:rPr>
          <w:b/>
          <w:i/>
          <w:color w:val="4F81BD" w:themeColor="accent1"/>
        </w:rPr>
        <w:t>§2.2</w:t>
      </w:r>
      <w:r w:rsidRPr="006F294B">
        <w:rPr>
          <w:b/>
          <w:i/>
          <w:color w:val="4F81BD" w:themeColor="accent1"/>
        </w:rPr>
        <w:t xml:space="preserve">-3705.2 of the Code of </w:t>
      </w:r>
      <w:r w:rsidR="00905614" w:rsidRPr="006F294B">
        <w:rPr>
          <w:b/>
          <w:i/>
          <w:color w:val="4F81BD" w:themeColor="accent1"/>
        </w:rPr>
        <w:t>Virginia.</w:t>
      </w:r>
    </w:p>
    <w:p w:rsidR="007E1F86" w:rsidRPr="006F294B" w:rsidRDefault="007E1F86" w:rsidP="007E1F86">
      <w:pPr>
        <w:pStyle w:val="BodyText"/>
        <w:tabs>
          <w:tab w:val="left" w:pos="10080"/>
        </w:tabs>
        <w:rPr>
          <w:b/>
          <w:i/>
          <w:color w:val="4F81BD" w:themeColor="accent1"/>
        </w:rPr>
      </w:pPr>
      <w:r w:rsidRPr="006F294B">
        <w:rPr>
          <w:b/>
          <w:i/>
          <w:color w:val="4F81BD" w:themeColor="accent1"/>
        </w:rPr>
        <w:t>Sample text for this section is below:</w:t>
      </w:r>
    </w:p>
    <w:p w:rsidR="00B14BB7" w:rsidRPr="006F294B" w:rsidRDefault="00B14BB7" w:rsidP="00C93AEF">
      <w:pPr>
        <w:pStyle w:val="BodyText"/>
      </w:pPr>
      <w:r w:rsidRPr="006F294B">
        <w:t xml:space="preserve">Public disclosure of this document would have a reasonable likelihood of threatening public safety by exposing vulnerabilities.  It contains sensitive and confidential information that is not subject to </w:t>
      </w:r>
      <w:r w:rsidRPr="006F294B">
        <w:rPr>
          <w:rFonts w:eastAsia="Arial Unicode MS"/>
        </w:rPr>
        <w:t>FOIA under</w:t>
      </w:r>
      <w:r w:rsidRPr="006F294B">
        <w:t xml:space="preserve"> Virginia</w:t>
      </w:r>
      <w:r w:rsidRPr="006F294B">
        <w:rPr>
          <w:rFonts w:eastAsia="Arial Unicode MS"/>
        </w:rPr>
        <w:t xml:space="preserve"> Code §2.2-3705.2.</w:t>
      </w:r>
      <w:r w:rsidRPr="006F294B">
        <w:t xml:space="preserve">  Accordingly, the </w:t>
      </w:r>
      <w:r w:rsidRPr="006F294B">
        <w:rPr>
          <w:b/>
          <w:color w:val="4F81BD" w:themeColor="accent1"/>
        </w:rPr>
        <w:t>(</w:t>
      </w:r>
      <w:r w:rsidRPr="006F294B">
        <w:rPr>
          <w:b/>
          <w:i/>
          <w:color w:val="4F81BD" w:themeColor="accent1"/>
        </w:rPr>
        <w:t>insert name of agency</w:t>
      </w:r>
      <w:r w:rsidRPr="006F294B">
        <w:rPr>
          <w:b/>
          <w:color w:val="4F81BD" w:themeColor="accent1"/>
        </w:rPr>
        <w:t>)</w:t>
      </w:r>
      <w:r w:rsidRPr="006F294B">
        <w:t xml:space="preserve"> is withholding this plan from full public disclosure.  Refer any request for a copy of this document to </w:t>
      </w:r>
      <w:r w:rsidRPr="006F294B">
        <w:rPr>
          <w:b/>
          <w:color w:val="4F81BD" w:themeColor="accent1"/>
        </w:rPr>
        <w:t>(</w:t>
      </w:r>
      <w:r w:rsidRPr="006F294B">
        <w:rPr>
          <w:b/>
          <w:i/>
          <w:color w:val="4F81BD" w:themeColor="accent1"/>
        </w:rPr>
        <w:t>insert name of agency</w:t>
      </w:r>
      <w:r w:rsidRPr="006F294B">
        <w:rPr>
          <w:b/>
          <w:i/>
          <w:iCs/>
          <w:color w:val="4F81BD" w:themeColor="accent1"/>
        </w:rPr>
        <w:t xml:space="preserve"> or department’s</w:t>
      </w:r>
      <w:r w:rsidRPr="006F294B">
        <w:rPr>
          <w:b/>
          <w:color w:val="4F81BD" w:themeColor="accent1"/>
        </w:rPr>
        <w:t>)</w:t>
      </w:r>
      <w:r w:rsidRPr="006F294B">
        <w:t xml:space="preserve"> legal counsel or the Virginia Attorney General’s office.</w:t>
      </w:r>
    </w:p>
    <w:p w:rsidR="001111A4" w:rsidRPr="006F294B" w:rsidRDefault="001111A4" w:rsidP="00C93AEF">
      <w:pPr>
        <w:jc w:val="both"/>
      </w:pPr>
    </w:p>
    <w:p w:rsidR="001111A4" w:rsidRPr="006F294B" w:rsidRDefault="001111A4" w:rsidP="00C93AEF">
      <w:pPr>
        <w:ind w:left="60"/>
        <w:jc w:val="both"/>
        <w:rPr>
          <w:szCs w:val="24"/>
        </w:rPr>
      </w:pPr>
    </w:p>
    <w:p w:rsidR="005D186D" w:rsidRPr="006F294B" w:rsidRDefault="001111A4" w:rsidP="00E81B3C">
      <w:pPr>
        <w:pStyle w:val="BodyText"/>
        <w:jc w:val="center"/>
        <w:rPr>
          <w:sz w:val="36"/>
          <w:szCs w:val="36"/>
        </w:rPr>
      </w:pPr>
      <w:r w:rsidRPr="006F294B">
        <w:rPr>
          <w:color w:val="516E1C"/>
          <w:szCs w:val="24"/>
        </w:rPr>
        <w:br w:type="page"/>
      </w:r>
      <w:r w:rsidR="00657798" w:rsidRPr="006F294B">
        <w:rPr>
          <w:b/>
          <w:color w:val="4F81BD" w:themeColor="accent1"/>
          <w:sz w:val="36"/>
          <w:szCs w:val="36"/>
        </w:rPr>
        <w:t>(</w:t>
      </w:r>
      <w:r w:rsidR="00134A93" w:rsidRPr="006F294B">
        <w:rPr>
          <w:b/>
          <w:i/>
          <w:color w:val="4F81BD" w:themeColor="accent1"/>
          <w:sz w:val="36"/>
          <w:szCs w:val="36"/>
        </w:rPr>
        <w:t>Insert name of agency</w:t>
      </w:r>
      <w:r w:rsidR="00657798" w:rsidRPr="006F294B">
        <w:rPr>
          <w:b/>
          <w:color w:val="4F81BD" w:themeColor="accent1"/>
          <w:sz w:val="36"/>
          <w:szCs w:val="36"/>
        </w:rPr>
        <w:t>)</w:t>
      </w:r>
      <w:r w:rsidR="006E4196" w:rsidRPr="006F294B">
        <w:rPr>
          <w:b/>
          <w:color w:val="4F81BD" w:themeColor="accent1"/>
          <w:sz w:val="36"/>
          <w:szCs w:val="36"/>
        </w:rPr>
        <w:t xml:space="preserve"> </w:t>
      </w:r>
      <w:r w:rsidR="003769A7" w:rsidRPr="006F294B">
        <w:rPr>
          <w:b/>
          <w:color w:val="4F81BD" w:themeColor="accent1"/>
          <w:sz w:val="36"/>
          <w:szCs w:val="36"/>
        </w:rPr>
        <w:br/>
      </w:r>
      <w:r w:rsidR="00FF3726" w:rsidRPr="006F294B">
        <w:rPr>
          <w:sz w:val="36"/>
          <w:szCs w:val="36"/>
        </w:rPr>
        <w:t>Continuity Plan</w:t>
      </w:r>
      <w:r w:rsidR="00D112B4" w:rsidRPr="006F294B">
        <w:rPr>
          <w:sz w:val="36"/>
          <w:szCs w:val="36"/>
        </w:rPr>
        <w:br/>
      </w:r>
      <w:bookmarkStart w:id="5" w:name="_Toc158609115"/>
      <w:bookmarkStart w:id="6" w:name="_Toc158609753"/>
      <w:bookmarkStart w:id="7" w:name="_Toc158609985"/>
      <w:bookmarkStart w:id="8" w:name="_Toc159035398"/>
      <w:bookmarkStart w:id="9" w:name="_Toc159053372"/>
      <w:bookmarkStart w:id="10" w:name="_Toc162760526"/>
      <w:bookmarkStart w:id="11" w:name="_Toc162938366"/>
      <w:bookmarkStart w:id="12" w:name="_Toc162942331"/>
      <w:bookmarkStart w:id="13" w:name="_Toc162942644"/>
      <w:bookmarkStart w:id="14" w:name="_Toc162963113"/>
      <w:bookmarkStart w:id="15" w:name="_Toc162963163"/>
      <w:bookmarkStart w:id="16" w:name="_Toc163010427"/>
      <w:bookmarkStart w:id="17" w:name="_Toc167264081"/>
      <w:bookmarkStart w:id="18" w:name="_Toc167264465"/>
      <w:bookmarkStart w:id="19" w:name="_Toc167509982"/>
      <w:bookmarkStart w:id="20" w:name="_Toc167512269"/>
      <w:bookmarkStart w:id="21" w:name="_Toc167515905"/>
      <w:bookmarkStart w:id="22" w:name="_Toc167527089"/>
      <w:bookmarkStart w:id="23" w:name="_Toc167529496"/>
      <w:bookmarkStart w:id="24" w:name="_Toc167676191"/>
      <w:bookmarkStart w:id="25" w:name="_Toc167678827"/>
      <w:bookmarkStart w:id="26" w:name="_Toc176338030"/>
    </w:p>
    <w:p w:rsidR="007121EB" w:rsidRPr="006F294B" w:rsidRDefault="007121EB" w:rsidP="007121EB">
      <w:pPr>
        <w:pStyle w:val="TOCHeading"/>
        <w:jc w:val="center"/>
      </w:pPr>
      <w:r w:rsidRPr="006F294B">
        <w:t>Table of Contents</w:t>
      </w:r>
    </w:p>
    <w:p w:rsidR="007121EB" w:rsidRPr="006F294B" w:rsidRDefault="007121EB">
      <w:pPr>
        <w:pStyle w:val="TOC1"/>
      </w:pPr>
    </w:p>
    <w:p w:rsidR="00CD19B1" w:rsidRPr="006F294B" w:rsidRDefault="00A0725C">
      <w:pPr>
        <w:pStyle w:val="TOC1"/>
        <w:rPr>
          <w:rFonts w:asciiTheme="minorHAnsi" w:eastAsiaTheme="minorEastAsia" w:hAnsiTheme="minorHAnsi" w:cstheme="minorBidi"/>
          <w:b w:val="0"/>
          <w:noProof/>
          <w:lang w:bidi="ar-SA"/>
        </w:rPr>
      </w:pPr>
      <w:r w:rsidRPr="006F294B">
        <w:fldChar w:fldCharType="begin"/>
      </w:r>
      <w:r w:rsidR="007121EB" w:rsidRPr="006F294B">
        <w:instrText xml:space="preserve"> TOC \o "1-3" \h \z \u </w:instrText>
      </w:r>
      <w:r w:rsidRPr="006F294B">
        <w:fldChar w:fldCharType="separate"/>
      </w:r>
      <w:hyperlink w:anchor="_Toc397436766" w:history="1">
        <w:r w:rsidR="00CD19B1" w:rsidRPr="006F294B">
          <w:rPr>
            <w:rStyle w:val="Hyperlink"/>
            <w:noProof/>
          </w:rPr>
          <w:t>SECURITY AND PRIVACY STATEMENT</w:t>
        </w:r>
        <w:r w:rsidR="00CD19B1" w:rsidRPr="006F294B">
          <w:rPr>
            <w:noProof/>
            <w:webHidden/>
          </w:rPr>
          <w:tab/>
        </w:r>
        <w:r w:rsidRPr="006F294B">
          <w:rPr>
            <w:noProof/>
            <w:webHidden/>
          </w:rPr>
          <w:fldChar w:fldCharType="begin"/>
        </w:r>
        <w:r w:rsidR="00CD19B1" w:rsidRPr="006F294B">
          <w:rPr>
            <w:noProof/>
            <w:webHidden/>
          </w:rPr>
          <w:instrText xml:space="preserve"> PAGEREF _Toc397436766 \h </w:instrText>
        </w:r>
        <w:r w:rsidRPr="006F294B">
          <w:rPr>
            <w:noProof/>
            <w:webHidden/>
          </w:rPr>
        </w:r>
        <w:r w:rsidRPr="006F294B">
          <w:rPr>
            <w:noProof/>
            <w:webHidden/>
          </w:rPr>
          <w:fldChar w:fldCharType="separate"/>
        </w:r>
        <w:r w:rsidR="00AF74F5" w:rsidRPr="006F294B">
          <w:rPr>
            <w:noProof/>
            <w:webHidden/>
          </w:rPr>
          <w:t>iii</w:t>
        </w:r>
        <w:r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67" w:history="1">
        <w:r w:rsidR="00CD19B1" w:rsidRPr="006F294B">
          <w:rPr>
            <w:rStyle w:val="Hyperlink"/>
            <w:noProof/>
          </w:rPr>
          <w:t>PROMULGATION STATEMENT</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_Toc397436767 \h </w:instrText>
        </w:r>
        <w:r w:rsidR="00A0725C" w:rsidRPr="006F294B">
          <w:rPr>
            <w:noProof/>
            <w:webHidden/>
          </w:rPr>
        </w:r>
        <w:r w:rsidR="00A0725C" w:rsidRPr="006F294B">
          <w:rPr>
            <w:noProof/>
            <w:webHidden/>
          </w:rPr>
          <w:fldChar w:fldCharType="separate"/>
        </w:r>
        <w:r w:rsidR="00AF74F5" w:rsidRPr="006F294B">
          <w:rPr>
            <w:noProof/>
            <w:webHidden/>
          </w:rPr>
          <w:t>1</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68" w:history="1">
        <w:r w:rsidR="00CD19B1" w:rsidRPr="006F294B">
          <w:rPr>
            <w:rStyle w:val="Hyperlink"/>
            <w:noProof/>
          </w:rPr>
          <w:t>RECORD OF CHANGES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_Toc397436768 \h </w:instrText>
        </w:r>
        <w:r w:rsidR="00A0725C" w:rsidRPr="006F294B">
          <w:rPr>
            <w:noProof/>
            <w:webHidden/>
          </w:rPr>
        </w:r>
        <w:r w:rsidR="00A0725C" w:rsidRPr="006F294B">
          <w:rPr>
            <w:noProof/>
            <w:webHidden/>
          </w:rPr>
          <w:fldChar w:fldCharType="separate"/>
        </w:r>
        <w:r w:rsidR="00AF74F5" w:rsidRPr="006F294B">
          <w:rPr>
            <w:noProof/>
            <w:webHidden/>
          </w:rPr>
          <w:t>3</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69" w:history="1">
        <w:r w:rsidR="00CD19B1" w:rsidRPr="006F294B">
          <w:rPr>
            <w:rStyle w:val="Hyperlink"/>
            <w:noProof/>
          </w:rPr>
          <w:t>PUBLICATION AND DISSEMINATION</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_Toc397436769 \h </w:instrText>
        </w:r>
        <w:r w:rsidR="00A0725C" w:rsidRPr="006F294B">
          <w:rPr>
            <w:noProof/>
            <w:webHidden/>
          </w:rPr>
        </w:r>
        <w:r w:rsidR="00A0725C" w:rsidRPr="006F294B">
          <w:rPr>
            <w:noProof/>
            <w:webHidden/>
          </w:rPr>
          <w:fldChar w:fldCharType="separate"/>
        </w:r>
        <w:r w:rsidR="00AF74F5" w:rsidRPr="006F294B">
          <w:rPr>
            <w:noProof/>
            <w:webHidden/>
          </w:rPr>
          <w:t>4</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70" w:history="1">
        <w:r w:rsidR="00CD19B1" w:rsidRPr="006F294B">
          <w:rPr>
            <w:rStyle w:val="Hyperlink"/>
            <w:noProof/>
          </w:rPr>
          <w:t>BASIC PLAN</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_Toc397436770 \h </w:instrText>
        </w:r>
        <w:r w:rsidR="00A0725C" w:rsidRPr="006F294B">
          <w:rPr>
            <w:noProof/>
            <w:webHidden/>
          </w:rPr>
        </w:r>
        <w:r w:rsidR="00A0725C" w:rsidRPr="006F294B">
          <w:rPr>
            <w:noProof/>
            <w:webHidden/>
          </w:rPr>
          <w:fldChar w:fldCharType="separate"/>
        </w:r>
        <w:r w:rsidR="00AF74F5" w:rsidRPr="006F294B">
          <w:rPr>
            <w:noProof/>
            <w:webHidden/>
          </w:rPr>
          <w:t>5</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1" w:history="1">
        <w:r w:rsidR="00CD19B1" w:rsidRPr="006F294B">
          <w:rPr>
            <w:rStyle w:val="Hyperlink"/>
            <w:noProof/>
          </w:rPr>
          <w:t>PURPOSE</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_Toc397436771 \h </w:instrText>
        </w:r>
        <w:r w:rsidR="00A0725C" w:rsidRPr="006F294B">
          <w:rPr>
            <w:noProof/>
            <w:webHidden/>
          </w:rPr>
        </w:r>
        <w:r w:rsidR="00A0725C" w:rsidRPr="006F294B">
          <w:rPr>
            <w:noProof/>
            <w:webHidden/>
          </w:rPr>
          <w:fldChar w:fldCharType="separate"/>
        </w:r>
        <w:r w:rsidR="00AF74F5" w:rsidRPr="006F294B">
          <w:rPr>
            <w:noProof/>
            <w:webHidden/>
          </w:rPr>
          <w:t>5</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2" w:history="1">
        <w:r w:rsidR="00CD19B1" w:rsidRPr="006F294B">
          <w:rPr>
            <w:rStyle w:val="Hyperlink"/>
            <w:noProof/>
          </w:rPr>
          <w:t>SCOPE AND APPLICABILITY</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_Toc397436772 \h </w:instrText>
        </w:r>
        <w:r w:rsidR="00A0725C" w:rsidRPr="006F294B">
          <w:rPr>
            <w:noProof/>
            <w:webHidden/>
          </w:rPr>
        </w:r>
        <w:r w:rsidR="00A0725C" w:rsidRPr="006F294B">
          <w:rPr>
            <w:noProof/>
            <w:webHidden/>
          </w:rPr>
          <w:fldChar w:fldCharType="separate"/>
        </w:r>
        <w:r w:rsidR="00AF74F5" w:rsidRPr="006F294B">
          <w:rPr>
            <w:noProof/>
            <w:webHidden/>
          </w:rPr>
          <w:t>6</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3" w:history="1">
        <w:r w:rsidR="00CD19B1" w:rsidRPr="006F294B">
          <w:rPr>
            <w:rStyle w:val="Hyperlink"/>
            <w:noProof/>
          </w:rPr>
          <w:t>SITUATION OVERVIEW</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_Toc397436773 \h </w:instrText>
        </w:r>
        <w:r w:rsidR="00A0725C" w:rsidRPr="006F294B">
          <w:rPr>
            <w:noProof/>
            <w:webHidden/>
          </w:rPr>
        </w:r>
        <w:r w:rsidR="00A0725C" w:rsidRPr="006F294B">
          <w:rPr>
            <w:noProof/>
            <w:webHidden/>
          </w:rPr>
          <w:fldChar w:fldCharType="separate"/>
        </w:r>
        <w:r w:rsidR="00AF74F5" w:rsidRPr="006F294B">
          <w:rPr>
            <w:noProof/>
            <w:webHidden/>
          </w:rPr>
          <w:t>6</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4" w:history="1">
        <w:r w:rsidR="00CD19B1" w:rsidRPr="006F294B">
          <w:rPr>
            <w:rStyle w:val="Hyperlink"/>
            <w:noProof/>
          </w:rPr>
          <w:t>PLANNING ASSUMPTIONS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_Toc397436774 \h </w:instrText>
        </w:r>
        <w:r w:rsidR="00A0725C" w:rsidRPr="006F294B">
          <w:rPr>
            <w:noProof/>
            <w:webHidden/>
          </w:rPr>
        </w:r>
        <w:r w:rsidR="00A0725C" w:rsidRPr="006F294B">
          <w:rPr>
            <w:noProof/>
            <w:webHidden/>
          </w:rPr>
          <w:fldChar w:fldCharType="separate"/>
        </w:r>
        <w:r w:rsidR="00AF74F5" w:rsidRPr="006F294B">
          <w:rPr>
            <w:noProof/>
            <w:webHidden/>
          </w:rPr>
          <w:t>7</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5" w:history="1">
        <w:r w:rsidR="00CD19B1" w:rsidRPr="006F294B">
          <w:rPr>
            <w:rStyle w:val="Hyperlink"/>
            <w:noProof/>
          </w:rPr>
          <w:t>OBJECTIVES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_Toc397436775 \h </w:instrText>
        </w:r>
        <w:r w:rsidR="00A0725C" w:rsidRPr="006F294B">
          <w:rPr>
            <w:noProof/>
            <w:webHidden/>
          </w:rPr>
        </w:r>
        <w:r w:rsidR="00A0725C" w:rsidRPr="006F294B">
          <w:rPr>
            <w:noProof/>
            <w:webHidden/>
          </w:rPr>
          <w:fldChar w:fldCharType="separate"/>
        </w:r>
        <w:r w:rsidR="00AF74F5" w:rsidRPr="006F294B">
          <w:rPr>
            <w:noProof/>
            <w:webHidden/>
          </w:rPr>
          <w:t>8</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6" w:history="1">
        <w:r w:rsidR="00CD19B1" w:rsidRPr="006F294B">
          <w:rPr>
            <w:rStyle w:val="Hyperlink"/>
            <w:noProof/>
          </w:rPr>
          <w:t>ORGANIZATION AND ASSIGNMENT OF RESPONSIBILITIES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_Toc397436776 \h </w:instrText>
        </w:r>
        <w:r w:rsidR="00A0725C" w:rsidRPr="006F294B">
          <w:rPr>
            <w:noProof/>
            <w:webHidden/>
          </w:rPr>
        </w:r>
        <w:r w:rsidR="00A0725C" w:rsidRPr="006F294B">
          <w:rPr>
            <w:noProof/>
            <w:webHidden/>
          </w:rPr>
          <w:fldChar w:fldCharType="separate"/>
        </w:r>
        <w:r w:rsidR="00AF74F5" w:rsidRPr="006F294B">
          <w:rPr>
            <w:noProof/>
            <w:webHidden/>
          </w:rPr>
          <w:t>9</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7" w:history="1">
        <w:r w:rsidR="00CD19B1" w:rsidRPr="006F294B">
          <w:rPr>
            <w:rStyle w:val="Hyperlink"/>
            <w:noProof/>
          </w:rPr>
          <w:t>ORDERS OF SUCCESSION</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_Toc397436777 \h </w:instrText>
        </w:r>
        <w:r w:rsidR="00A0725C" w:rsidRPr="006F294B">
          <w:rPr>
            <w:noProof/>
            <w:webHidden/>
          </w:rPr>
        </w:r>
        <w:r w:rsidR="00A0725C" w:rsidRPr="006F294B">
          <w:rPr>
            <w:noProof/>
            <w:webHidden/>
          </w:rPr>
          <w:fldChar w:fldCharType="separate"/>
        </w:r>
        <w:r w:rsidR="00AF74F5" w:rsidRPr="006F294B">
          <w:rPr>
            <w:noProof/>
            <w:webHidden/>
          </w:rPr>
          <w:t>10</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8" w:history="1">
        <w:r w:rsidR="00CD19B1" w:rsidRPr="006F294B">
          <w:rPr>
            <w:rStyle w:val="Hyperlink"/>
            <w:noProof/>
          </w:rPr>
          <w:t>DELEGATIONS OF AUTHORITY</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_Toc397436778 \h </w:instrText>
        </w:r>
        <w:r w:rsidR="00A0725C" w:rsidRPr="006F294B">
          <w:rPr>
            <w:noProof/>
            <w:webHidden/>
          </w:rPr>
        </w:r>
        <w:r w:rsidR="00A0725C" w:rsidRPr="006F294B">
          <w:rPr>
            <w:noProof/>
            <w:webHidden/>
          </w:rPr>
          <w:fldChar w:fldCharType="separate"/>
        </w:r>
        <w:r w:rsidR="00AF74F5" w:rsidRPr="006F294B">
          <w:rPr>
            <w:noProof/>
            <w:webHidden/>
          </w:rPr>
          <w:t>11</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79" w:history="1">
        <w:r w:rsidR="00CD19B1" w:rsidRPr="006F294B">
          <w:rPr>
            <w:rStyle w:val="Hyperlink"/>
            <w:noProof/>
          </w:rPr>
          <w:t>CONCEPT OF OPERATIONS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_Toc397436779 \h </w:instrText>
        </w:r>
        <w:r w:rsidR="00A0725C" w:rsidRPr="006F294B">
          <w:rPr>
            <w:noProof/>
            <w:webHidden/>
          </w:rPr>
        </w:r>
        <w:r w:rsidR="00A0725C" w:rsidRPr="006F294B">
          <w:rPr>
            <w:noProof/>
            <w:webHidden/>
          </w:rPr>
          <w:fldChar w:fldCharType="separate"/>
        </w:r>
        <w:r w:rsidR="00AF74F5" w:rsidRPr="006F294B">
          <w:rPr>
            <w:noProof/>
            <w:webHidden/>
          </w:rPr>
          <w:t>12</w:t>
        </w:r>
        <w:r w:rsidR="00A0725C" w:rsidRPr="006F294B">
          <w:rPr>
            <w:noProof/>
            <w:webHidden/>
          </w:rPr>
          <w:fldChar w:fldCharType="end"/>
        </w:r>
      </w:hyperlink>
    </w:p>
    <w:p w:rsidR="00CD19B1" w:rsidRPr="006F294B" w:rsidRDefault="00F80CEF">
      <w:pPr>
        <w:pStyle w:val="TOC3"/>
        <w:rPr>
          <w:rFonts w:asciiTheme="minorHAnsi" w:eastAsiaTheme="minorEastAsia" w:hAnsiTheme="minorHAnsi" w:cstheme="minorBidi"/>
          <w:noProof/>
          <w:lang w:bidi="ar-SA"/>
        </w:rPr>
      </w:pPr>
      <w:hyperlink w:anchor="_Toc397436780" w:history="1">
        <w:r w:rsidR="00CD19B1" w:rsidRPr="006F294B">
          <w:rPr>
            <w:rStyle w:val="Hyperlink"/>
            <w:noProof/>
          </w:rPr>
          <w:t>Phase 1- Preparedness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_Toc397436780 \h </w:instrText>
        </w:r>
        <w:r w:rsidR="00A0725C" w:rsidRPr="006F294B">
          <w:rPr>
            <w:noProof/>
            <w:webHidden/>
          </w:rPr>
        </w:r>
        <w:r w:rsidR="00A0725C" w:rsidRPr="006F294B">
          <w:rPr>
            <w:noProof/>
            <w:webHidden/>
          </w:rPr>
          <w:fldChar w:fldCharType="separate"/>
        </w:r>
        <w:r w:rsidR="00AF74F5" w:rsidRPr="006F294B">
          <w:rPr>
            <w:noProof/>
            <w:webHidden/>
          </w:rPr>
          <w:t>12</w:t>
        </w:r>
        <w:r w:rsidR="00A0725C" w:rsidRPr="006F294B">
          <w:rPr>
            <w:noProof/>
            <w:webHidden/>
          </w:rPr>
          <w:fldChar w:fldCharType="end"/>
        </w:r>
      </w:hyperlink>
    </w:p>
    <w:p w:rsidR="00CD19B1" w:rsidRPr="006F294B" w:rsidRDefault="00F80CEF">
      <w:pPr>
        <w:pStyle w:val="TOC3"/>
        <w:rPr>
          <w:rFonts w:asciiTheme="minorHAnsi" w:eastAsiaTheme="minorEastAsia" w:hAnsiTheme="minorHAnsi" w:cstheme="minorBidi"/>
          <w:noProof/>
          <w:lang w:bidi="ar-SA"/>
        </w:rPr>
      </w:pPr>
      <w:hyperlink w:anchor="_Toc397436781" w:history="1">
        <w:r w:rsidR="00CD19B1" w:rsidRPr="006F294B">
          <w:rPr>
            <w:rStyle w:val="Hyperlink"/>
            <w:noProof/>
          </w:rPr>
          <w:t>Phase 2- Activation and Notification</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_Toc397436781 \h </w:instrText>
        </w:r>
        <w:r w:rsidR="00A0725C" w:rsidRPr="006F294B">
          <w:rPr>
            <w:noProof/>
            <w:webHidden/>
          </w:rPr>
        </w:r>
        <w:r w:rsidR="00A0725C" w:rsidRPr="006F294B">
          <w:rPr>
            <w:noProof/>
            <w:webHidden/>
          </w:rPr>
          <w:fldChar w:fldCharType="separate"/>
        </w:r>
        <w:r w:rsidR="00AF74F5" w:rsidRPr="006F294B">
          <w:rPr>
            <w:noProof/>
            <w:webHidden/>
          </w:rPr>
          <w:t>14</w:t>
        </w:r>
        <w:r w:rsidR="00A0725C" w:rsidRPr="006F294B">
          <w:rPr>
            <w:noProof/>
            <w:webHidden/>
          </w:rPr>
          <w:fldChar w:fldCharType="end"/>
        </w:r>
      </w:hyperlink>
    </w:p>
    <w:p w:rsidR="00CD19B1" w:rsidRPr="006F294B" w:rsidRDefault="00F80CEF">
      <w:pPr>
        <w:pStyle w:val="TOC3"/>
        <w:rPr>
          <w:rFonts w:asciiTheme="minorHAnsi" w:eastAsiaTheme="minorEastAsia" w:hAnsiTheme="minorHAnsi" w:cstheme="minorBidi"/>
          <w:noProof/>
          <w:lang w:bidi="ar-SA"/>
        </w:rPr>
      </w:pPr>
      <w:hyperlink w:anchor="_Toc397436782" w:history="1">
        <w:r w:rsidR="00CD19B1" w:rsidRPr="006F294B">
          <w:rPr>
            <w:rStyle w:val="Hyperlink"/>
            <w:noProof/>
          </w:rPr>
          <w:t>Phase 3- Continuity Operations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_Toc397436782 \h </w:instrText>
        </w:r>
        <w:r w:rsidR="00A0725C" w:rsidRPr="006F294B">
          <w:rPr>
            <w:noProof/>
            <w:webHidden/>
          </w:rPr>
        </w:r>
        <w:r w:rsidR="00A0725C" w:rsidRPr="006F294B">
          <w:rPr>
            <w:noProof/>
            <w:webHidden/>
          </w:rPr>
          <w:fldChar w:fldCharType="separate"/>
        </w:r>
        <w:r w:rsidR="00AF74F5" w:rsidRPr="006F294B">
          <w:rPr>
            <w:noProof/>
            <w:webHidden/>
          </w:rPr>
          <w:t>18</w:t>
        </w:r>
        <w:r w:rsidR="00A0725C" w:rsidRPr="006F294B">
          <w:rPr>
            <w:noProof/>
            <w:webHidden/>
          </w:rPr>
          <w:fldChar w:fldCharType="end"/>
        </w:r>
      </w:hyperlink>
    </w:p>
    <w:p w:rsidR="00CD19B1" w:rsidRPr="006F294B" w:rsidRDefault="00F80CEF">
      <w:pPr>
        <w:pStyle w:val="TOC3"/>
        <w:rPr>
          <w:rFonts w:asciiTheme="minorHAnsi" w:eastAsiaTheme="minorEastAsia" w:hAnsiTheme="minorHAnsi" w:cstheme="minorBidi"/>
          <w:noProof/>
          <w:lang w:bidi="ar-SA"/>
        </w:rPr>
      </w:pPr>
      <w:hyperlink w:anchor="_Toc397436783" w:history="1">
        <w:r w:rsidR="00CD19B1" w:rsidRPr="006F294B">
          <w:rPr>
            <w:rStyle w:val="Hyperlink"/>
            <w:noProof/>
          </w:rPr>
          <w:t>Phase 4- Reconstitution</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_Toc397436783 \h </w:instrText>
        </w:r>
        <w:r w:rsidR="00A0725C" w:rsidRPr="006F294B">
          <w:rPr>
            <w:noProof/>
            <w:webHidden/>
          </w:rPr>
        </w:r>
        <w:r w:rsidR="00A0725C" w:rsidRPr="006F294B">
          <w:rPr>
            <w:noProof/>
            <w:webHidden/>
          </w:rPr>
          <w:fldChar w:fldCharType="separate"/>
        </w:r>
        <w:r w:rsidR="00AF74F5" w:rsidRPr="006F294B">
          <w:rPr>
            <w:noProof/>
            <w:webHidden/>
          </w:rPr>
          <w:t>20</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84" w:history="1">
        <w:r w:rsidR="00CD19B1" w:rsidRPr="006F294B">
          <w:rPr>
            <w:rStyle w:val="Hyperlink"/>
            <w:noProof/>
          </w:rPr>
          <w:t>MISSION ESSENTIAL FUNCTIONS (MEFs)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_Toc397436784 \h </w:instrText>
        </w:r>
        <w:r w:rsidR="00A0725C" w:rsidRPr="006F294B">
          <w:rPr>
            <w:noProof/>
            <w:webHidden/>
          </w:rPr>
        </w:r>
        <w:r w:rsidR="00A0725C" w:rsidRPr="006F294B">
          <w:rPr>
            <w:noProof/>
            <w:webHidden/>
          </w:rPr>
          <w:fldChar w:fldCharType="separate"/>
        </w:r>
        <w:r w:rsidR="00AF74F5" w:rsidRPr="006F294B">
          <w:rPr>
            <w:noProof/>
            <w:webHidden/>
          </w:rPr>
          <w:t>22</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85" w:history="1">
        <w:r w:rsidR="00CD19B1" w:rsidRPr="006F294B">
          <w:rPr>
            <w:rStyle w:val="Hyperlink"/>
            <w:noProof/>
          </w:rPr>
          <w:t>PROGRAM MANAGEMENT AND MAINTENANCE</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_Toc397436785 \h </w:instrText>
        </w:r>
        <w:r w:rsidR="00A0725C" w:rsidRPr="006F294B">
          <w:rPr>
            <w:noProof/>
            <w:webHidden/>
          </w:rPr>
        </w:r>
        <w:r w:rsidR="00A0725C" w:rsidRPr="006F294B">
          <w:rPr>
            <w:noProof/>
            <w:webHidden/>
          </w:rPr>
          <w:fldChar w:fldCharType="separate"/>
        </w:r>
        <w:r w:rsidR="00AF74F5" w:rsidRPr="006F294B">
          <w:rPr>
            <w:noProof/>
            <w:webHidden/>
          </w:rPr>
          <w:t>24</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86" w:history="1">
        <w:r w:rsidR="00CD19B1" w:rsidRPr="006F294B">
          <w:rPr>
            <w:rStyle w:val="Hyperlink"/>
            <w:noProof/>
          </w:rPr>
          <w:t>TRAINING AND EXERCISES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_Toc397436786 \h </w:instrText>
        </w:r>
        <w:r w:rsidR="00A0725C" w:rsidRPr="006F294B">
          <w:rPr>
            <w:noProof/>
            <w:webHidden/>
          </w:rPr>
        </w:r>
        <w:r w:rsidR="00A0725C" w:rsidRPr="006F294B">
          <w:rPr>
            <w:noProof/>
            <w:webHidden/>
          </w:rPr>
          <w:fldChar w:fldCharType="separate"/>
        </w:r>
        <w:r w:rsidR="00AF74F5" w:rsidRPr="006F294B">
          <w:rPr>
            <w:noProof/>
            <w:webHidden/>
          </w:rPr>
          <w:t>27</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87" w:history="1">
        <w:r w:rsidR="00CD19B1" w:rsidRPr="006F294B">
          <w:rPr>
            <w:rStyle w:val="Hyperlink"/>
            <w:noProof/>
          </w:rPr>
          <w:t>TRAINING</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_Toc397436787 \h </w:instrText>
        </w:r>
        <w:r w:rsidR="00A0725C" w:rsidRPr="006F294B">
          <w:rPr>
            <w:noProof/>
            <w:webHidden/>
          </w:rPr>
        </w:r>
        <w:r w:rsidR="00A0725C" w:rsidRPr="006F294B">
          <w:rPr>
            <w:noProof/>
            <w:webHidden/>
          </w:rPr>
          <w:fldChar w:fldCharType="separate"/>
        </w:r>
        <w:r w:rsidR="00AF74F5" w:rsidRPr="006F294B">
          <w:rPr>
            <w:noProof/>
            <w:webHidden/>
          </w:rPr>
          <w:t>27</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88" w:history="1">
        <w:r w:rsidR="00CD19B1" w:rsidRPr="006F294B">
          <w:rPr>
            <w:rStyle w:val="Hyperlink"/>
            <w:noProof/>
          </w:rPr>
          <w:t>EXERCISES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_Toc397436788 \h </w:instrText>
        </w:r>
        <w:r w:rsidR="00A0725C" w:rsidRPr="006F294B">
          <w:rPr>
            <w:noProof/>
            <w:webHidden/>
          </w:rPr>
        </w:r>
        <w:r w:rsidR="00A0725C" w:rsidRPr="006F294B">
          <w:rPr>
            <w:noProof/>
            <w:webHidden/>
          </w:rPr>
          <w:fldChar w:fldCharType="separate"/>
        </w:r>
        <w:r w:rsidR="00AF74F5" w:rsidRPr="006F294B">
          <w:rPr>
            <w:noProof/>
            <w:webHidden/>
          </w:rPr>
          <w:t>28</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89" w:history="1">
        <w:r w:rsidR="00CD19B1" w:rsidRPr="006F294B">
          <w:rPr>
            <w:rStyle w:val="Hyperlink"/>
            <w:noProof/>
          </w:rPr>
          <w:t>ACRONYMS AND DEFINITIONS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_Toc397436789 \h </w:instrText>
        </w:r>
        <w:r w:rsidR="00A0725C" w:rsidRPr="006F294B">
          <w:rPr>
            <w:noProof/>
            <w:webHidden/>
          </w:rPr>
        </w:r>
        <w:r w:rsidR="00A0725C" w:rsidRPr="006F294B">
          <w:rPr>
            <w:noProof/>
            <w:webHidden/>
          </w:rPr>
          <w:fldChar w:fldCharType="separate"/>
        </w:r>
        <w:r w:rsidR="00AF74F5" w:rsidRPr="006F294B">
          <w:rPr>
            <w:noProof/>
            <w:webHidden/>
          </w:rPr>
          <w:t>30</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90" w:history="1">
        <w:r w:rsidR="00CD19B1" w:rsidRPr="006F294B">
          <w:rPr>
            <w:rStyle w:val="Hyperlink"/>
            <w:noProof/>
          </w:rPr>
          <w:t>AUTHORITIES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_Toc397436790 \h </w:instrText>
        </w:r>
        <w:r w:rsidR="00A0725C" w:rsidRPr="006F294B">
          <w:rPr>
            <w:noProof/>
            <w:webHidden/>
          </w:rPr>
        </w:r>
        <w:r w:rsidR="00A0725C" w:rsidRPr="006F294B">
          <w:rPr>
            <w:noProof/>
            <w:webHidden/>
          </w:rPr>
          <w:fldChar w:fldCharType="separate"/>
        </w:r>
        <w:r w:rsidR="00AF74F5" w:rsidRPr="006F294B">
          <w:rPr>
            <w:noProof/>
            <w:webHidden/>
          </w:rPr>
          <w:t>36</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91" w:history="1">
        <w:r w:rsidR="00CD19B1" w:rsidRPr="006F294B">
          <w:rPr>
            <w:rStyle w:val="Hyperlink"/>
            <w:noProof/>
          </w:rPr>
          <w:t>REFERENCES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_Toc397436791 \h </w:instrText>
        </w:r>
        <w:r w:rsidR="00A0725C" w:rsidRPr="006F294B">
          <w:rPr>
            <w:noProof/>
            <w:webHidden/>
          </w:rPr>
        </w:r>
        <w:r w:rsidR="00A0725C" w:rsidRPr="006F294B">
          <w:rPr>
            <w:noProof/>
            <w:webHidden/>
          </w:rPr>
          <w:fldChar w:fldCharType="separate"/>
        </w:r>
        <w:r w:rsidR="00AF74F5" w:rsidRPr="006F294B">
          <w:rPr>
            <w:noProof/>
            <w:webHidden/>
          </w:rPr>
          <w:t>37</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92" w:history="1">
        <w:r w:rsidR="00CD19B1" w:rsidRPr="006F294B">
          <w:rPr>
            <w:rStyle w:val="Hyperlink"/>
            <w:noProof/>
          </w:rPr>
          <w:t>APPENDIX A – KEY PERSONNEL RAPID RECALL LIST</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_Toc397436792 \h </w:instrText>
        </w:r>
        <w:r w:rsidR="00A0725C" w:rsidRPr="006F294B">
          <w:rPr>
            <w:noProof/>
            <w:webHidden/>
          </w:rPr>
        </w:r>
        <w:r w:rsidR="00A0725C" w:rsidRPr="006F294B">
          <w:rPr>
            <w:noProof/>
            <w:webHidden/>
          </w:rPr>
          <w:fldChar w:fldCharType="separate"/>
        </w:r>
        <w:r w:rsidR="00AF74F5" w:rsidRPr="006F294B">
          <w:rPr>
            <w:noProof/>
            <w:webHidden/>
          </w:rPr>
          <w:t>38</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93" w:history="1">
        <w:r w:rsidR="00CD19B1" w:rsidRPr="006F294B">
          <w:rPr>
            <w:rStyle w:val="Hyperlink"/>
            <w:noProof/>
          </w:rPr>
          <w:t>APPENDIX B - ALTERNATE FACILITIES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_Toc397436793 \h </w:instrText>
        </w:r>
        <w:r w:rsidR="00A0725C" w:rsidRPr="006F294B">
          <w:rPr>
            <w:noProof/>
            <w:webHidden/>
          </w:rPr>
        </w:r>
        <w:r w:rsidR="00A0725C" w:rsidRPr="006F294B">
          <w:rPr>
            <w:noProof/>
            <w:webHidden/>
          </w:rPr>
          <w:fldChar w:fldCharType="separate"/>
        </w:r>
        <w:r w:rsidR="00AF74F5" w:rsidRPr="006F294B">
          <w:rPr>
            <w:noProof/>
            <w:webHidden/>
          </w:rPr>
          <w:t>39</w:t>
        </w:r>
        <w:r w:rsidR="00A0725C" w:rsidRPr="006F294B">
          <w:rPr>
            <w:noProof/>
            <w:webHidden/>
          </w:rPr>
          <w:fldChar w:fldCharType="end"/>
        </w:r>
      </w:hyperlink>
    </w:p>
    <w:p w:rsidR="00CD19B1" w:rsidRPr="006F294B" w:rsidRDefault="00F80CEF">
      <w:pPr>
        <w:pStyle w:val="TOC2"/>
        <w:rPr>
          <w:rFonts w:asciiTheme="minorHAnsi" w:eastAsiaTheme="minorEastAsia" w:hAnsiTheme="minorHAnsi" w:cstheme="minorBidi"/>
          <w:noProof/>
          <w:lang w:bidi="ar-SA"/>
        </w:rPr>
      </w:pPr>
      <w:hyperlink w:anchor="_Toc397436794" w:history="1">
        <w:r w:rsidR="00CD19B1" w:rsidRPr="006F294B">
          <w:rPr>
            <w:rStyle w:val="Hyperlink"/>
            <w:bCs/>
            <w:iCs/>
            <w:noProof/>
          </w:rPr>
          <w:t>ALTERNATE FACILITY MOUs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_Toc397436794 \h </w:instrText>
        </w:r>
        <w:r w:rsidR="00A0725C" w:rsidRPr="006F294B">
          <w:rPr>
            <w:noProof/>
            <w:webHidden/>
          </w:rPr>
        </w:r>
        <w:r w:rsidR="00A0725C" w:rsidRPr="006F294B">
          <w:rPr>
            <w:noProof/>
            <w:webHidden/>
          </w:rPr>
          <w:fldChar w:fldCharType="separate"/>
        </w:r>
        <w:r w:rsidR="00AF74F5" w:rsidRPr="006F294B">
          <w:rPr>
            <w:noProof/>
            <w:webHidden/>
          </w:rPr>
          <w:t>41</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95" w:history="1">
        <w:r w:rsidR="00CD19B1" w:rsidRPr="006F294B">
          <w:rPr>
            <w:rStyle w:val="Hyperlink"/>
            <w:noProof/>
          </w:rPr>
          <w:t>APPENDIX C - ESSENTIAL RECORDS, SYSTEMS, APPLICATIONS, AND EQUIPMENT</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_Toc397436795 \h </w:instrText>
        </w:r>
        <w:r w:rsidR="00A0725C" w:rsidRPr="006F294B">
          <w:rPr>
            <w:noProof/>
            <w:webHidden/>
          </w:rPr>
        </w:r>
        <w:r w:rsidR="00A0725C" w:rsidRPr="006F294B">
          <w:rPr>
            <w:noProof/>
            <w:webHidden/>
          </w:rPr>
          <w:fldChar w:fldCharType="separate"/>
        </w:r>
        <w:r w:rsidR="00AF74F5" w:rsidRPr="006F294B">
          <w:rPr>
            <w:noProof/>
            <w:webHidden/>
          </w:rPr>
          <w:t>42</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97" w:history="1">
        <w:r w:rsidR="00CD19B1" w:rsidRPr="006F294B">
          <w:rPr>
            <w:rStyle w:val="Hyperlink"/>
            <w:noProof/>
          </w:rPr>
          <w:t>APPENDIX D – BUSINESS PROCESS ANALYSIS</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_Toc397436797 \h </w:instrText>
        </w:r>
        <w:r w:rsidR="00A0725C" w:rsidRPr="006F294B">
          <w:rPr>
            <w:noProof/>
            <w:webHidden/>
          </w:rPr>
        </w:r>
        <w:r w:rsidR="00A0725C" w:rsidRPr="006F294B">
          <w:rPr>
            <w:noProof/>
            <w:webHidden/>
          </w:rPr>
          <w:fldChar w:fldCharType="separate"/>
        </w:r>
        <w:r w:rsidR="00AF74F5" w:rsidRPr="006F294B">
          <w:rPr>
            <w:noProof/>
            <w:webHidden/>
          </w:rPr>
          <w:t>47</w:t>
        </w:r>
        <w:r w:rsidR="00A0725C" w:rsidRPr="006F294B">
          <w:rPr>
            <w:noProof/>
            <w:webHidden/>
          </w:rPr>
          <w:fldChar w:fldCharType="end"/>
        </w:r>
      </w:hyperlink>
    </w:p>
    <w:p w:rsidR="00CD19B1" w:rsidRPr="006F294B" w:rsidRDefault="00F80CEF">
      <w:pPr>
        <w:pStyle w:val="TOC1"/>
        <w:rPr>
          <w:rFonts w:asciiTheme="minorHAnsi" w:eastAsiaTheme="minorEastAsia" w:hAnsiTheme="minorHAnsi" w:cstheme="minorBidi"/>
          <w:b w:val="0"/>
          <w:noProof/>
          <w:lang w:bidi="ar-SA"/>
        </w:rPr>
      </w:pPr>
      <w:hyperlink w:anchor="_Toc397436798" w:history="1">
        <w:r w:rsidR="00CD19B1" w:rsidRPr="006F294B">
          <w:rPr>
            <w:rStyle w:val="Hyperlink"/>
            <w:noProof/>
          </w:rPr>
          <w:t>MANUAL WORKAROUND WORKSHEET (OPTIONAL)</w:t>
        </w:r>
        <w:r w:rsidR="00CD19B1" w:rsidRPr="006F294B">
          <w:rPr>
            <w:noProof/>
            <w:webHidden/>
          </w:rPr>
          <w:tab/>
        </w:r>
        <w:r w:rsidR="00A0725C" w:rsidRPr="006F294B">
          <w:rPr>
            <w:noProof/>
            <w:webHidden/>
          </w:rPr>
          <w:fldChar w:fldCharType="begin"/>
        </w:r>
        <w:r w:rsidR="00CD19B1" w:rsidRPr="006F294B">
          <w:rPr>
            <w:noProof/>
            <w:webHidden/>
          </w:rPr>
          <w:instrText xml:space="preserve"> PAGEREF _Toc397436798 \h </w:instrText>
        </w:r>
        <w:r w:rsidR="00A0725C" w:rsidRPr="006F294B">
          <w:rPr>
            <w:noProof/>
            <w:webHidden/>
          </w:rPr>
        </w:r>
        <w:r w:rsidR="00A0725C" w:rsidRPr="006F294B">
          <w:rPr>
            <w:noProof/>
            <w:webHidden/>
          </w:rPr>
          <w:fldChar w:fldCharType="separate"/>
        </w:r>
        <w:r w:rsidR="00AF74F5" w:rsidRPr="006F294B">
          <w:rPr>
            <w:noProof/>
            <w:webHidden/>
          </w:rPr>
          <w:t>52</w:t>
        </w:r>
        <w:r w:rsidR="00A0725C" w:rsidRPr="006F294B">
          <w:rPr>
            <w:noProof/>
            <w:webHidden/>
          </w:rPr>
          <w:fldChar w:fldCharType="end"/>
        </w:r>
      </w:hyperlink>
    </w:p>
    <w:p w:rsidR="007121EB" w:rsidRPr="006F294B" w:rsidRDefault="00A0725C" w:rsidP="00960B4F">
      <w:pPr>
        <w:tabs>
          <w:tab w:val="right" w:leader="dot" w:pos="9360"/>
        </w:tabs>
      </w:pPr>
      <w:r w:rsidRPr="006F294B">
        <w:fldChar w:fldCharType="end"/>
      </w:r>
    </w:p>
    <w:p w:rsidR="00582821" w:rsidRPr="006F294B" w:rsidRDefault="00582821"/>
    <w:p w:rsidR="00582821" w:rsidRPr="006F294B" w:rsidRDefault="00582821" w:rsidP="00582821"/>
    <w:p w:rsidR="00FE6922" w:rsidRPr="006F294B" w:rsidRDefault="00FE6922" w:rsidP="00302F70">
      <w:pPr>
        <w:rPr>
          <w:szCs w:val="24"/>
        </w:rPr>
        <w:sectPr w:rsidR="00FE6922" w:rsidRPr="006F294B" w:rsidSect="000A7EFE">
          <w:headerReference w:type="even" r:id="rId10"/>
          <w:footerReference w:type="even" r:id="rId11"/>
          <w:footerReference w:type="default" r:id="rId12"/>
          <w:footerReference w:type="first" r:id="rId13"/>
          <w:pgSz w:w="12240" w:h="15840" w:code="1"/>
          <w:pgMar w:top="1440" w:right="1440" w:bottom="720" w:left="1440" w:header="576" w:footer="576" w:gutter="0"/>
          <w:pgNumType w:fmt="lowerRoman" w:start="1"/>
          <w:cols w:space="720"/>
          <w:titlePg/>
        </w:sectPr>
      </w:pPr>
    </w:p>
    <w:p w:rsidR="00B20204" w:rsidRPr="006F294B" w:rsidRDefault="00E55840" w:rsidP="00081096">
      <w:pPr>
        <w:pStyle w:val="BodyText"/>
        <w:jc w:val="center"/>
        <w:outlineLvl w:val="0"/>
        <w:rPr>
          <w:b/>
          <w:sz w:val="28"/>
          <w:szCs w:val="28"/>
        </w:rPr>
      </w:pPr>
      <w:bookmarkStart w:id="27" w:name="_Toc292712986"/>
      <w:bookmarkStart w:id="28" w:name="_Toc396997939"/>
      <w:bookmarkStart w:id="29" w:name="_Toc397436767"/>
      <w:bookmarkStart w:id="30" w:name="_Toc179186322"/>
      <w:bookmarkStart w:id="31" w:name="_Toc159126601"/>
      <w:bookmarkStart w:id="32" w:name="_Toc159129792"/>
      <w:bookmarkStart w:id="33" w:name="_Toc159135932"/>
      <w:bookmarkStart w:id="34" w:name="_Toc160337853"/>
      <w:bookmarkStart w:id="35" w:name="_Toc160441024"/>
      <w:bookmarkStart w:id="36" w:name="_Toc165714924"/>
      <w:bookmarkStart w:id="37" w:name="_Toc177873312"/>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6F294B">
        <w:rPr>
          <w:b/>
          <w:sz w:val="28"/>
          <w:szCs w:val="28"/>
        </w:rPr>
        <w:t>PROMULGATION STATEMENT</w:t>
      </w:r>
      <w:bookmarkEnd w:id="27"/>
      <w:bookmarkEnd w:id="28"/>
      <w:bookmarkEnd w:id="29"/>
    </w:p>
    <w:p w:rsidR="00B14BB7" w:rsidRPr="006F294B" w:rsidRDefault="00614B4A" w:rsidP="00614B4A">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p w:rsidR="00B20204" w:rsidRPr="006F294B" w:rsidRDefault="00B20204" w:rsidP="00B20204">
      <w:pPr>
        <w:pStyle w:val="BodyText"/>
        <w:rPr>
          <w:b/>
          <w:i/>
          <w:color w:val="4F81BD" w:themeColor="accent1"/>
        </w:rPr>
      </w:pPr>
      <w:r w:rsidRPr="006F294B">
        <w:rPr>
          <w:b/>
          <w:i/>
          <w:color w:val="4F81BD" w:themeColor="accent1"/>
        </w:rPr>
        <w:t>Promulgation is the process that officially announces</w:t>
      </w:r>
      <w:r w:rsidR="00494BE7" w:rsidRPr="006F294B">
        <w:rPr>
          <w:b/>
          <w:i/>
          <w:color w:val="4F81BD" w:themeColor="accent1"/>
        </w:rPr>
        <w:t xml:space="preserve"> and </w:t>
      </w:r>
      <w:r w:rsidRPr="006F294B">
        <w:rPr>
          <w:b/>
          <w:i/>
          <w:color w:val="4F81BD" w:themeColor="accent1"/>
        </w:rPr>
        <w:t xml:space="preserve">declares a plan.  It gives the plan official status and gives both the authority and the responsibility for employees to perform their tasks.  The promulgation statement should briefly outline the organization and content of the </w:t>
      </w:r>
      <w:r w:rsidR="00D0666C" w:rsidRPr="006F294B">
        <w:rPr>
          <w:b/>
          <w:i/>
          <w:color w:val="4F81BD" w:themeColor="accent1"/>
        </w:rPr>
        <w:t>C</w:t>
      </w:r>
      <w:r w:rsidRPr="006F294B">
        <w:rPr>
          <w:b/>
          <w:i/>
          <w:color w:val="4F81BD" w:themeColor="accent1"/>
        </w:rPr>
        <w:t xml:space="preserve">ontinuity </w:t>
      </w:r>
      <w:r w:rsidR="00D0666C" w:rsidRPr="006F294B">
        <w:rPr>
          <w:b/>
          <w:i/>
          <w:color w:val="4F81BD" w:themeColor="accent1"/>
        </w:rPr>
        <w:t>P</w:t>
      </w:r>
      <w:r w:rsidRPr="006F294B">
        <w:rPr>
          <w:b/>
          <w:i/>
          <w:color w:val="4F81BD" w:themeColor="accent1"/>
        </w:rPr>
        <w:t xml:space="preserve">lan and describe what it is, who it affects, and the circumstances under which it should be executed.  The agency head or a designee must approve the </w:t>
      </w:r>
      <w:r w:rsidR="00D0666C" w:rsidRPr="006F294B">
        <w:rPr>
          <w:b/>
          <w:i/>
          <w:color w:val="4F81BD" w:themeColor="accent1"/>
        </w:rPr>
        <w:t>Continuity Plan</w:t>
      </w:r>
      <w:r w:rsidRPr="006F294B">
        <w:rPr>
          <w:b/>
          <w:i/>
          <w:color w:val="4F81BD" w:themeColor="accent1"/>
        </w:rPr>
        <w:t>.  The signed promulgation document formalizes the plan to be “in force</w:t>
      </w:r>
      <w:r w:rsidR="00C3045D" w:rsidRPr="006F294B">
        <w:rPr>
          <w:b/>
          <w:i/>
          <w:color w:val="4F81BD" w:themeColor="accent1"/>
        </w:rPr>
        <w:t>.</w:t>
      </w:r>
      <w:r w:rsidRPr="006F294B">
        <w:rPr>
          <w:b/>
          <w:i/>
          <w:color w:val="4F81BD" w:themeColor="accent1"/>
        </w:rPr>
        <w:t>”  Sample text for this section includes:</w:t>
      </w:r>
    </w:p>
    <w:p w:rsidR="001710C3" w:rsidRPr="006F294B" w:rsidRDefault="001710C3" w:rsidP="00ED3A6D">
      <w:pPr>
        <w:pStyle w:val="BodyText"/>
      </w:pPr>
    </w:p>
    <w:p w:rsidR="00ED3A6D" w:rsidRPr="006F294B" w:rsidRDefault="000D1440" w:rsidP="00ED3A6D">
      <w:pPr>
        <w:pStyle w:val="BodyText"/>
      </w:pPr>
      <w:r w:rsidRPr="006F294B">
        <w:t xml:space="preserve">The </w:t>
      </w:r>
      <w:r w:rsidRPr="006F294B">
        <w:rPr>
          <w:b/>
          <w:i/>
          <w:color w:val="4F81BD" w:themeColor="accent1"/>
        </w:rPr>
        <w:t>(</w:t>
      </w:r>
      <w:r w:rsidR="001F3A6B" w:rsidRPr="006F294B">
        <w:rPr>
          <w:b/>
          <w:i/>
          <w:color w:val="4F81BD" w:themeColor="accent1"/>
        </w:rPr>
        <w:t>i</w:t>
      </w:r>
      <w:r w:rsidR="00134A93" w:rsidRPr="006F294B">
        <w:rPr>
          <w:b/>
          <w:i/>
          <w:color w:val="4F81BD" w:themeColor="accent1"/>
        </w:rPr>
        <w:t>nsert name of agency</w:t>
      </w:r>
      <w:r w:rsidR="00FE4ABA" w:rsidRPr="006F294B">
        <w:rPr>
          <w:b/>
          <w:i/>
          <w:color w:val="4F81BD" w:themeColor="accent1"/>
        </w:rPr>
        <w:t>)</w:t>
      </w:r>
      <w:r w:rsidR="00FE4ABA" w:rsidRPr="006F294B">
        <w:t xml:space="preserve">‘s </w:t>
      </w:r>
      <w:r w:rsidR="00202308" w:rsidRPr="006F294B">
        <w:t xml:space="preserve">mission is to </w:t>
      </w:r>
      <w:r w:rsidR="00202308" w:rsidRPr="006F294B">
        <w:rPr>
          <w:b/>
          <w:i/>
          <w:color w:val="4F81BD" w:themeColor="accent1"/>
        </w:rPr>
        <w:t>(enter mission statement)</w:t>
      </w:r>
      <w:r w:rsidR="00202308" w:rsidRPr="006F294B">
        <w:t xml:space="preserve">.  To accomplish this mission, </w:t>
      </w:r>
      <w:r w:rsidR="00202308" w:rsidRPr="006F294B">
        <w:rPr>
          <w:b/>
          <w:i/>
          <w:color w:val="4F81BD" w:themeColor="accent1"/>
        </w:rPr>
        <w:t>(</w:t>
      </w:r>
      <w:r w:rsidR="001F3A6B" w:rsidRPr="006F294B">
        <w:rPr>
          <w:b/>
          <w:i/>
          <w:color w:val="4F81BD" w:themeColor="accent1"/>
        </w:rPr>
        <w:t>i</w:t>
      </w:r>
      <w:r w:rsidR="00134A93" w:rsidRPr="006F294B">
        <w:rPr>
          <w:b/>
          <w:i/>
          <w:color w:val="4F81BD" w:themeColor="accent1"/>
        </w:rPr>
        <w:t>nsert name of agency</w:t>
      </w:r>
      <w:r w:rsidR="00202308" w:rsidRPr="006F294B">
        <w:rPr>
          <w:b/>
          <w:i/>
          <w:color w:val="4F81BD" w:themeColor="accent1"/>
        </w:rPr>
        <w:t>)</w:t>
      </w:r>
      <w:r w:rsidR="00202308" w:rsidRPr="006F294B">
        <w:rPr>
          <w:i/>
          <w:color w:val="365F91"/>
        </w:rPr>
        <w:t xml:space="preserve"> </w:t>
      </w:r>
      <w:r w:rsidR="00202308" w:rsidRPr="006F294B">
        <w:t>must ensure its operations are performed with minimal disruption</w:t>
      </w:r>
      <w:r w:rsidR="00B20204" w:rsidRPr="006F294B">
        <w:t xml:space="preserve"> during all</w:t>
      </w:r>
      <w:r w:rsidR="00C3045D" w:rsidRPr="006F294B">
        <w:t>-</w:t>
      </w:r>
      <w:r w:rsidR="00B20204" w:rsidRPr="006F294B">
        <w:t xml:space="preserve">hazards </w:t>
      </w:r>
      <w:r w:rsidR="00C3045D" w:rsidRPr="006F294B">
        <w:t>emergencies or other situations that disrupt normal operations</w:t>
      </w:r>
      <w:r w:rsidR="00202308" w:rsidRPr="006F294B">
        <w:t xml:space="preserve">.  This document provides planning and program guidance for implementing the </w:t>
      </w:r>
      <w:r w:rsidR="001F3A6B" w:rsidRPr="006F294B">
        <w:rPr>
          <w:b/>
          <w:i/>
          <w:color w:val="4F81BD" w:themeColor="accent1"/>
        </w:rPr>
        <w:t>(insert name of agency)</w:t>
      </w:r>
      <w:r w:rsidR="001F3A6B" w:rsidRPr="006F294B">
        <w:t xml:space="preserve"> </w:t>
      </w:r>
      <w:r w:rsidR="00202308" w:rsidRPr="006F294B">
        <w:t xml:space="preserve">Continuity Plan and </w:t>
      </w:r>
      <w:r w:rsidR="005950A0" w:rsidRPr="006F294B">
        <w:t xml:space="preserve">Continuity </w:t>
      </w:r>
      <w:r w:rsidR="001441E8" w:rsidRPr="006F294B">
        <w:t>P</w:t>
      </w:r>
      <w:r w:rsidR="00202308" w:rsidRPr="006F294B">
        <w:t xml:space="preserve">rogram to ensure the agency is capable of conducting its </w:t>
      </w:r>
      <w:r w:rsidR="001B2AFB" w:rsidRPr="006F294B">
        <w:t>m</w:t>
      </w:r>
      <w:r w:rsidR="00346182" w:rsidRPr="006F294B">
        <w:t xml:space="preserve">ission </w:t>
      </w:r>
      <w:r w:rsidR="001B2AFB" w:rsidRPr="006F294B">
        <w:t>e</w:t>
      </w:r>
      <w:r w:rsidR="00202308" w:rsidRPr="006F294B">
        <w:t xml:space="preserve">ssential </w:t>
      </w:r>
      <w:r w:rsidR="001B2AFB" w:rsidRPr="006F294B">
        <w:t>f</w:t>
      </w:r>
      <w:r w:rsidR="00202308" w:rsidRPr="006F294B">
        <w:t xml:space="preserve">unctions </w:t>
      </w:r>
      <w:r w:rsidR="00346182" w:rsidRPr="006F294B">
        <w:t xml:space="preserve">(MEFs) </w:t>
      </w:r>
      <w:r w:rsidR="00202308" w:rsidRPr="006F294B">
        <w:t>under all threats and conditions.</w:t>
      </w:r>
      <w:r w:rsidR="00ED3A6D" w:rsidRPr="006F294B">
        <w:t xml:space="preserve"> </w:t>
      </w:r>
      <w:r w:rsidR="00973C61" w:rsidRPr="006F294B">
        <w:t xml:space="preserve">The </w:t>
      </w:r>
      <w:r w:rsidR="00AC292C" w:rsidRPr="006F294B">
        <w:t xml:space="preserve">agency </w:t>
      </w:r>
      <w:r w:rsidR="00973C61" w:rsidRPr="006F294B">
        <w:t xml:space="preserve">is committed to the safety and protection of its personnel, contractors, operations, and facilities.  This </w:t>
      </w:r>
      <w:r w:rsidR="00923DB5" w:rsidRPr="006F294B">
        <w:t>Continuity Plan</w:t>
      </w:r>
      <w:r w:rsidR="00973C61" w:rsidRPr="006F294B">
        <w:t xml:space="preserve"> is a recovery plan that works as a companion plan with the </w:t>
      </w:r>
      <w:r w:rsidR="00973C61" w:rsidRPr="006F294B">
        <w:rPr>
          <w:b/>
          <w:color w:val="4F81BD" w:themeColor="accent1"/>
        </w:rPr>
        <w:t>(</w:t>
      </w:r>
      <w:r w:rsidR="00973C61" w:rsidRPr="006F294B">
        <w:rPr>
          <w:b/>
          <w:i/>
          <w:color w:val="4F81BD" w:themeColor="accent1"/>
        </w:rPr>
        <w:t>insert agency name) (insert name of other agency emergency response or incident action plans</w:t>
      </w:r>
      <w:r w:rsidR="00FF3726" w:rsidRPr="006F294B">
        <w:rPr>
          <w:b/>
          <w:i/>
          <w:color w:val="4F81BD" w:themeColor="accent1"/>
        </w:rPr>
        <w:t>, such as the Information Technology Disaster Recovery Plan</w:t>
      </w:r>
      <w:r w:rsidR="00F62923" w:rsidRPr="006F294B">
        <w:rPr>
          <w:b/>
          <w:i/>
          <w:color w:val="4F81BD" w:themeColor="accent1"/>
        </w:rPr>
        <w:t xml:space="preserve"> (ITDRP)</w:t>
      </w:r>
      <w:r w:rsidR="00FF3726" w:rsidRPr="006F294B">
        <w:rPr>
          <w:b/>
          <w:i/>
          <w:color w:val="4F81BD" w:themeColor="accent1"/>
        </w:rPr>
        <w:t>, the Crisis and Emergency Management Plan</w:t>
      </w:r>
      <w:r w:rsidR="00F62923" w:rsidRPr="006F294B">
        <w:rPr>
          <w:b/>
          <w:i/>
          <w:color w:val="4F81BD" w:themeColor="accent1"/>
        </w:rPr>
        <w:t xml:space="preserve"> (CEMP)</w:t>
      </w:r>
      <w:r w:rsidR="00FF3726" w:rsidRPr="006F294B">
        <w:rPr>
          <w:b/>
          <w:i/>
          <w:color w:val="4F81BD" w:themeColor="accent1"/>
        </w:rPr>
        <w:t xml:space="preserve">, or the Emergency </w:t>
      </w:r>
      <w:r w:rsidR="00A4636B" w:rsidRPr="006F294B">
        <w:rPr>
          <w:b/>
          <w:i/>
          <w:color w:val="4F81BD" w:themeColor="accent1"/>
        </w:rPr>
        <w:t>Action</w:t>
      </w:r>
      <w:r w:rsidR="00FF3726" w:rsidRPr="006F294B">
        <w:rPr>
          <w:b/>
          <w:i/>
          <w:color w:val="4F81BD" w:themeColor="accent1"/>
        </w:rPr>
        <w:t xml:space="preserve"> Plan</w:t>
      </w:r>
      <w:r w:rsidR="00F62923" w:rsidRPr="006F294B">
        <w:rPr>
          <w:b/>
          <w:i/>
          <w:color w:val="4F81BD" w:themeColor="accent1"/>
        </w:rPr>
        <w:t xml:space="preserve"> (E</w:t>
      </w:r>
      <w:r w:rsidR="00A4636B" w:rsidRPr="006F294B">
        <w:rPr>
          <w:b/>
          <w:i/>
          <w:color w:val="4F81BD" w:themeColor="accent1"/>
        </w:rPr>
        <w:t>A</w:t>
      </w:r>
      <w:r w:rsidR="00F62923" w:rsidRPr="006F294B">
        <w:rPr>
          <w:b/>
          <w:i/>
          <w:color w:val="4F81BD" w:themeColor="accent1"/>
        </w:rPr>
        <w:t>P)</w:t>
      </w:r>
      <w:r w:rsidR="00FF3726" w:rsidRPr="006F294B">
        <w:rPr>
          <w:b/>
          <w:i/>
          <w:color w:val="4F81BD" w:themeColor="accent1"/>
        </w:rPr>
        <w:t>, etc.</w:t>
      </w:r>
      <w:r w:rsidR="00973C61" w:rsidRPr="006F294B">
        <w:rPr>
          <w:b/>
          <w:i/>
          <w:color w:val="4F81BD" w:themeColor="accent1"/>
        </w:rPr>
        <w:t>)</w:t>
      </w:r>
      <w:r w:rsidR="00973C61" w:rsidRPr="006F294B">
        <w:rPr>
          <w:color w:val="4F81BD" w:themeColor="accent1"/>
        </w:rPr>
        <w:t xml:space="preserve"> </w:t>
      </w:r>
      <w:r w:rsidR="00973C61" w:rsidRPr="006F294B">
        <w:t xml:space="preserve">and provides a framework to minimize potential impact and allow for rapid recovery from an </w:t>
      </w:r>
      <w:r w:rsidR="0091053D" w:rsidRPr="006F294B">
        <w:t xml:space="preserve">incident that disrupts operations. </w:t>
      </w:r>
      <w:r w:rsidR="00397488" w:rsidRPr="006F294B">
        <w:t xml:space="preserve">This plan </w:t>
      </w:r>
      <w:r w:rsidR="00ED3A6D" w:rsidRPr="006F294B">
        <w:t>encompasses the magnitude of operations and services performed by the agency</w:t>
      </w:r>
      <w:r w:rsidR="003C66EF" w:rsidRPr="006F294B">
        <w:t>,</w:t>
      </w:r>
      <w:r w:rsidR="00AC292C" w:rsidRPr="006F294B">
        <w:t xml:space="preserve"> and</w:t>
      </w:r>
      <w:r w:rsidR="00ED3A6D" w:rsidRPr="006F294B">
        <w:t xml:space="preserve"> is tailored to </w:t>
      </w:r>
      <w:r w:rsidR="00AC292C" w:rsidRPr="006F294B">
        <w:t xml:space="preserve">the </w:t>
      </w:r>
      <w:r w:rsidR="008E179C" w:rsidRPr="006F294B">
        <w:t>agency’s unique</w:t>
      </w:r>
      <w:r w:rsidR="00ED3A6D" w:rsidRPr="006F294B">
        <w:t xml:space="preserve"> operations and </w:t>
      </w:r>
      <w:r w:rsidR="00346182" w:rsidRPr="006F294B">
        <w:t>MEFs</w:t>
      </w:r>
      <w:r w:rsidR="00ED3A6D" w:rsidRPr="006F294B">
        <w:t>.</w:t>
      </w:r>
      <w:r w:rsidR="00A82E6D" w:rsidRPr="006F294B">
        <w:t xml:space="preserve">  This plan was developed through a formal planning process involving agency stakeholders </w:t>
      </w:r>
      <w:r w:rsidR="00186815" w:rsidRPr="006F294B">
        <w:t>and is compliant with the</w:t>
      </w:r>
      <w:r w:rsidR="00A82E6D" w:rsidRPr="006F294B">
        <w:t xml:space="preserve"> VDEM Continuity Plan Template as required in Executive Order #41.</w:t>
      </w:r>
    </w:p>
    <w:p w:rsidR="001078AE" w:rsidRPr="006F294B" w:rsidRDefault="001078AE" w:rsidP="00ED3A6D">
      <w:pPr>
        <w:pStyle w:val="BodyText"/>
      </w:pPr>
    </w:p>
    <w:p w:rsidR="00202308" w:rsidRPr="006F294B" w:rsidRDefault="00C3045D" w:rsidP="000D1440">
      <w:pPr>
        <w:pStyle w:val="BodyText"/>
      </w:pPr>
      <w:r w:rsidRPr="006F294B">
        <w:t>This plan identifies key personnel that perform or manage the performance of MEFs</w:t>
      </w:r>
      <w:r w:rsidR="00134A93" w:rsidRPr="006F294B">
        <w:t xml:space="preserve">.  Upon plan activation, </w:t>
      </w:r>
      <w:r w:rsidRPr="006F294B">
        <w:t>k</w:t>
      </w:r>
      <w:r w:rsidR="007535C1" w:rsidRPr="006F294B">
        <w:t xml:space="preserve">ey </w:t>
      </w:r>
      <w:r w:rsidRPr="006F294B">
        <w:t>p</w:t>
      </w:r>
      <w:r w:rsidR="007535C1" w:rsidRPr="006F294B">
        <w:t>ersonnel</w:t>
      </w:r>
      <w:r w:rsidR="00134A93" w:rsidRPr="006F294B">
        <w:t xml:space="preserve"> will </w:t>
      </w:r>
      <w:r w:rsidR="00ED3A6D" w:rsidRPr="006F294B">
        <w:t xml:space="preserve">be notified and </w:t>
      </w:r>
      <w:r w:rsidRPr="006F294B">
        <w:t xml:space="preserve">assume </w:t>
      </w:r>
      <w:r w:rsidR="00ED3A6D" w:rsidRPr="006F294B">
        <w:t>responsib</w:t>
      </w:r>
      <w:r w:rsidRPr="006F294B">
        <w:t>ility</w:t>
      </w:r>
      <w:r w:rsidR="00ED3A6D" w:rsidRPr="006F294B">
        <w:t xml:space="preserve"> for implementing the plan in accordance with the guidance provided by the </w:t>
      </w:r>
      <w:r w:rsidR="00ED3A6D" w:rsidRPr="006F294B">
        <w:rPr>
          <w:b/>
          <w:i/>
          <w:color w:val="4F81BD" w:themeColor="accent1"/>
        </w:rPr>
        <w:t>(</w:t>
      </w:r>
      <w:r w:rsidR="001F3A6B" w:rsidRPr="006F294B">
        <w:rPr>
          <w:b/>
          <w:i/>
          <w:color w:val="4F81BD" w:themeColor="accent1"/>
        </w:rPr>
        <w:t>i</w:t>
      </w:r>
      <w:r w:rsidR="00ED3A6D" w:rsidRPr="006F294B">
        <w:rPr>
          <w:b/>
          <w:i/>
          <w:color w:val="4F81BD" w:themeColor="accent1"/>
        </w:rPr>
        <w:t>nsert</w:t>
      </w:r>
      <w:r w:rsidR="00E55840" w:rsidRPr="006F294B">
        <w:rPr>
          <w:b/>
          <w:i/>
          <w:color w:val="4F81BD" w:themeColor="accent1"/>
        </w:rPr>
        <w:t xml:space="preserve"> title</w:t>
      </w:r>
      <w:r w:rsidR="00ED3A6D" w:rsidRPr="006F294B">
        <w:rPr>
          <w:b/>
          <w:i/>
          <w:color w:val="4F81BD" w:themeColor="accent1"/>
        </w:rPr>
        <w:t xml:space="preserve"> of agency representative responsible for implementing the </w:t>
      </w:r>
      <w:r w:rsidR="00923DB5" w:rsidRPr="006F294B">
        <w:rPr>
          <w:b/>
          <w:i/>
          <w:color w:val="4F81BD" w:themeColor="accent1"/>
        </w:rPr>
        <w:t>Continuity Plan</w:t>
      </w:r>
      <w:r w:rsidR="00ED3A6D" w:rsidRPr="006F294B">
        <w:rPr>
          <w:b/>
          <w:i/>
          <w:color w:val="4F81BD" w:themeColor="accent1"/>
        </w:rPr>
        <w:t>)</w:t>
      </w:r>
      <w:r w:rsidR="00ED3A6D" w:rsidRPr="006F294B">
        <w:rPr>
          <w:i/>
          <w:color w:val="365F91"/>
        </w:rPr>
        <w:t xml:space="preserve"> </w:t>
      </w:r>
      <w:r w:rsidR="00134A93" w:rsidRPr="006F294B">
        <w:t xml:space="preserve">or his/her designee.  </w:t>
      </w:r>
      <w:r w:rsidR="00AC292C" w:rsidRPr="006F294B">
        <w:t>K</w:t>
      </w:r>
      <w:r w:rsidR="007535C1" w:rsidRPr="006F294B">
        <w:t xml:space="preserve">ey </w:t>
      </w:r>
      <w:r w:rsidRPr="006F294B">
        <w:t>p</w:t>
      </w:r>
      <w:r w:rsidR="007535C1" w:rsidRPr="006F294B">
        <w:t xml:space="preserve">ersonnel </w:t>
      </w:r>
      <w:r w:rsidR="00ED3A6D" w:rsidRPr="006F294B">
        <w:t xml:space="preserve">should be prepared to </w:t>
      </w:r>
      <w:r w:rsidR="00B446A7" w:rsidRPr="006F294B">
        <w:t xml:space="preserve">implement </w:t>
      </w:r>
      <w:r w:rsidR="006B61A2" w:rsidRPr="006F294B">
        <w:t xml:space="preserve">the </w:t>
      </w:r>
      <w:r w:rsidR="00923DB5" w:rsidRPr="006F294B">
        <w:t>Continuity Plan</w:t>
      </w:r>
      <w:r w:rsidR="006B61A2" w:rsidRPr="006F294B">
        <w:t xml:space="preserve">, </w:t>
      </w:r>
      <w:r w:rsidR="00125052" w:rsidRPr="006F294B">
        <w:t xml:space="preserve">and </w:t>
      </w:r>
      <w:r w:rsidR="00ED3A6D" w:rsidRPr="006F294B">
        <w:t xml:space="preserve">perform </w:t>
      </w:r>
      <w:r w:rsidR="001B77AA" w:rsidRPr="006F294B">
        <w:t>MEF</w:t>
      </w:r>
      <w:r w:rsidR="00AB5CDA" w:rsidRPr="006F294B">
        <w:t>s</w:t>
      </w:r>
      <w:r w:rsidR="00ED3A6D" w:rsidRPr="006F294B">
        <w:t xml:space="preserve"> within the </w:t>
      </w:r>
      <w:r w:rsidR="00125052" w:rsidRPr="006F294B">
        <w:t>established</w:t>
      </w:r>
      <w:r w:rsidR="00ED3A6D" w:rsidRPr="006F294B">
        <w:t xml:space="preserve"> recovery time objectives for a period of up to 30 days or until normal operations can be resumed.</w:t>
      </w:r>
    </w:p>
    <w:p w:rsidR="001710C3" w:rsidRPr="006F294B" w:rsidRDefault="000157C2" w:rsidP="00E55840">
      <w:pPr>
        <w:pStyle w:val="NormalIndent"/>
        <w:spacing w:before="120"/>
        <w:ind w:left="0"/>
        <w:jc w:val="both"/>
        <w:rPr>
          <w:sz w:val="22"/>
        </w:rPr>
      </w:pPr>
      <w:r w:rsidRPr="006F294B">
        <w:rPr>
          <w:sz w:val="22"/>
        </w:rPr>
        <w:br w:type="page"/>
      </w:r>
      <w:r w:rsidR="000D1440" w:rsidRPr="006F294B">
        <w:rPr>
          <w:sz w:val="22"/>
        </w:rPr>
        <w:t xml:space="preserve">This </w:t>
      </w:r>
      <w:r w:rsidR="00FF3726" w:rsidRPr="006F294B">
        <w:rPr>
          <w:sz w:val="22"/>
        </w:rPr>
        <w:t>Continuity Plan</w:t>
      </w:r>
      <w:r w:rsidR="000D1440" w:rsidRPr="006F294B">
        <w:rPr>
          <w:sz w:val="22"/>
        </w:rPr>
        <w:t xml:space="preserve"> was prepared by </w:t>
      </w:r>
      <w:r w:rsidR="000D1440" w:rsidRPr="006F294B">
        <w:rPr>
          <w:b/>
          <w:color w:val="4F81BD" w:themeColor="accent1"/>
          <w:sz w:val="22"/>
        </w:rPr>
        <w:t>(</w:t>
      </w:r>
      <w:r w:rsidR="00134A93" w:rsidRPr="006F294B">
        <w:rPr>
          <w:b/>
          <w:i/>
          <w:iCs/>
          <w:color w:val="4F81BD" w:themeColor="accent1"/>
          <w:sz w:val="22"/>
        </w:rPr>
        <w:t>insert name of agency</w:t>
      </w:r>
      <w:r w:rsidR="000D1440" w:rsidRPr="006F294B">
        <w:rPr>
          <w:b/>
          <w:i/>
          <w:iCs/>
          <w:color w:val="4F81BD" w:themeColor="accent1"/>
          <w:sz w:val="22"/>
        </w:rPr>
        <w:t>)</w:t>
      </w:r>
      <w:r w:rsidR="000D1440" w:rsidRPr="006F294B">
        <w:rPr>
          <w:i/>
          <w:iCs/>
          <w:sz w:val="22"/>
        </w:rPr>
        <w:t xml:space="preserve"> </w:t>
      </w:r>
      <w:r w:rsidR="000D1440" w:rsidRPr="006F294B">
        <w:rPr>
          <w:sz w:val="22"/>
        </w:rPr>
        <w:t xml:space="preserve">to develop, implement and maintain a viable </w:t>
      </w:r>
      <w:r w:rsidR="009935C0" w:rsidRPr="006F294B">
        <w:rPr>
          <w:sz w:val="22"/>
        </w:rPr>
        <w:t>continuity</w:t>
      </w:r>
      <w:r w:rsidR="000D1440" w:rsidRPr="006F294B">
        <w:rPr>
          <w:sz w:val="22"/>
        </w:rPr>
        <w:t xml:space="preserve"> capability. This </w:t>
      </w:r>
      <w:r w:rsidR="00DE0027" w:rsidRPr="006F294B">
        <w:rPr>
          <w:sz w:val="22"/>
        </w:rPr>
        <w:t>p</w:t>
      </w:r>
      <w:r w:rsidR="00923DB5" w:rsidRPr="006F294B">
        <w:rPr>
          <w:sz w:val="22"/>
        </w:rPr>
        <w:t>lan</w:t>
      </w:r>
      <w:r w:rsidR="000D1440" w:rsidRPr="006F294B">
        <w:rPr>
          <w:sz w:val="22"/>
        </w:rPr>
        <w:t xml:space="preserve"> complies with applicable internal agency policy, state regulations and supports recommendations provided in FEMA’s Continuity Guidance Circular 1 (CGC 1) and Continuity Guidance Circular 2 (CGC 2). This </w:t>
      </w:r>
      <w:r w:rsidR="00923DB5" w:rsidRPr="006F294B">
        <w:rPr>
          <w:sz w:val="22"/>
        </w:rPr>
        <w:t>Continuity Plan</w:t>
      </w:r>
      <w:r w:rsidR="000D1440" w:rsidRPr="006F294B">
        <w:rPr>
          <w:sz w:val="22"/>
        </w:rPr>
        <w:t xml:space="preserve"> has been distributed internally </w:t>
      </w:r>
      <w:r w:rsidR="00AC292C" w:rsidRPr="006F294B">
        <w:rPr>
          <w:sz w:val="22"/>
        </w:rPr>
        <w:t xml:space="preserve">to appropriate personnel </w:t>
      </w:r>
      <w:r w:rsidR="000D1440" w:rsidRPr="006F294B">
        <w:rPr>
          <w:sz w:val="22"/>
        </w:rPr>
        <w:t xml:space="preserve">within the </w:t>
      </w:r>
      <w:r w:rsidR="000D1440" w:rsidRPr="006F294B">
        <w:rPr>
          <w:b/>
          <w:color w:val="4F81BD" w:themeColor="accent1"/>
          <w:sz w:val="22"/>
        </w:rPr>
        <w:t>(</w:t>
      </w:r>
      <w:r w:rsidR="00134A93" w:rsidRPr="006F294B">
        <w:rPr>
          <w:b/>
          <w:i/>
          <w:iCs/>
          <w:color w:val="4F81BD" w:themeColor="accent1"/>
          <w:sz w:val="22"/>
        </w:rPr>
        <w:t>insert name of agency</w:t>
      </w:r>
      <w:r w:rsidR="000D1440" w:rsidRPr="006F294B">
        <w:rPr>
          <w:b/>
          <w:color w:val="4F81BD" w:themeColor="accent1"/>
          <w:sz w:val="22"/>
        </w:rPr>
        <w:t>)</w:t>
      </w:r>
      <w:r w:rsidR="000D1440" w:rsidRPr="006F294B">
        <w:rPr>
          <w:sz w:val="22"/>
        </w:rPr>
        <w:t xml:space="preserve"> and with external organizations that might be affected by its implementation.</w:t>
      </w:r>
    </w:p>
    <w:p w:rsidR="001078AE" w:rsidRPr="006F294B" w:rsidRDefault="001078AE" w:rsidP="001078AE">
      <w:pPr>
        <w:pStyle w:val="BodyText"/>
      </w:pPr>
    </w:p>
    <w:p w:rsidR="001078AE" w:rsidRPr="006F294B" w:rsidRDefault="001078AE" w:rsidP="001078AE">
      <w:pPr>
        <w:pStyle w:val="BodyText"/>
      </w:pPr>
      <w:r w:rsidRPr="006F294B">
        <w:t xml:space="preserve">I hereby appoint </w:t>
      </w:r>
      <w:r w:rsidRPr="006F294B">
        <w:rPr>
          <w:b/>
          <w:color w:val="4F81BD" w:themeColor="accent1"/>
        </w:rPr>
        <w:t>(</w:t>
      </w:r>
      <w:r w:rsidRPr="006F294B">
        <w:rPr>
          <w:b/>
          <w:i/>
          <w:color w:val="4F81BD" w:themeColor="accent1"/>
        </w:rPr>
        <w:t xml:space="preserve">insert the </w:t>
      </w:r>
      <w:r w:rsidR="00DE0027" w:rsidRPr="006F294B">
        <w:rPr>
          <w:b/>
          <w:i/>
          <w:color w:val="4F81BD" w:themeColor="accent1"/>
        </w:rPr>
        <w:t xml:space="preserve">employee position </w:t>
      </w:r>
      <w:r w:rsidRPr="006F294B">
        <w:rPr>
          <w:b/>
          <w:i/>
          <w:color w:val="4F81BD" w:themeColor="accent1"/>
        </w:rPr>
        <w:t>title)</w:t>
      </w:r>
      <w:r w:rsidRPr="006F294B">
        <w:t xml:space="preserve"> to serve as the Continuity Coordinator for the agency.  This position shall assume </w:t>
      </w:r>
      <w:r w:rsidR="005C2CD1" w:rsidRPr="006F294B">
        <w:t xml:space="preserve">the identified </w:t>
      </w:r>
      <w:r w:rsidRPr="006F294B">
        <w:t>responsibilities outlined in the Continuity Plan and possess the authority necessary to carry out the duties delineated in th</w:t>
      </w:r>
      <w:r w:rsidR="00C66E7E" w:rsidRPr="006F294B">
        <w:t>is</w:t>
      </w:r>
      <w:r w:rsidRPr="006F294B">
        <w:t xml:space="preserve"> plan.  </w:t>
      </w:r>
      <w:r w:rsidR="00DE0027" w:rsidRPr="006F294B">
        <w:t>When this plan is activated</w:t>
      </w:r>
      <w:r w:rsidR="00C35BE7" w:rsidRPr="006F294B">
        <w:t xml:space="preserve">, a Reconstitution Manager </w:t>
      </w:r>
      <w:r w:rsidR="005C2CD1" w:rsidRPr="006F294B">
        <w:t xml:space="preserve">will be appointed </w:t>
      </w:r>
      <w:r w:rsidR="00C35BE7" w:rsidRPr="006F294B">
        <w:t xml:space="preserve">who shall have all of the authorities and responsibilities described herein.  </w:t>
      </w:r>
      <w:r w:rsidRPr="006F294B">
        <w:t xml:space="preserve">This promulgation </w:t>
      </w:r>
      <w:r w:rsidR="00C66E7E" w:rsidRPr="006F294B">
        <w:t xml:space="preserve">shall also </w:t>
      </w:r>
      <w:r w:rsidRPr="006F294B">
        <w:t>serve as official approval of the Orders of Succession and Delegations of Authority outlined herein.</w:t>
      </w:r>
    </w:p>
    <w:p w:rsidR="001078AE" w:rsidRPr="006F294B" w:rsidRDefault="001078AE" w:rsidP="00E55840">
      <w:pPr>
        <w:pStyle w:val="NormalIndent"/>
        <w:spacing w:before="120"/>
        <w:ind w:left="0"/>
        <w:jc w:val="both"/>
        <w:rPr>
          <w:sz w:val="22"/>
        </w:rPr>
      </w:pPr>
    </w:p>
    <w:p w:rsidR="00582821" w:rsidRPr="006F294B" w:rsidRDefault="00582821" w:rsidP="00E55840">
      <w:pPr>
        <w:pStyle w:val="NormalIndent"/>
        <w:spacing w:before="120"/>
        <w:ind w:left="0"/>
        <w:jc w:val="both"/>
        <w:rPr>
          <w:sz w:val="22"/>
          <w:u w:val="single"/>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p>
    <w:p w:rsidR="00582821" w:rsidRPr="006F294B" w:rsidRDefault="00582821" w:rsidP="00E55840">
      <w:pPr>
        <w:pStyle w:val="NormalIndent"/>
        <w:spacing w:before="120"/>
        <w:ind w:left="0"/>
        <w:jc w:val="both"/>
        <w:rPr>
          <w:sz w:val="22"/>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t>(Agency Head or designee signs here)</w:t>
      </w:r>
    </w:p>
    <w:p w:rsidR="00582821" w:rsidRPr="006F294B" w:rsidRDefault="00582821" w:rsidP="00E55840">
      <w:pPr>
        <w:pStyle w:val="NormalIndent"/>
        <w:spacing w:before="120"/>
        <w:ind w:left="0"/>
        <w:jc w:val="both"/>
        <w:rPr>
          <w:sz w:val="22"/>
        </w:rPr>
      </w:pPr>
    </w:p>
    <w:p w:rsidR="00582821" w:rsidRPr="006F294B" w:rsidRDefault="00582821" w:rsidP="00E55840">
      <w:pPr>
        <w:pStyle w:val="NormalIndent"/>
        <w:spacing w:before="120"/>
        <w:ind w:left="0"/>
        <w:jc w:val="both"/>
        <w:rPr>
          <w:sz w:val="22"/>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p>
    <w:p w:rsidR="00582821" w:rsidRPr="006F294B" w:rsidRDefault="00582821" w:rsidP="00E55840">
      <w:pPr>
        <w:pStyle w:val="NormalIndent"/>
        <w:spacing w:before="120"/>
        <w:ind w:left="0"/>
        <w:jc w:val="both"/>
        <w:rPr>
          <w:sz w:val="22"/>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t>(Enter Agency Head or designee’s name here)</w:t>
      </w:r>
    </w:p>
    <w:p w:rsidR="00582821" w:rsidRPr="006F294B" w:rsidRDefault="00582821" w:rsidP="00E55840">
      <w:pPr>
        <w:pStyle w:val="NormalIndent"/>
        <w:spacing w:before="120"/>
        <w:ind w:left="0"/>
        <w:jc w:val="both"/>
        <w:rPr>
          <w:sz w:val="22"/>
        </w:rPr>
      </w:pPr>
    </w:p>
    <w:p w:rsidR="00582821" w:rsidRPr="006F294B" w:rsidRDefault="00582821" w:rsidP="00E55840">
      <w:pPr>
        <w:pStyle w:val="NormalIndent"/>
        <w:spacing w:before="120"/>
        <w:ind w:left="0"/>
        <w:jc w:val="both"/>
        <w:rPr>
          <w:sz w:val="22"/>
          <w:u w:val="single"/>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p>
    <w:p w:rsidR="00582821" w:rsidRPr="006F294B" w:rsidRDefault="00582821" w:rsidP="00E55840">
      <w:pPr>
        <w:pStyle w:val="NormalIndent"/>
        <w:spacing w:before="120"/>
        <w:ind w:left="0"/>
        <w:jc w:val="both"/>
        <w:rPr>
          <w:sz w:val="22"/>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t>(Enter Agency Head or designee’s title here)</w:t>
      </w:r>
    </w:p>
    <w:p w:rsidR="00582821" w:rsidRPr="006F294B" w:rsidRDefault="00582821" w:rsidP="00E55840">
      <w:pPr>
        <w:pStyle w:val="NormalIndent"/>
        <w:spacing w:before="120"/>
        <w:ind w:left="0"/>
        <w:jc w:val="both"/>
        <w:rPr>
          <w:sz w:val="22"/>
        </w:rPr>
      </w:pPr>
    </w:p>
    <w:p w:rsidR="00582821" w:rsidRPr="006F294B" w:rsidRDefault="00582821" w:rsidP="00E55840">
      <w:pPr>
        <w:pStyle w:val="NormalIndent"/>
        <w:spacing w:before="120"/>
        <w:ind w:left="0"/>
        <w:jc w:val="both"/>
        <w:rPr>
          <w:sz w:val="22"/>
          <w:u w:val="single"/>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p>
    <w:p w:rsidR="00283DE5" w:rsidRPr="006F294B" w:rsidRDefault="00283DE5" w:rsidP="00E55840">
      <w:pPr>
        <w:pStyle w:val="NormalIndent"/>
        <w:spacing w:before="120"/>
        <w:ind w:left="0"/>
        <w:jc w:val="both"/>
        <w:rPr>
          <w:sz w:val="22"/>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t>(Enter agency name here)</w:t>
      </w:r>
    </w:p>
    <w:p w:rsidR="00283DE5" w:rsidRPr="006F294B" w:rsidRDefault="00283DE5" w:rsidP="00E55840">
      <w:pPr>
        <w:pStyle w:val="NormalIndent"/>
        <w:spacing w:before="120"/>
        <w:ind w:left="0"/>
        <w:jc w:val="both"/>
        <w:rPr>
          <w:sz w:val="22"/>
        </w:rPr>
      </w:pPr>
    </w:p>
    <w:p w:rsidR="00283DE5" w:rsidRPr="006F294B" w:rsidRDefault="00283DE5" w:rsidP="00E55840">
      <w:pPr>
        <w:pStyle w:val="NormalIndent"/>
        <w:spacing w:before="120"/>
        <w:ind w:left="0"/>
        <w:jc w:val="both"/>
        <w:rPr>
          <w:sz w:val="22"/>
        </w:rPr>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r w:rsidRPr="006F294B">
        <w:rPr>
          <w:sz w:val="22"/>
          <w:u w:val="single"/>
        </w:rPr>
        <w:tab/>
      </w:r>
    </w:p>
    <w:p w:rsidR="00283DE5" w:rsidRPr="006F294B" w:rsidRDefault="00283DE5" w:rsidP="00E55840">
      <w:pPr>
        <w:pStyle w:val="NormalIndent"/>
        <w:spacing w:before="120"/>
        <w:ind w:left="0"/>
        <w:jc w:val="both"/>
      </w:pPr>
      <w:r w:rsidRPr="006F294B">
        <w:rPr>
          <w:sz w:val="22"/>
        </w:rPr>
        <w:tab/>
      </w:r>
      <w:r w:rsidRPr="006F294B">
        <w:rPr>
          <w:sz w:val="22"/>
        </w:rPr>
        <w:tab/>
      </w:r>
      <w:r w:rsidRPr="006F294B">
        <w:rPr>
          <w:sz w:val="22"/>
        </w:rPr>
        <w:tab/>
      </w:r>
      <w:r w:rsidRPr="006F294B">
        <w:rPr>
          <w:sz w:val="22"/>
        </w:rPr>
        <w:tab/>
      </w:r>
      <w:r w:rsidRPr="006F294B">
        <w:rPr>
          <w:sz w:val="22"/>
        </w:rPr>
        <w:tab/>
      </w:r>
      <w:r w:rsidRPr="006F294B">
        <w:rPr>
          <w:sz w:val="22"/>
        </w:rPr>
        <w:tab/>
        <w:t>(Enter Date Document was signed here)</w:t>
      </w:r>
    </w:p>
    <w:p w:rsidR="00C574C3" w:rsidRPr="006F294B" w:rsidRDefault="005F2D6C" w:rsidP="00081096">
      <w:pPr>
        <w:pStyle w:val="BodyText"/>
        <w:jc w:val="center"/>
        <w:outlineLvl w:val="0"/>
        <w:rPr>
          <w:b/>
          <w:sz w:val="28"/>
          <w:szCs w:val="28"/>
        </w:rPr>
      </w:pPr>
      <w:r w:rsidRPr="006F294B">
        <w:br w:type="page"/>
      </w:r>
      <w:bookmarkStart w:id="38" w:name="_Toc292712987"/>
      <w:bookmarkStart w:id="39" w:name="_Toc396997940"/>
      <w:bookmarkStart w:id="40" w:name="_Toc397436768"/>
      <w:bookmarkEnd w:id="30"/>
      <w:r w:rsidR="00E55840" w:rsidRPr="006F294B">
        <w:rPr>
          <w:b/>
          <w:sz w:val="28"/>
          <w:szCs w:val="28"/>
        </w:rPr>
        <w:t>RECORD OF CHANGES</w:t>
      </w:r>
      <w:bookmarkEnd w:id="38"/>
      <w:bookmarkEnd w:id="39"/>
      <w:bookmarkEnd w:id="40"/>
    </w:p>
    <w:p w:rsidR="00B14BB7" w:rsidRPr="006F294B" w:rsidRDefault="00614B4A" w:rsidP="00614B4A">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p w:rsidR="005F33EF" w:rsidRPr="006F294B" w:rsidRDefault="005F33EF" w:rsidP="00920E6A">
      <w:pPr>
        <w:pStyle w:val="BodyText"/>
        <w:rPr>
          <w:b/>
          <w:i/>
          <w:color w:val="4F81BD" w:themeColor="accent1"/>
        </w:rPr>
      </w:pPr>
      <w:r w:rsidRPr="006F294B">
        <w:rPr>
          <w:b/>
          <w:i/>
          <w:color w:val="4F81BD" w:themeColor="accent1"/>
        </w:rPr>
        <w:t xml:space="preserve">Changes made to the </w:t>
      </w:r>
      <w:r w:rsidR="00923DB5" w:rsidRPr="006F294B">
        <w:rPr>
          <w:b/>
          <w:i/>
          <w:color w:val="4F81BD" w:themeColor="accent1"/>
        </w:rPr>
        <w:t>Continuity Plan</w:t>
      </w:r>
      <w:r w:rsidRPr="006F294B">
        <w:rPr>
          <w:b/>
          <w:i/>
          <w:color w:val="4F81BD" w:themeColor="accent1"/>
        </w:rPr>
        <w:t xml:space="preserve"> </w:t>
      </w:r>
      <w:r w:rsidR="0070464B" w:rsidRPr="006F294B">
        <w:rPr>
          <w:b/>
          <w:i/>
          <w:color w:val="4F81BD" w:themeColor="accent1"/>
        </w:rPr>
        <w:t xml:space="preserve">between official promulgations </w:t>
      </w:r>
      <w:r w:rsidRPr="006F294B">
        <w:rPr>
          <w:b/>
          <w:i/>
          <w:color w:val="4F81BD" w:themeColor="accent1"/>
        </w:rPr>
        <w:t xml:space="preserve">should be documented in the Record of Changes table below.  </w:t>
      </w:r>
      <w:r w:rsidR="000B374B" w:rsidRPr="006F294B">
        <w:rPr>
          <w:b/>
          <w:i/>
          <w:color w:val="4F81BD" w:themeColor="accent1"/>
        </w:rPr>
        <w:t xml:space="preserve">The Record of Changes will contain, at a minimum, a change number, the section </w:t>
      </w:r>
      <w:r w:rsidR="008F1922" w:rsidRPr="006F294B">
        <w:rPr>
          <w:b/>
          <w:i/>
          <w:color w:val="4F81BD" w:themeColor="accent1"/>
        </w:rPr>
        <w:t>and/</w:t>
      </w:r>
      <w:r w:rsidR="000B374B" w:rsidRPr="006F294B">
        <w:rPr>
          <w:b/>
          <w:i/>
          <w:color w:val="4F81BD" w:themeColor="accent1"/>
        </w:rPr>
        <w:t xml:space="preserve">or page number of the change, a description of the change, the date of the change, and the initials of the person who made the change.  </w:t>
      </w:r>
      <w:r w:rsidR="0070464B" w:rsidRPr="006F294B">
        <w:rPr>
          <w:b/>
          <w:i/>
          <w:color w:val="4F81BD" w:themeColor="accent1"/>
        </w:rPr>
        <w:t>Minor plan changes (such as grammatical or phone number changes)</w:t>
      </w:r>
      <w:r w:rsidR="000B374B" w:rsidRPr="006F294B">
        <w:rPr>
          <w:b/>
          <w:i/>
          <w:color w:val="4F81BD" w:themeColor="accent1"/>
        </w:rPr>
        <w:t xml:space="preserve"> which</w:t>
      </w:r>
      <w:r w:rsidR="0070464B" w:rsidRPr="006F294B">
        <w:rPr>
          <w:b/>
          <w:i/>
          <w:color w:val="4F81BD" w:themeColor="accent1"/>
        </w:rPr>
        <w:t xml:space="preserve"> do not affect the implementation of the plan do not need to be captured in the Record of Changes table. </w:t>
      </w:r>
      <w:r w:rsidR="00E819F0" w:rsidRPr="006F294B">
        <w:rPr>
          <w:b/>
          <w:i/>
          <w:color w:val="4F81BD" w:themeColor="accent1"/>
        </w:rPr>
        <w:t xml:space="preserve">A new Record of Changes </w:t>
      </w:r>
      <w:r w:rsidR="000B374B" w:rsidRPr="006F294B">
        <w:rPr>
          <w:b/>
          <w:i/>
          <w:color w:val="4F81BD" w:themeColor="accent1"/>
        </w:rPr>
        <w:t>table</w:t>
      </w:r>
      <w:r w:rsidR="00E819F0" w:rsidRPr="006F294B">
        <w:rPr>
          <w:b/>
          <w:i/>
          <w:color w:val="4F81BD" w:themeColor="accent1"/>
        </w:rPr>
        <w:t xml:space="preserve"> should be </w:t>
      </w:r>
      <w:r w:rsidR="0070464B" w:rsidRPr="006F294B">
        <w:rPr>
          <w:b/>
          <w:i/>
          <w:color w:val="4F81BD" w:themeColor="accent1"/>
        </w:rPr>
        <w:t>used</w:t>
      </w:r>
      <w:r w:rsidR="00E819F0" w:rsidRPr="006F294B">
        <w:rPr>
          <w:b/>
          <w:i/>
          <w:color w:val="4F81BD" w:themeColor="accent1"/>
        </w:rPr>
        <w:t xml:space="preserve"> whenever the plan is re-promulgated by the agency head or designee.</w:t>
      </w:r>
    </w:p>
    <w:p w:rsidR="00C574C3" w:rsidRPr="006F294B" w:rsidRDefault="00C574C3" w:rsidP="00920E6A">
      <w:pPr>
        <w:pStyle w:val="BodyText"/>
        <w:rPr>
          <w:b/>
          <w:color w:val="4F81BD" w:themeColor="accent1"/>
        </w:rPr>
      </w:pPr>
      <w:r w:rsidRPr="006F294B">
        <w:t xml:space="preserve">Submit recommended changes to this document to </w:t>
      </w:r>
      <w:bookmarkStart w:id="41" w:name="OLE_LINK6"/>
      <w:bookmarkStart w:id="42" w:name="OLE_LINK9"/>
      <w:r w:rsidR="00FF698E" w:rsidRPr="006F294B">
        <w:rPr>
          <w:b/>
          <w:color w:val="4F81BD" w:themeColor="accent1"/>
        </w:rPr>
        <w:t>(</w:t>
      </w:r>
      <w:r w:rsidR="00134A93" w:rsidRPr="006F294B">
        <w:rPr>
          <w:b/>
          <w:i/>
          <w:color w:val="4F81BD" w:themeColor="accent1"/>
        </w:rPr>
        <w:t>insert name of agency</w:t>
      </w:r>
      <w:r w:rsidR="00FF698E" w:rsidRPr="006F294B">
        <w:rPr>
          <w:b/>
          <w:color w:val="4F81BD" w:themeColor="accent1"/>
        </w:rPr>
        <w:t>) (</w:t>
      </w:r>
      <w:r w:rsidR="00FF698E" w:rsidRPr="006F294B">
        <w:rPr>
          <w:b/>
          <w:i/>
          <w:color w:val="4F81BD" w:themeColor="accent1"/>
        </w:rPr>
        <w:t>insert name and</w:t>
      </w:r>
      <w:r w:rsidR="007E4C0B" w:rsidRPr="006F294B">
        <w:rPr>
          <w:b/>
          <w:i/>
          <w:color w:val="4F81BD" w:themeColor="accent1"/>
        </w:rPr>
        <w:t xml:space="preserve"> e-mail</w:t>
      </w:r>
      <w:r w:rsidR="00FF698E" w:rsidRPr="006F294B">
        <w:rPr>
          <w:b/>
          <w:i/>
          <w:color w:val="4F81BD" w:themeColor="accent1"/>
        </w:rPr>
        <w:t xml:space="preserve"> of </w:t>
      </w:r>
      <w:r w:rsidR="00923DB5" w:rsidRPr="006F294B">
        <w:rPr>
          <w:b/>
          <w:i/>
          <w:color w:val="4F81BD" w:themeColor="accent1"/>
        </w:rPr>
        <w:t>Continuity Coordinator</w:t>
      </w:r>
      <w:r w:rsidR="00FF698E" w:rsidRPr="006F294B">
        <w:rPr>
          <w:b/>
          <w:color w:val="4F81BD" w:themeColor="accent1"/>
        </w:rPr>
        <w:t>).</w:t>
      </w:r>
    </w:p>
    <w:bookmarkEnd w:id="41"/>
    <w:bookmarkEnd w:id="42"/>
    <w:p w:rsidR="00C66E7E" w:rsidRPr="006F294B" w:rsidRDefault="00C66E7E" w:rsidP="00920E6A">
      <w:pPr>
        <w:pStyle w:val="TableTitle"/>
        <w:spacing w:before="120" w:after="200"/>
        <w:outlineLvl w:val="9"/>
        <w:rPr>
          <w:rFonts w:ascii="Times New Roman" w:hAnsi="Times New Roman"/>
          <w:szCs w:val="24"/>
        </w:rPr>
      </w:pPr>
      <w:r w:rsidRPr="006F294B">
        <w:rPr>
          <w:rFonts w:ascii="Times New Roman" w:hAnsi="Times New Roman"/>
          <w:szCs w:val="24"/>
        </w:rPr>
        <w:t>Table 1</w:t>
      </w:r>
      <w:r w:rsidRPr="006F294B">
        <w:rPr>
          <w:rFonts w:ascii="Times New Roman" w:hAnsi="Times New Roman"/>
          <w:szCs w:val="24"/>
        </w:rPr>
        <w:br/>
        <w:t>Record of Changes</w:t>
      </w:r>
    </w:p>
    <w:tbl>
      <w:tblPr>
        <w:tblW w:w="9163" w:type="dxa"/>
        <w:jc w:val="center"/>
        <w:tblInd w:w="-49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2"/>
        <w:gridCol w:w="1350"/>
        <w:gridCol w:w="3894"/>
        <w:gridCol w:w="1350"/>
        <w:gridCol w:w="1227"/>
      </w:tblGrid>
      <w:tr w:rsidR="001441E8" w:rsidRPr="006F294B" w:rsidTr="00EC7A11">
        <w:trPr>
          <w:trHeight w:val="360"/>
          <w:jc w:val="center"/>
        </w:trPr>
        <w:tc>
          <w:tcPr>
            <w:tcW w:w="1342" w:type="dxa"/>
            <w:shd w:val="clear" w:color="auto" w:fill="003366"/>
            <w:vAlign w:val="bottom"/>
          </w:tcPr>
          <w:p w:rsidR="001441E8" w:rsidRPr="006F294B" w:rsidRDefault="001441E8" w:rsidP="00EC7A11">
            <w:pPr>
              <w:pStyle w:val="TableText"/>
              <w:jc w:val="center"/>
              <w:rPr>
                <w:rFonts w:ascii="Times New Roman" w:eastAsiaTheme="majorEastAsia" w:hAnsi="Times New Roman" w:cstheme="majorBidi"/>
                <w:b/>
                <w:color w:val="FFFFFF"/>
              </w:rPr>
            </w:pPr>
            <w:r w:rsidRPr="006F294B">
              <w:rPr>
                <w:rFonts w:ascii="Times New Roman" w:eastAsiaTheme="majorEastAsia" w:hAnsi="Times New Roman" w:cstheme="majorBidi"/>
                <w:b/>
                <w:color w:val="FFFFFF"/>
              </w:rPr>
              <w:t>Change Number</w:t>
            </w:r>
          </w:p>
        </w:tc>
        <w:tc>
          <w:tcPr>
            <w:tcW w:w="1350" w:type="dxa"/>
            <w:shd w:val="clear" w:color="auto" w:fill="003366"/>
            <w:vAlign w:val="bottom"/>
          </w:tcPr>
          <w:p w:rsidR="001441E8" w:rsidRPr="006F294B" w:rsidRDefault="001441E8" w:rsidP="00EC7A11">
            <w:pPr>
              <w:pStyle w:val="TableText"/>
              <w:jc w:val="center"/>
              <w:rPr>
                <w:rFonts w:ascii="Times New Roman" w:eastAsiaTheme="majorEastAsia" w:hAnsi="Times New Roman" w:cstheme="majorBidi"/>
                <w:b/>
                <w:color w:val="FFFFFF"/>
              </w:rPr>
            </w:pPr>
            <w:r w:rsidRPr="006F294B">
              <w:rPr>
                <w:rFonts w:ascii="Times New Roman" w:eastAsiaTheme="majorEastAsia" w:hAnsi="Times New Roman" w:cstheme="majorBidi"/>
                <w:b/>
                <w:color w:val="FFFFFF"/>
              </w:rPr>
              <w:t>Section</w:t>
            </w:r>
            <w:r w:rsidR="00E819F0" w:rsidRPr="006F294B">
              <w:rPr>
                <w:rFonts w:ascii="Times New Roman" w:eastAsiaTheme="majorEastAsia" w:hAnsi="Times New Roman" w:cstheme="majorBidi"/>
                <w:b/>
                <w:color w:val="FFFFFF"/>
              </w:rPr>
              <w:t xml:space="preserve"> </w:t>
            </w:r>
            <w:r w:rsidR="008F1922" w:rsidRPr="006F294B">
              <w:rPr>
                <w:rFonts w:ascii="Times New Roman" w:eastAsiaTheme="majorEastAsia" w:hAnsi="Times New Roman" w:cstheme="majorBidi"/>
                <w:b/>
                <w:color w:val="FFFFFF"/>
              </w:rPr>
              <w:t>and/</w:t>
            </w:r>
            <w:r w:rsidR="00E819F0" w:rsidRPr="006F294B">
              <w:rPr>
                <w:rFonts w:ascii="Times New Roman" w:eastAsiaTheme="majorEastAsia" w:hAnsi="Times New Roman" w:cstheme="majorBidi"/>
                <w:b/>
                <w:color w:val="FFFFFF"/>
              </w:rPr>
              <w:t>or Page N</w:t>
            </w:r>
            <w:r w:rsidR="008F1922" w:rsidRPr="006F294B">
              <w:rPr>
                <w:rFonts w:ascii="Times New Roman" w:eastAsiaTheme="majorEastAsia" w:hAnsi="Times New Roman" w:cstheme="majorBidi"/>
                <w:b/>
                <w:color w:val="FFFFFF"/>
              </w:rPr>
              <w:t>umber</w:t>
            </w:r>
          </w:p>
        </w:tc>
        <w:tc>
          <w:tcPr>
            <w:tcW w:w="3894" w:type="dxa"/>
            <w:shd w:val="clear" w:color="auto" w:fill="003366"/>
            <w:vAlign w:val="center"/>
          </w:tcPr>
          <w:p w:rsidR="001441E8" w:rsidRPr="006F294B" w:rsidRDefault="001441E8" w:rsidP="001441E8">
            <w:pPr>
              <w:pStyle w:val="TableText"/>
              <w:jc w:val="center"/>
              <w:rPr>
                <w:rFonts w:ascii="Times New Roman" w:eastAsiaTheme="majorEastAsia" w:hAnsi="Times New Roman" w:cstheme="majorBidi"/>
                <w:b/>
                <w:color w:val="FFFFFF"/>
              </w:rPr>
            </w:pPr>
            <w:r w:rsidRPr="006F294B">
              <w:rPr>
                <w:rFonts w:ascii="Times New Roman" w:eastAsiaTheme="majorEastAsia" w:hAnsi="Times New Roman" w:cstheme="majorBidi"/>
                <w:b/>
                <w:color w:val="FFFFFF"/>
              </w:rPr>
              <w:t>Description of Change</w:t>
            </w:r>
          </w:p>
        </w:tc>
        <w:tc>
          <w:tcPr>
            <w:tcW w:w="1350" w:type="dxa"/>
            <w:shd w:val="clear" w:color="auto" w:fill="003366"/>
            <w:vAlign w:val="bottom"/>
          </w:tcPr>
          <w:p w:rsidR="001441E8" w:rsidRPr="006F294B" w:rsidRDefault="001441E8" w:rsidP="00EC7A11">
            <w:pPr>
              <w:pStyle w:val="TableText"/>
              <w:jc w:val="center"/>
              <w:rPr>
                <w:rFonts w:ascii="Times New Roman" w:eastAsiaTheme="majorEastAsia" w:hAnsi="Times New Roman" w:cstheme="majorBidi"/>
                <w:b/>
                <w:color w:val="FFFFFF"/>
              </w:rPr>
            </w:pPr>
            <w:r w:rsidRPr="006F294B">
              <w:rPr>
                <w:rFonts w:ascii="Times New Roman" w:eastAsiaTheme="majorEastAsia" w:hAnsi="Times New Roman" w:cstheme="majorBidi"/>
                <w:b/>
                <w:color w:val="FFFFFF"/>
              </w:rPr>
              <w:t>Date of Change</w:t>
            </w:r>
          </w:p>
        </w:tc>
        <w:tc>
          <w:tcPr>
            <w:tcW w:w="1227" w:type="dxa"/>
            <w:shd w:val="clear" w:color="auto" w:fill="003366"/>
            <w:vAlign w:val="bottom"/>
          </w:tcPr>
          <w:p w:rsidR="001441E8" w:rsidRPr="006F294B" w:rsidRDefault="001441E8" w:rsidP="00EC7A11">
            <w:pPr>
              <w:pStyle w:val="TableText"/>
              <w:jc w:val="center"/>
              <w:rPr>
                <w:rFonts w:ascii="Times New Roman" w:eastAsiaTheme="majorEastAsia" w:hAnsi="Times New Roman" w:cstheme="majorBidi"/>
                <w:b/>
                <w:color w:val="FFFFFF"/>
              </w:rPr>
            </w:pPr>
            <w:r w:rsidRPr="006F294B">
              <w:rPr>
                <w:rFonts w:ascii="Times New Roman" w:eastAsiaTheme="majorEastAsia" w:hAnsi="Times New Roman" w:cstheme="majorBidi"/>
                <w:b/>
                <w:color w:val="FFFFFF"/>
              </w:rPr>
              <w:t>Posted By</w:t>
            </w:r>
          </w:p>
        </w:tc>
      </w:tr>
      <w:tr w:rsidR="00EC7A11" w:rsidRPr="006F294B" w:rsidTr="00EC7A11">
        <w:trPr>
          <w:trHeight w:val="360"/>
          <w:jc w:val="center"/>
        </w:trPr>
        <w:tc>
          <w:tcPr>
            <w:tcW w:w="1342" w:type="dxa"/>
            <w:vAlign w:val="bottom"/>
          </w:tcPr>
          <w:p w:rsidR="00EC7A11" w:rsidRPr="006F294B" w:rsidRDefault="00EC7A11" w:rsidP="00EC7A11">
            <w:pPr>
              <w:pStyle w:val="TableText"/>
              <w:jc w:val="center"/>
              <w:rPr>
                <w:rFonts w:ascii="Cambria" w:eastAsiaTheme="majorEastAsia" w:hAnsi="Cambria" w:cstheme="majorBidi"/>
              </w:rPr>
            </w:pPr>
            <w:r w:rsidRPr="006F294B">
              <w:rPr>
                <w:rFonts w:ascii="Cambria" w:hAnsi="Cambria"/>
              </w:rPr>
              <w:t>1</w:t>
            </w:r>
          </w:p>
        </w:tc>
        <w:tc>
          <w:tcPr>
            <w:tcW w:w="1350" w:type="dxa"/>
            <w:vAlign w:val="bottom"/>
          </w:tcPr>
          <w:p w:rsidR="00EC7A11" w:rsidRPr="006F294B" w:rsidRDefault="00EC7A11" w:rsidP="00EC7A11">
            <w:pPr>
              <w:pStyle w:val="TableText"/>
              <w:jc w:val="center"/>
              <w:rPr>
                <w:rFonts w:ascii="Cambria" w:eastAsiaTheme="majorEastAsia" w:hAnsi="Cambria" w:cstheme="majorBidi"/>
              </w:rPr>
            </w:pPr>
            <w:r w:rsidRPr="006F294B">
              <w:rPr>
                <w:rFonts w:ascii="Cambria" w:hAnsi="Cambria"/>
              </w:rPr>
              <w:t>Page 11</w:t>
            </w:r>
          </w:p>
        </w:tc>
        <w:tc>
          <w:tcPr>
            <w:tcW w:w="3894" w:type="dxa"/>
          </w:tcPr>
          <w:p w:rsidR="00EC7A11" w:rsidRPr="006F294B" w:rsidRDefault="00EC7A11" w:rsidP="00EC7A11">
            <w:pPr>
              <w:pStyle w:val="TableText"/>
              <w:rPr>
                <w:rFonts w:ascii="Cambria" w:eastAsiaTheme="majorEastAsia" w:hAnsi="Cambria" w:cstheme="majorBidi"/>
              </w:rPr>
            </w:pPr>
            <w:r w:rsidRPr="006F294B">
              <w:rPr>
                <w:rFonts w:ascii="Cambria" w:hAnsi="Cambria"/>
              </w:rPr>
              <w:t>Updated Orders of Succession</w:t>
            </w:r>
          </w:p>
        </w:tc>
        <w:tc>
          <w:tcPr>
            <w:tcW w:w="1350" w:type="dxa"/>
          </w:tcPr>
          <w:p w:rsidR="00EC7A11" w:rsidRPr="006F294B" w:rsidRDefault="00EC7A11" w:rsidP="00EC7A11">
            <w:pPr>
              <w:pStyle w:val="TableText"/>
              <w:jc w:val="center"/>
              <w:rPr>
                <w:rFonts w:ascii="Cambria" w:eastAsiaTheme="majorEastAsia" w:hAnsi="Cambria" w:cstheme="majorBidi"/>
              </w:rPr>
            </w:pPr>
            <w:r w:rsidRPr="006F294B">
              <w:rPr>
                <w:rFonts w:ascii="Cambria" w:hAnsi="Cambria"/>
              </w:rPr>
              <w:t>8/10/11</w:t>
            </w:r>
          </w:p>
        </w:tc>
        <w:tc>
          <w:tcPr>
            <w:tcW w:w="1227" w:type="dxa"/>
          </w:tcPr>
          <w:p w:rsidR="00EC7A11" w:rsidRPr="006F294B" w:rsidRDefault="00EC7A11" w:rsidP="00EC7A11">
            <w:pPr>
              <w:pStyle w:val="TableText"/>
              <w:jc w:val="center"/>
              <w:rPr>
                <w:rFonts w:ascii="Cambria" w:eastAsiaTheme="majorEastAsia" w:hAnsi="Cambria" w:cstheme="majorBidi"/>
              </w:rPr>
            </w:pPr>
            <w:r w:rsidRPr="006F294B">
              <w:rPr>
                <w:rFonts w:ascii="Cambria" w:hAnsi="Cambria"/>
              </w:rPr>
              <w:t>P. Smith</w:t>
            </w: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r w:rsidR="001441E8" w:rsidRPr="006F294B" w:rsidTr="00EC7A11">
        <w:trPr>
          <w:trHeight w:val="360"/>
          <w:jc w:val="center"/>
        </w:trPr>
        <w:tc>
          <w:tcPr>
            <w:tcW w:w="1342" w:type="dxa"/>
            <w:vAlign w:val="bottom"/>
          </w:tcPr>
          <w:p w:rsidR="001441E8" w:rsidRPr="006F294B" w:rsidRDefault="001441E8" w:rsidP="00EC7A11">
            <w:pPr>
              <w:pStyle w:val="TableText"/>
              <w:jc w:val="center"/>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3894" w:type="dxa"/>
            <w:vAlign w:val="center"/>
          </w:tcPr>
          <w:p w:rsidR="001441E8" w:rsidRPr="006F294B" w:rsidRDefault="001441E8" w:rsidP="00EC7A11">
            <w:pPr>
              <w:pStyle w:val="TableText"/>
              <w:rPr>
                <w:rFonts w:ascii="Cambria" w:eastAsiaTheme="majorEastAsia" w:hAnsi="Cambria" w:cstheme="majorBidi"/>
              </w:rPr>
            </w:pPr>
          </w:p>
        </w:tc>
        <w:tc>
          <w:tcPr>
            <w:tcW w:w="1350" w:type="dxa"/>
            <w:vAlign w:val="bottom"/>
          </w:tcPr>
          <w:p w:rsidR="001441E8" w:rsidRPr="006F294B" w:rsidRDefault="001441E8" w:rsidP="00EC7A11">
            <w:pPr>
              <w:pStyle w:val="TableText"/>
              <w:jc w:val="center"/>
              <w:rPr>
                <w:rFonts w:ascii="Cambria" w:eastAsiaTheme="majorEastAsia" w:hAnsi="Cambria" w:cstheme="majorBidi"/>
              </w:rPr>
            </w:pPr>
          </w:p>
        </w:tc>
        <w:tc>
          <w:tcPr>
            <w:tcW w:w="1227" w:type="dxa"/>
            <w:vAlign w:val="bottom"/>
          </w:tcPr>
          <w:p w:rsidR="001441E8" w:rsidRPr="006F294B" w:rsidRDefault="001441E8" w:rsidP="00EC7A11">
            <w:pPr>
              <w:pStyle w:val="TableText"/>
              <w:jc w:val="center"/>
              <w:rPr>
                <w:rFonts w:ascii="Cambria" w:eastAsiaTheme="majorEastAsia" w:hAnsi="Cambria" w:cstheme="majorBidi"/>
              </w:rPr>
            </w:pPr>
          </w:p>
        </w:tc>
      </w:tr>
    </w:tbl>
    <w:p w:rsidR="00960B4F" w:rsidRPr="006F294B" w:rsidRDefault="00960B4F" w:rsidP="00C35BE7">
      <w:pPr>
        <w:pStyle w:val="BodyText"/>
        <w:jc w:val="center"/>
        <w:outlineLvl w:val="0"/>
        <w:rPr>
          <w:b/>
          <w:sz w:val="28"/>
          <w:szCs w:val="28"/>
        </w:rPr>
      </w:pPr>
      <w:bookmarkStart w:id="43" w:name="_Toc292712988"/>
      <w:bookmarkStart w:id="44" w:name="_Toc128374430"/>
      <w:bookmarkStart w:id="45" w:name="_Toc307049415"/>
      <w:bookmarkStart w:id="46" w:name="_Toc311286323"/>
      <w:bookmarkStart w:id="47" w:name="_Toc511720855"/>
      <w:bookmarkStart w:id="48" w:name="_Toc511724837"/>
      <w:bookmarkEnd w:id="31"/>
      <w:bookmarkEnd w:id="32"/>
      <w:bookmarkEnd w:id="33"/>
      <w:bookmarkEnd w:id="34"/>
      <w:bookmarkEnd w:id="35"/>
      <w:bookmarkEnd w:id="36"/>
      <w:bookmarkEnd w:id="37"/>
    </w:p>
    <w:p w:rsidR="00C35BE7" w:rsidRPr="006F294B" w:rsidRDefault="00C35BE7" w:rsidP="00C35BE7">
      <w:pPr>
        <w:pStyle w:val="BodyText"/>
        <w:jc w:val="center"/>
        <w:outlineLvl w:val="0"/>
        <w:rPr>
          <w:b/>
          <w:sz w:val="28"/>
          <w:szCs w:val="28"/>
        </w:rPr>
      </w:pPr>
      <w:bookmarkStart w:id="49" w:name="_Toc396997941"/>
      <w:bookmarkStart w:id="50" w:name="_Toc397436769"/>
      <w:r w:rsidRPr="006F294B">
        <w:rPr>
          <w:b/>
          <w:sz w:val="28"/>
          <w:szCs w:val="28"/>
        </w:rPr>
        <w:t>PUBLICATION AND DISSEMINATION</w:t>
      </w:r>
      <w:bookmarkEnd w:id="49"/>
      <w:bookmarkEnd w:id="50"/>
    </w:p>
    <w:p w:rsidR="00C35BE7" w:rsidRPr="006F294B" w:rsidRDefault="00C35BE7" w:rsidP="00C35BE7">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r>
      <w:r w:rsidRPr="006F294B">
        <w:rPr>
          <w:u w:val="single"/>
        </w:rPr>
        <w:tab/>
      </w:r>
    </w:p>
    <w:p w:rsidR="00C35BE7" w:rsidRPr="006F294B" w:rsidRDefault="00C35BE7" w:rsidP="00C35BE7">
      <w:pPr>
        <w:pStyle w:val="BodyText"/>
        <w:tabs>
          <w:tab w:val="left" w:pos="10080"/>
        </w:tabs>
        <w:rPr>
          <w:b/>
          <w:i/>
          <w:color w:val="4F81BD" w:themeColor="accent1"/>
        </w:rPr>
      </w:pPr>
      <w:r w:rsidRPr="006F294B">
        <w:rPr>
          <w:b/>
          <w:i/>
          <w:color w:val="4F81BD" w:themeColor="accent1"/>
        </w:rPr>
        <w:t xml:space="preserve">The publication and dissemination phase of the continuity planning process consists of publishing the plan and presenting it to appropriate agency personnel.  Executive leadership and key personnel identified in the plan should be provided with a copy of the entire plan.  Agency staff not identified as key personnel should be provided with portions of the plan deemed appropriate, but may be provided with a copy of the entire plan at the agency’s discretion.  Contractors that perform </w:t>
      </w:r>
      <w:r w:rsidR="00D972E4" w:rsidRPr="006F294B">
        <w:rPr>
          <w:b/>
          <w:i/>
          <w:color w:val="4F81BD" w:themeColor="accent1"/>
        </w:rPr>
        <w:t xml:space="preserve">or support performance of </w:t>
      </w:r>
      <w:r w:rsidRPr="006F294B">
        <w:rPr>
          <w:b/>
          <w:i/>
          <w:color w:val="4F81BD" w:themeColor="accent1"/>
        </w:rPr>
        <w:t xml:space="preserve">MEFs may also be provided with portions of or the entire plan at the discretion of the agency.  In these instances, the agency may require the contract staff to sign a Non-Disclosure Agreement.  </w:t>
      </w:r>
    </w:p>
    <w:p w:rsidR="00DE0027" w:rsidRPr="006F294B" w:rsidRDefault="00DE0027" w:rsidP="00DE0027">
      <w:pPr>
        <w:pStyle w:val="BodyText"/>
        <w:tabs>
          <w:tab w:val="left" w:pos="10080"/>
        </w:tabs>
        <w:rPr>
          <w:b/>
          <w:i/>
          <w:color w:val="4F81BD" w:themeColor="accent1"/>
        </w:rPr>
      </w:pPr>
      <w:r w:rsidRPr="006F294B">
        <w:rPr>
          <w:b/>
          <w:i/>
          <w:color w:val="4F81BD" w:themeColor="accent1"/>
        </w:rPr>
        <w:t xml:space="preserve">Publication of this plan should be consistent with the agency’s decision regarding its availability under FOIA.  </w:t>
      </w:r>
    </w:p>
    <w:p w:rsidR="00C35BE7" w:rsidRPr="006F294B" w:rsidRDefault="00C35BE7" w:rsidP="00C35BE7">
      <w:pPr>
        <w:pStyle w:val="BodyText"/>
        <w:tabs>
          <w:tab w:val="left" w:pos="10080"/>
        </w:tabs>
        <w:rPr>
          <w:b/>
          <w:i/>
          <w:color w:val="4F81BD" w:themeColor="accent1"/>
        </w:rPr>
      </w:pPr>
      <w:r w:rsidRPr="006F294B">
        <w:rPr>
          <w:b/>
          <w:i/>
          <w:color w:val="4F81BD" w:themeColor="accent1"/>
        </w:rPr>
        <w:t xml:space="preserve">Sample </w:t>
      </w:r>
      <w:r w:rsidR="003A25A3" w:rsidRPr="006F294B">
        <w:rPr>
          <w:b/>
          <w:i/>
          <w:color w:val="4F81BD" w:themeColor="accent1"/>
        </w:rPr>
        <w:t>text</w:t>
      </w:r>
      <w:r w:rsidRPr="006F294B">
        <w:rPr>
          <w:b/>
          <w:i/>
          <w:color w:val="4F81BD" w:themeColor="accent1"/>
        </w:rPr>
        <w:t xml:space="preserve"> for this section is below:</w:t>
      </w:r>
    </w:p>
    <w:p w:rsidR="00C35BE7" w:rsidRPr="006F294B" w:rsidRDefault="00C35BE7" w:rsidP="00C35BE7">
      <w:pPr>
        <w:pStyle w:val="BodyText"/>
        <w:tabs>
          <w:tab w:val="left" w:pos="10080"/>
        </w:tabs>
      </w:pPr>
      <w:r w:rsidRPr="006F294B">
        <w:t>The agency Continuity Plan will be distributed to executive leadership and key personnel within the agency and to others as deemed appropriate.  Requests for additional copies of this plan or notification of updates should be directed to the Continuity Coordinator.</w:t>
      </w:r>
    </w:p>
    <w:p w:rsidR="00C35BE7" w:rsidRPr="006F294B" w:rsidRDefault="00C35BE7" w:rsidP="00C35BE7">
      <w:pPr>
        <w:pStyle w:val="BodyText"/>
        <w:tabs>
          <w:tab w:val="left" w:pos="10080"/>
        </w:tabs>
        <w:jc w:val="center"/>
        <w:rPr>
          <w:rFonts w:ascii="Times New Roman" w:hAnsi="Times New Roman"/>
          <w:b/>
        </w:rPr>
      </w:pPr>
    </w:p>
    <w:p w:rsidR="00BF7F76" w:rsidRPr="006F294B" w:rsidRDefault="00BF7F76" w:rsidP="00BF7F76">
      <w:pPr>
        <w:pStyle w:val="BodyText"/>
        <w:tabs>
          <w:tab w:val="left" w:pos="10080"/>
        </w:tabs>
        <w:spacing w:line="360" w:lineRule="auto"/>
        <w:contextualSpacing/>
        <w:jc w:val="center"/>
        <w:rPr>
          <w:rFonts w:ascii="Times New Roman" w:hAnsi="Times New Roman"/>
          <w:b/>
        </w:rPr>
      </w:pPr>
      <w:r w:rsidRPr="006F294B">
        <w:rPr>
          <w:rFonts w:ascii="Times New Roman" w:hAnsi="Times New Roman"/>
          <w:b/>
        </w:rPr>
        <w:t>Table 2</w:t>
      </w:r>
    </w:p>
    <w:p w:rsidR="00C35BE7" w:rsidRPr="006F294B" w:rsidRDefault="00C35BE7" w:rsidP="00BF7F76">
      <w:pPr>
        <w:pStyle w:val="BodyText"/>
        <w:tabs>
          <w:tab w:val="left" w:pos="10080"/>
        </w:tabs>
        <w:spacing w:line="360" w:lineRule="auto"/>
        <w:contextualSpacing/>
        <w:jc w:val="center"/>
        <w:rPr>
          <w:rFonts w:ascii="Times New Roman" w:hAnsi="Times New Roman"/>
          <w:b/>
        </w:rPr>
      </w:pPr>
      <w:r w:rsidRPr="006F294B">
        <w:rPr>
          <w:rFonts w:ascii="Times New Roman" w:hAnsi="Times New Roman"/>
          <w:b/>
        </w:rPr>
        <w:t>Continuity Plan Distribution List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1"/>
        <w:gridCol w:w="1363"/>
        <w:gridCol w:w="1654"/>
        <w:gridCol w:w="1427"/>
        <w:gridCol w:w="1529"/>
        <w:gridCol w:w="1484"/>
      </w:tblGrid>
      <w:tr w:rsidR="00C35BE7" w:rsidRPr="006F294B" w:rsidTr="00C35BE7">
        <w:tc>
          <w:tcPr>
            <w:tcW w:w="2011" w:type="dxa"/>
            <w:shd w:val="clear" w:color="auto" w:fill="17365D" w:themeFill="text2" w:themeFillShade="BF"/>
            <w:vAlign w:val="bottom"/>
          </w:tcPr>
          <w:p w:rsidR="00C35BE7" w:rsidRPr="006F294B" w:rsidRDefault="00C35BE7" w:rsidP="00C35BE7">
            <w:pPr>
              <w:pStyle w:val="BodyText"/>
              <w:jc w:val="center"/>
              <w:rPr>
                <w:b/>
                <w:color w:val="FFFFFF" w:themeColor="background1"/>
                <w:szCs w:val="24"/>
              </w:rPr>
            </w:pPr>
            <w:r w:rsidRPr="006F294B">
              <w:rPr>
                <w:b/>
                <w:color w:val="FFFFFF" w:themeColor="background1"/>
                <w:szCs w:val="24"/>
              </w:rPr>
              <w:t>Name</w:t>
            </w:r>
          </w:p>
        </w:tc>
        <w:tc>
          <w:tcPr>
            <w:tcW w:w="1363" w:type="dxa"/>
            <w:shd w:val="clear" w:color="auto" w:fill="17365D" w:themeFill="text2" w:themeFillShade="BF"/>
            <w:vAlign w:val="bottom"/>
          </w:tcPr>
          <w:p w:rsidR="00C35BE7" w:rsidRPr="006F294B" w:rsidRDefault="00C35BE7" w:rsidP="00C35BE7">
            <w:pPr>
              <w:pStyle w:val="BodyText"/>
              <w:jc w:val="center"/>
              <w:rPr>
                <w:b/>
                <w:color w:val="FFFFFF" w:themeColor="background1"/>
                <w:szCs w:val="24"/>
              </w:rPr>
            </w:pPr>
            <w:r w:rsidRPr="006F294B">
              <w:rPr>
                <w:b/>
                <w:color w:val="FFFFFF" w:themeColor="background1"/>
                <w:szCs w:val="24"/>
              </w:rPr>
              <w:t>Title</w:t>
            </w:r>
          </w:p>
        </w:tc>
        <w:tc>
          <w:tcPr>
            <w:tcW w:w="1654" w:type="dxa"/>
            <w:shd w:val="clear" w:color="auto" w:fill="17365D" w:themeFill="text2" w:themeFillShade="BF"/>
            <w:vAlign w:val="bottom"/>
          </w:tcPr>
          <w:p w:rsidR="00C35BE7" w:rsidRPr="006F294B" w:rsidRDefault="00C35BE7" w:rsidP="00C35BE7">
            <w:pPr>
              <w:pStyle w:val="BodyText"/>
              <w:jc w:val="center"/>
              <w:rPr>
                <w:b/>
                <w:color w:val="FFFFFF" w:themeColor="background1"/>
                <w:szCs w:val="24"/>
              </w:rPr>
            </w:pPr>
            <w:r w:rsidRPr="006F294B">
              <w:rPr>
                <w:b/>
                <w:color w:val="FFFFFF" w:themeColor="background1"/>
                <w:szCs w:val="24"/>
              </w:rPr>
              <w:t>Agency or Organization</w:t>
            </w:r>
          </w:p>
        </w:tc>
        <w:tc>
          <w:tcPr>
            <w:tcW w:w="1427" w:type="dxa"/>
            <w:shd w:val="clear" w:color="auto" w:fill="17365D" w:themeFill="text2" w:themeFillShade="BF"/>
            <w:vAlign w:val="bottom"/>
          </w:tcPr>
          <w:p w:rsidR="00C35BE7" w:rsidRPr="006F294B" w:rsidRDefault="00C35BE7" w:rsidP="00C35BE7">
            <w:pPr>
              <w:pStyle w:val="BodyText"/>
              <w:jc w:val="center"/>
              <w:rPr>
                <w:b/>
                <w:color w:val="FFFFFF" w:themeColor="background1"/>
                <w:szCs w:val="24"/>
              </w:rPr>
            </w:pPr>
            <w:r w:rsidRPr="006F294B">
              <w:rPr>
                <w:b/>
                <w:color w:val="FFFFFF" w:themeColor="background1"/>
                <w:szCs w:val="24"/>
              </w:rPr>
              <w:t>Date Issued</w:t>
            </w:r>
          </w:p>
        </w:tc>
        <w:tc>
          <w:tcPr>
            <w:tcW w:w="1529" w:type="dxa"/>
            <w:shd w:val="clear" w:color="auto" w:fill="17365D" w:themeFill="text2" w:themeFillShade="BF"/>
            <w:vAlign w:val="bottom"/>
          </w:tcPr>
          <w:p w:rsidR="00C35BE7" w:rsidRPr="006F294B" w:rsidRDefault="00C35BE7" w:rsidP="00C35BE7">
            <w:pPr>
              <w:pStyle w:val="BodyText"/>
              <w:jc w:val="center"/>
              <w:rPr>
                <w:b/>
                <w:color w:val="FFFFFF" w:themeColor="background1"/>
                <w:szCs w:val="24"/>
              </w:rPr>
            </w:pPr>
            <w:r w:rsidRPr="006F294B">
              <w:rPr>
                <w:b/>
                <w:color w:val="FFFFFF" w:themeColor="background1"/>
                <w:szCs w:val="24"/>
              </w:rPr>
              <w:t>Date Returned</w:t>
            </w:r>
          </w:p>
        </w:tc>
        <w:tc>
          <w:tcPr>
            <w:tcW w:w="1484" w:type="dxa"/>
            <w:shd w:val="clear" w:color="auto" w:fill="17365D" w:themeFill="text2" w:themeFillShade="BF"/>
            <w:vAlign w:val="bottom"/>
          </w:tcPr>
          <w:p w:rsidR="00C35BE7" w:rsidRPr="006F294B" w:rsidRDefault="00C35BE7" w:rsidP="00C35BE7">
            <w:pPr>
              <w:pStyle w:val="BodyText"/>
              <w:jc w:val="center"/>
              <w:rPr>
                <w:b/>
                <w:color w:val="FFFFFF" w:themeColor="background1"/>
                <w:szCs w:val="24"/>
              </w:rPr>
            </w:pPr>
            <w:r w:rsidRPr="006F294B">
              <w:rPr>
                <w:b/>
                <w:color w:val="FFFFFF" w:themeColor="background1"/>
                <w:szCs w:val="24"/>
              </w:rPr>
              <w:t>Number of Copies</w:t>
            </w:r>
          </w:p>
        </w:tc>
      </w:tr>
      <w:tr w:rsidR="00EC7A11" w:rsidRPr="006F294B" w:rsidTr="00C35BE7">
        <w:tc>
          <w:tcPr>
            <w:tcW w:w="2011" w:type="dxa"/>
          </w:tcPr>
          <w:p w:rsidR="00EC7A11" w:rsidRPr="006F294B" w:rsidRDefault="00EC7A11" w:rsidP="00C35BE7">
            <w:pPr>
              <w:pStyle w:val="BodyText"/>
              <w:rPr>
                <w:szCs w:val="24"/>
              </w:rPr>
            </w:pPr>
            <w:r w:rsidRPr="006F294B">
              <w:t>John Doe</w:t>
            </w:r>
          </w:p>
        </w:tc>
        <w:tc>
          <w:tcPr>
            <w:tcW w:w="1363" w:type="dxa"/>
          </w:tcPr>
          <w:p w:rsidR="00EC7A11" w:rsidRPr="006F294B" w:rsidRDefault="00EC7A11" w:rsidP="00C35BE7">
            <w:pPr>
              <w:pStyle w:val="BodyText"/>
              <w:rPr>
                <w:szCs w:val="24"/>
              </w:rPr>
            </w:pPr>
            <w:r w:rsidRPr="006F294B">
              <w:t>IT Director</w:t>
            </w:r>
          </w:p>
        </w:tc>
        <w:tc>
          <w:tcPr>
            <w:tcW w:w="1654" w:type="dxa"/>
          </w:tcPr>
          <w:p w:rsidR="00EC7A11" w:rsidRPr="006F294B" w:rsidRDefault="00EC7A11" w:rsidP="00C35BE7">
            <w:pPr>
              <w:pStyle w:val="BodyText"/>
              <w:rPr>
                <w:szCs w:val="24"/>
              </w:rPr>
            </w:pPr>
            <w:r w:rsidRPr="006F294B">
              <w:t>IT Division</w:t>
            </w:r>
          </w:p>
        </w:tc>
        <w:tc>
          <w:tcPr>
            <w:tcW w:w="1427" w:type="dxa"/>
          </w:tcPr>
          <w:p w:rsidR="00EC7A11" w:rsidRPr="006F294B" w:rsidRDefault="00EC7A11" w:rsidP="00EC7A11">
            <w:pPr>
              <w:pStyle w:val="BodyText"/>
              <w:jc w:val="center"/>
              <w:rPr>
                <w:szCs w:val="24"/>
              </w:rPr>
            </w:pPr>
            <w:r w:rsidRPr="006F294B">
              <w:t>8/10/11</w:t>
            </w:r>
          </w:p>
        </w:tc>
        <w:tc>
          <w:tcPr>
            <w:tcW w:w="1529" w:type="dxa"/>
          </w:tcPr>
          <w:p w:rsidR="00EC7A11" w:rsidRPr="006F294B" w:rsidRDefault="00EC7A11" w:rsidP="00EC7A11">
            <w:pPr>
              <w:pStyle w:val="BodyText"/>
              <w:jc w:val="center"/>
              <w:rPr>
                <w:szCs w:val="24"/>
              </w:rPr>
            </w:pPr>
          </w:p>
        </w:tc>
        <w:tc>
          <w:tcPr>
            <w:tcW w:w="1484" w:type="dxa"/>
          </w:tcPr>
          <w:p w:rsidR="00EC7A11" w:rsidRPr="006F294B" w:rsidRDefault="00EC7A11" w:rsidP="00EC7A11">
            <w:pPr>
              <w:pStyle w:val="BodyText"/>
              <w:jc w:val="center"/>
              <w:rPr>
                <w:szCs w:val="24"/>
              </w:rPr>
            </w:pPr>
            <w:r w:rsidRPr="006F294B">
              <w:t>1</w:t>
            </w:r>
          </w:p>
        </w:tc>
      </w:tr>
      <w:tr w:rsidR="00C35BE7" w:rsidRPr="006F294B" w:rsidTr="00C35BE7">
        <w:tc>
          <w:tcPr>
            <w:tcW w:w="2011" w:type="dxa"/>
          </w:tcPr>
          <w:p w:rsidR="00C35BE7" w:rsidRPr="006F294B" w:rsidRDefault="00C35BE7" w:rsidP="00C35BE7">
            <w:pPr>
              <w:pStyle w:val="BodyText"/>
              <w:rPr>
                <w:szCs w:val="24"/>
              </w:rPr>
            </w:pPr>
          </w:p>
        </w:tc>
        <w:tc>
          <w:tcPr>
            <w:tcW w:w="1363" w:type="dxa"/>
          </w:tcPr>
          <w:p w:rsidR="00C35BE7" w:rsidRPr="006F294B" w:rsidRDefault="00C35BE7" w:rsidP="00C35BE7">
            <w:pPr>
              <w:pStyle w:val="BodyText"/>
              <w:rPr>
                <w:szCs w:val="24"/>
              </w:rPr>
            </w:pPr>
          </w:p>
        </w:tc>
        <w:tc>
          <w:tcPr>
            <w:tcW w:w="1654" w:type="dxa"/>
          </w:tcPr>
          <w:p w:rsidR="00C35BE7" w:rsidRPr="006F294B" w:rsidRDefault="00C35BE7" w:rsidP="00C35BE7">
            <w:pPr>
              <w:pStyle w:val="BodyText"/>
              <w:rPr>
                <w:szCs w:val="24"/>
              </w:rPr>
            </w:pPr>
          </w:p>
        </w:tc>
        <w:tc>
          <w:tcPr>
            <w:tcW w:w="1427" w:type="dxa"/>
          </w:tcPr>
          <w:p w:rsidR="00C35BE7" w:rsidRPr="006F294B" w:rsidRDefault="00C35BE7" w:rsidP="00EC7A11">
            <w:pPr>
              <w:pStyle w:val="BodyText"/>
              <w:jc w:val="center"/>
              <w:rPr>
                <w:szCs w:val="24"/>
              </w:rPr>
            </w:pPr>
          </w:p>
        </w:tc>
        <w:tc>
          <w:tcPr>
            <w:tcW w:w="1529" w:type="dxa"/>
          </w:tcPr>
          <w:p w:rsidR="00C35BE7" w:rsidRPr="006F294B" w:rsidRDefault="00C35BE7" w:rsidP="00EC7A11">
            <w:pPr>
              <w:pStyle w:val="BodyText"/>
              <w:jc w:val="center"/>
              <w:rPr>
                <w:szCs w:val="24"/>
              </w:rPr>
            </w:pPr>
          </w:p>
        </w:tc>
        <w:tc>
          <w:tcPr>
            <w:tcW w:w="1484" w:type="dxa"/>
          </w:tcPr>
          <w:p w:rsidR="00C35BE7" w:rsidRPr="006F294B" w:rsidRDefault="00C35BE7" w:rsidP="00EC7A11">
            <w:pPr>
              <w:pStyle w:val="BodyText"/>
              <w:jc w:val="center"/>
              <w:rPr>
                <w:szCs w:val="24"/>
              </w:rPr>
            </w:pPr>
          </w:p>
        </w:tc>
      </w:tr>
      <w:tr w:rsidR="00C35BE7" w:rsidRPr="006F294B" w:rsidTr="00C35BE7">
        <w:tc>
          <w:tcPr>
            <w:tcW w:w="2011" w:type="dxa"/>
          </w:tcPr>
          <w:p w:rsidR="00C35BE7" w:rsidRPr="006F294B" w:rsidRDefault="00C35BE7" w:rsidP="00C35BE7">
            <w:pPr>
              <w:pStyle w:val="BodyText"/>
              <w:rPr>
                <w:szCs w:val="24"/>
              </w:rPr>
            </w:pPr>
          </w:p>
        </w:tc>
        <w:tc>
          <w:tcPr>
            <w:tcW w:w="1363" w:type="dxa"/>
          </w:tcPr>
          <w:p w:rsidR="00C35BE7" w:rsidRPr="006F294B" w:rsidRDefault="00C35BE7" w:rsidP="00C35BE7">
            <w:pPr>
              <w:pStyle w:val="BodyText"/>
              <w:rPr>
                <w:szCs w:val="24"/>
              </w:rPr>
            </w:pPr>
          </w:p>
        </w:tc>
        <w:tc>
          <w:tcPr>
            <w:tcW w:w="1654" w:type="dxa"/>
          </w:tcPr>
          <w:p w:rsidR="00C35BE7" w:rsidRPr="006F294B" w:rsidRDefault="00C35BE7" w:rsidP="00C35BE7">
            <w:pPr>
              <w:pStyle w:val="BodyText"/>
              <w:rPr>
                <w:szCs w:val="24"/>
              </w:rPr>
            </w:pPr>
          </w:p>
        </w:tc>
        <w:tc>
          <w:tcPr>
            <w:tcW w:w="1427" w:type="dxa"/>
          </w:tcPr>
          <w:p w:rsidR="00C35BE7" w:rsidRPr="006F294B" w:rsidRDefault="00C35BE7" w:rsidP="00EC7A11">
            <w:pPr>
              <w:pStyle w:val="BodyText"/>
              <w:jc w:val="center"/>
              <w:rPr>
                <w:szCs w:val="24"/>
              </w:rPr>
            </w:pPr>
          </w:p>
        </w:tc>
        <w:tc>
          <w:tcPr>
            <w:tcW w:w="1529" w:type="dxa"/>
          </w:tcPr>
          <w:p w:rsidR="00C35BE7" w:rsidRPr="006F294B" w:rsidRDefault="00C35BE7" w:rsidP="00EC7A11">
            <w:pPr>
              <w:pStyle w:val="BodyText"/>
              <w:jc w:val="center"/>
              <w:rPr>
                <w:szCs w:val="24"/>
              </w:rPr>
            </w:pPr>
          </w:p>
        </w:tc>
        <w:tc>
          <w:tcPr>
            <w:tcW w:w="1484" w:type="dxa"/>
          </w:tcPr>
          <w:p w:rsidR="00C35BE7" w:rsidRPr="006F294B" w:rsidRDefault="00C35BE7" w:rsidP="00EC7A11">
            <w:pPr>
              <w:pStyle w:val="BodyText"/>
              <w:jc w:val="center"/>
              <w:rPr>
                <w:szCs w:val="24"/>
              </w:rPr>
            </w:pPr>
          </w:p>
        </w:tc>
      </w:tr>
    </w:tbl>
    <w:p w:rsidR="00C35BE7" w:rsidRPr="006F294B" w:rsidRDefault="00C35BE7" w:rsidP="00C35BE7">
      <w:pPr>
        <w:pStyle w:val="BodyText"/>
        <w:rPr>
          <w:b/>
          <w:szCs w:val="24"/>
        </w:rPr>
      </w:pPr>
    </w:p>
    <w:p w:rsidR="00C35BE7" w:rsidRPr="006F294B" w:rsidRDefault="00C35BE7" w:rsidP="00C35BE7">
      <w:pPr>
        <w:pStyle w:val="BodyText"/>
        <w:tabs>
          <w:tab w:val="left" w:pos="10080"/>
        </w:tabs>
        <w:jc w:val="left"/>
        <w:rPr>
          <w:b/>
        </w:rPr>
      </w:pPr>
    </w:p>
    <w:p w:rsidR="00C35BE7" w:rsidRPr="006F294B" w:rsidRDefault="00C35BE7" w:rsidP="00081096">
      <w:pPr>
        <w:pStyle w:val="BodyText"/>
        <w:jc w:val="center"/>
        <w:outlineLvl w:val="0"/>
        <w:rPr>
          <w:b/>
          <w:sz w:val="28"/>
          <w:szCs w:val="28"/>
        </w:rPr>
      </w:pPr>
    </w:p>
    <w:p w:rsidR="004850B9" w:rsidRPr="006F294B" w:rsidRDefault="00C35BE7" w:rsidP="00081096">
      <w:pPr>
        <w:pStyle w:val="BodyText"/>
        <w:jc w:val="center"/>
        <w:outlineLvl w:val="0"/>
        <w:rPr>
          <w:b/>
          <w:sz w:val="28"/>
          <w:szCs w:val="28"/>
        </w:rPr>
      </w:pPr>
      <w:r w:rsidRPr="006F294B">
        <w:rPr>
          <w:b/>
          <w:sz w:val="28"/>
          <w:szCs w:val="28"/>
        </w:rPr>
        <w:br w:type="page"/>
      </w:r>
      <w:bookmarkStart w:id="51" w:name="_Toc396997942"/>
      <w:bookmarkStart w:id="52" w:name="_Toc397436770"/>
      <w:r w:rsidR="004850B9" w:rsidRPr="006F294B">
        <w:rPr>
          <w:b/>
          <w:sz w:val="28"/>
          <w:szCs w:val="28"/>
        </w:rPr>
        <w:t>BASIC PLAN</w:t>
      </w:r>
      <w:bookmarkEnd w:id="43"/>
      <w:bookmarkEnd w:id="51"/>
      <w:bookmarkEnd w:id="52"/>
    </w:p>
    <w:p w:rsidR="004850B9" w:rsidRPr="006F294B" w:rsidRDefault="004850B9" w:rsidP="004850B9">
      <w:pPr>
        <w:pStyle w:val="BodyText"/>
        <w:spacing w:before="0"/>
      </w:pPr>
      <w:r w:rsidRPr="006F294B">
        <w:t>_________________________________________________________________________</w:t>
      </w:r>
      <w:r w:rsidR="005D0F44" w:rsidRPr="006F294B">
        <w:rPr>
          <w:u w:val="single"/>
        </w:rPr>
        <w:tab/>
      </w:r>
      <w:r w:rsidR="005D0F44" w:rsidRPr="006F294B">
        <w:rPr>
          <w:u w:val="single"/>
        </w:rPr>
        <w:tab/>
      </w:r>
      <w:r w:rsidR="005D0F44" w:rsidRPr="006F294B">
        <w:rPr>
          <w:u w:val="single"/>
        </w:rPr>
        <w:tab/>
      </w:r>
      <w:r w:rsidR="005D0F44" w:rsidRPr="006F294B">
        <w:rPr>
          <w:u w:val="single"/>
        </w:rPr>
        <w:tab/>
        <w:t xml:space="preserve">            </w:t>
      </w:r>
      <w:r w:rsidRPr="006F294B">
        <w:t>_</w:t>
      </w:r>
    </w:p>
    <w:p w:rsidR="00AC292C" w:rsidRPr="006F294B" w:rsidRDefault="004850B9" w:rsidP="004850B9">
      <w:pPr>
        <w:pStyle w:val="BodyText"/>
        <w:rPr>
          <w:b/>
          <w:i/>
          <w:color w:val="4F81BD" w:themeColor="accent1"/>
        </w:rPr>
      </w:pPr>
      <w:r w:rsidRPr="006F294B">
        <w:rPr>
          <w:b/>
          <w:i/>
          <w:color w:val="4F81BD" w:themeColor="accent1"/>
        </w:rPr>
        <w:t xml:space="preserve">The Basic Plan provides an overview of the </w:t>
      </w:r>
      <w:r w:rsidR="008E76D2" w:rsidRPr="006F294B">
        <w:rPr>
          <w:b/>
          <w:i/>
          <w:color w:val="4F81BD" w:themeColor="accent1"/>
        </w:rPr>
        <w:t>agency</w:t>
      </w:r>
      <w:r w:rsidRPr="006F294B">
        <w:rPr>
          <w:b/>
          <w:i/>
          <w:color w:val="4F81BD" w:themeColor="accent1"/>
        </w:rPr>
        <w:t xml:space="preserve">’s approach to continuity.  It details continuity and </w:t>
      </w:r>
      <w:r w:rsidR="008E76D2" w:rsidRPr="006F294B">
        <w:rPr>
          <w:b/>
          <w:i/>
          <w:color w:val="4F81BD" w:themeColor="accent1"/>
        </w:rPr>
        <w:t>agency</w:t>
      </w:r>
      <w:r w:rsidR="00AC292C" w:rsidRPr="006F294B">
        <w:rPr>
          <w:b/>
          <w:i/>
          <w:color w:val="4F81BD" w:themeColor="accent1"/>
        </w:rPr>
        <w:t xml:space="preserve"> </w:t>
      </w:r>
      <w:r w:rsidRPr="006F294B">
        <w:rPr>
          <w:b/>
          <w:i/>
          <w:color w:val="4F81BD" w:themeColor="accent1"/>
        </w:rPr>
        <w:t xml:space="preserve">policies, describes the </w:t>
      </w:r>
      <w:r w:rsidR="008E76D2" w:rsidRPr="006F294B">
        <w:rPr>
          <w:b/>
          <w:i/>
          <w:color w:val="4F81BD" w:themeColor="accent1"/>
        </w:rPr>
        <w:t>agency</w:t>
      </w:r>
      <w:r w:rsidRPr="006F294B">
        <w:rPr>
          <w:b/>
          <w:i/>
          <w:color w:val="4F81BD" w:themeColor="accent1"/>
        </w:rPr>
        <w:t xml:space="preserve">, and assigns tasks.  The plan elements listed in this chapter will provide a solid foundation for the development </w:t>
      </w:r>
      <w:r w:rsidR="00F2227F" w:rsidRPr="006F294B">
        <w:rPr>
          <w:b/>
          <w:i/>
          <w:color w:val="4F81BD" w:themeColor="accent1"/>
        </w:rPr>
        <w:t xml:space="preserve">and identification </w:t>
      </w:r>
      <w:r w:rsidRPr="006F294B">
        <w:rPr>
          <w:b/>
          <w:i/>
          <w:color w:val="4F81BD" w:themeColor="accent1"/>
        </w:rPr>
        <w:t xml:space="preserve">of </w:t>
      </w:r>
      <w:r w:rsidR="001B2AFB" w:rsidRPr="006F294B">
        <w:rPr>
          <w:b/>
          <w:i/>
          <w:color w:val="4F81BD" w:themeColor="accent1"/>
        </w:rPr>
        <w:t>m</w:t>
      </w:r>
      <w:r w:rsidR="00F2227F" w:rsidRPr="006F294B">
        <w:rPr>
          <w:b/>
          <w:i/>
          <w:color w:val="4F81BD" w:themeColor="accent1"/>
        </w:rPr>
        <w:t xml:space="preserve">ission </w:t>
      </w:r>
      <w:r w:rsidR="001B2AFB" w:rsidRPr="006F294B">
        <w:rPr>
          <w:b/>
          <w:i/>
          <w:color w:val="4F81BD" w:themeColor="accent1"/>
        </w:rPr>
        <w:t>e</w:t>
      </w:r>
      <w:r w:rsidR="00F2227F" w:rsidRPr="006F294B">
        <w:rPr>
          <w:b/>
          <w:i/>
          <w:color w:val="4F81BD" w:themeColor="accent1"/>
        </w:rPr>
        <w:t xml:space="preserve">ssential </w:t>
      </w:r>
      <w:r w:rsidR="001B2AFB" w:rsidRPr="006F294B">
        <w:rPr>
          <w:b/>
          <w:i/>
          <w:color w:val="4F81BD" w:themeColor="accent1"/>
        </w:rPr>
        <w:t>f</w:t>
      </w:r>
      <w:r w:rsidR="00F2227F" w:rsidRPr="006F294B">
        <w:rPr>
          <w:b/>
          <w:i/>
          <w:color w:val="4F81BD" w:themeColor="accent1"/>
        </w:rPr>
        <w:t>unction</w:t>
      </w:r>
      <w:r w:rsidR="001B2AFB" w:rsidRPr="006F294B">
        <w:rPr>
          <w:b/>
          <w:i/>
          <w:color w:val="4F81BD" w:themeColor="accent1"/>
        </w:rPr>
        <w:t>s</w:t>
      </w:r>
      <w:r w:rsidR="00F2227F" w:rsidRPr="006F294B">
        <w:rPr>
          <w:b/>
          <w:i/>
          <w:color w:val="4F81BD" w:themeColor="accent1"/>
        </w:rPr>
        <w:t xml:space="preserve"> (MEFs), essential </w:t>
      </w:r>
      <w:r w:rsidR="000B374B" w:rsidRPr="006F294B">
        <w:rPr>
          <w:b/>
          <w:i/>
          <w:color w:val="4F81BD" w:themeColor="accent1"/>
        </w:rPr>
        <w:t>supporting</w:t>
      </w:r>
      <w:r w:rsidR="00AC292C" w:rsidRPr="006F294B">
        <w:rPr>
          <w:b/>
          <w:i/>
          <w:color w:val="4F81BD" w:themeColor="accent1"/>
        </w:rPr>
        <w:t xml:space="preserve"> </w:t>
      </w:r>
      <w:r w:rsidR="000B374B" w:rsidRPr="006F294B">
        <w:rPr>
          <w:b/>
          <w:i/>
          <w:color w:val="4F81BD" w:themeColor="accent1"/>
        </w:rPr>
        <w:t>activities</w:t>
      </w:r>
      <w:r w:rsidR="00F2227F" w:rsidRPr="006F294B">
        <w:rPr>
          <w:b/>
          <w:i/>
          <w:color w:val="4F81BD" w:themeColor="accent1"/>
        </w:rPr>
        <w:t xml:space="preserve">, and </w:t>
      </w:r>
      <w:r w:rsidRPr="006F294B">
        <w:rPr>
          <w:b/>
          <w:i/>
          <w:color w:val="4F81BD" w:themeColor="accent1"/>
        </w:rPr>
        <w:t xml:space="preserve">supporting </w:t>
      </w:r>
      <w:r w:rsidR="00F2227F" w:rsidRPr="006F294B">
        <w:rPr>
          <w:b/>
          <w:i/>
          <w:color w:val="4F81BD" w:themeColor="accent1"/>
        </w:rPr>
        <w:t>appendices</w:t>
      </w:r>
      <w:r w:rsidRPr="006F294B">
        <w:rPr>
          <w:b/>
          <w:i/>
          <w:color w:val="4F81BD" w:themeColor="accent1"/>
        </w:rPr>
        <w:t>.</w:t>
      </w:r>
      <w:r w:rsidR="00BA3A21" w:rsidRPr="006F294B">
        <w:rPr>
          <w:b/>
          <w:i/>
          <w:color w:val="4F81BD" w:themeColor="accent1"/>
        </w:rPr>
        <w:t xml:space="preserve"> Sample </w:t>
      </w:r>
      <w:r w:rsidR="003A25A3" w:rsidRPr="006F294B">
        <w:rPr>
          <w:b/>
          <w:i/>
          <w:color w:val="4F81BD" w:themeColor="accent1"/>
        </w:rPr>
        <w:t xml:space="preserve">text </w:t>
      </w:r>
      <w:r w:rsidR="00BA3A21" w:rsidRPr="006F294B">
        <w:rPr>
          <w:b/>
          <w:i/>
          <w:color w:val="4F81BD" w:themeColor="accent1"/>
        </w:rPr>
        <w:t>is provided below.  Please revise to reflect the needs of the agency.</w:t>
      </w:r>
    </w:p>
    <w:p w:rsidR="009E38F4" w:rsidRPr="006F294B" w:rsidRDefault="00AC292C" w:rsidP="009935C0">
      <w:pPr>
        <w:pStyle w:val="BodyText"/>
      </w:pPr>
      <w:r w:rsidRPr="006F294B">
        <w:rPr>
          <w:b/>
          <w:i/>
          <w:color w:val="4F81BD" w:themeColor="accent1"/>
        </w:rPr>
        <w:t>(Insert name of agency</w:t>
      </w:r>
      <w:r w:rsidRPr="006F294B">
        <w:rPr>
          <w:b/>
          <w:color w:val="4F81BD" w:themeColor="accent1"/>
        </w:rPr>
        <w:t>)</w:t>
      </w:r>
      <w:r w:rsidRPr="006F294B">
        <w:rPr>
          <w:b/>
        </w:rPr>
        <w:t xml:space="preserve"> </w:t>
      </w:r>
      <w:r w:rsidRPr="006F294B">
        <w:t xml:space="preserve">has grown increasingly aware of how all types of events can disrupt operations and jeopardize the ability to perform agency </w:t>
      </w:r>
      <w:r w:rsidR="001B2AFB" w:rsidRPr="006F294B">
        <w:t>m</w:t>
      </w:r>
      <w:r w:rsidRPr="006F294B">
        <w:t xml:space="preserve">ission </w:t>
      </w:r>
      <w:r w:rsidR="001B2AFB" w:rsidRPr="006F294B">
        <w:t>e</w:t>
      </w:r>
      <w:r w:rsidRPr="006F294B">
        <w:t xml:space="preserve">ssential </w:t>
      </w:r>
      <w:r w:rsidR="001B2AFB" w:rsidRPr="006F294B">
        <w:t>f</w:t>
      </w:r>
      <w:r w:rsidRPr="006F294B">
        <w:t>unctions (MEFs)</w:t>
      </w:r>
      <w:r w:rsidR="000E53DB" w:rsidRPr="006F294B">
        <w:t>, the limited set of department and agency level government functions that must be continued throughout or resumed rapidly after a disruption of normal activities.</w:t>
      </w:r>
      <w:r w:rsidRPr="006F294B">
        <w:t xml:space="preserve">  </w:t>
      </w:r>
      <w:r w:rsidR="00BA3A21" w:rsidRPr="006F294B">
        <w:t>As such, the agency has adopted an all-hazards approach to continuity planning to ensure that regardless of the event, MEFs will continue to operate and/or be provided in some capacity.  This approach includes preparing for natural, man-made, or technological hazards.</w:t>
      </w:r>
    </w:p>
    <w:p w:rsidR="000A7EFE" w:rsidRPr="006F294B" w:rsidRDefault="000A7EFE" w:rsidP="000343DE">
      <w:pPr>
        <w:pStyle w:val="ExHeading1"/>
      </w:pPr>
      <w:bookmarkStart w:id="53" w:name="_Toc292712989"/>
    </w:p>
    <w:p w:rsidR="00AE0DE2" w:rsidRPr="006F294B" w:rsidRDefault="00E55840" w:rsidP="000343DE">
      <w:pPr>
        <w:pStyle w:val="ExHeading1"/>
      </w:pPr>
      <w:bookmarkStart w:id="54" w:name="_Toc396997943"/>
      <w:bookmarkStart w:id="55" w:name="_Toc397436771"/>
      <w:r w:rsidRPr="006F294B">
        <w:t>PURPOSE</w:t>
      </w:r>
      <w:bookmarkEnd w:id="53"/>
      <w:bookmarkEnd w:id="54"/>
      <w:bookmarkEnd w:id="55"/>
    </w:p>
    <w:bookmarkEnd w:id="44"/>
    <w:p w:rsidR="00EC6A16" w:rsidRPr="006F294B" w:rsidRDefault="00EC6A16" w:rsidP="00EC6A16">
      <w:pPr>
        <w:pStyle w:val="BodyText"/>
        <w:rPr>
          <w:b/>
          <w:i/>
          <w:color w:val="4F81BD" w:themeColor="accent1"/>
        </w:rPr>
      </w:pPr>
      <w:r w:rsidRPr="006F294B">
        <w:rPr>
          <w:b/>
          <w:i/>
          <w:color w:val="4F81BD" w:themeColor="accent1"/>
        </w:rPr>
        <w:t xml:space="preserve">The section explains why the </w:t>
      </w:r>
      <w:r w:rsidR="00495098" w:rsidRPr="006F294B">
        <w:rPr>
          <w:b/>
          <w:i/>
          <w:color w:val="4F81BD" w:themeColor="accent1"/>
        </w:rPr>
        <w:t xml:space="preserve">agency </w:t>
      </w:r>
      <w:r w:rsidRPr="006F294B">
        <w:rPr>
          <w:b/>
          <w:i/>
          <w:color w:val="4F81BD" w:themeColor="accent1"/>
        </w:rPr>
        <w:t xml:space="preserve">is developing a </w:t>
      </w:r>
      <w:r w:rsidR="00923DB5" w:rsidRPr="006F294B">
        <w:rPr>
          <w:b/>
          <w:i/>
          <w:color w:val="4F81BD" w:themeColor="accent1"/>
        </w:rPr>
        <w:t>Continuity Plan</w:t>
      </w:r>
      <w:r w:rsidRPr="006F294B">
        <w:rPr>
          <w:b/>
          <w:i/>
          <w:color w:val="4F81BD" w:themeColor="accent1"/>
        </w:rPr>
        <w:t xml:space="preserve">.  It explains the overall purpose of </w:t>
      </w:r>
      <w:r w:rsidR="008E76D2" w:rsidRPr="006F294B">
        <w:rPr>
          <w:b/>
          <w:i/>
          <w:color w:val="4F81BD" w:themeColor="accent1"/>
        </w:rPr>
        <w:t>c</w:t>
      </w:r>
      <w:r w:rsidR="00923DB5" w:rsidRPr="006F294B">
        <w:rPr>
          <w:b/>
          <w:i/>
          <w:color w:val="4F81BD" w:themeColor="accent1"/>
        </w:rPr>
        <w:t xml:space="preserve">ontinuity </w:t>
      </w:r>
      <w:r w:rsidR="008E76D2" w:rsidRPr="006F294B">
        <w:rPr>
          <w:b/>
          <w:i/>
          <w:color w:val="4F81BD" w:themeColor="accent1"/>
        </w:rPr>
        <w:t>p</w:t>
      </w:r>
      <w:r w:rsidR="00923DB5" w:rsidRPr="006F294B">
        <w:rPr>
          <w:b/>
          <w:i/>
          <w:color w:val="4F81BD" w:themeColor="accent1"/>
        </w:rPr>
        <w:t>lan</w:t>
      </w:r>
      <w:r w:rsidRPr="006F294B">
        <w:rPr>
          <w:b/>
          <w:i/>
          <w:color w:val="4F81BD" w:themeColor="accent1"/>
        </w:rPr>
        <w:t xml:space="preserve">ning and the disruptions it addresses.  </w:t>
      </w:r>
      <w:r w:rsidR="00883F7B" w:rsidRPr="006F294B">
        <w:rPr>
          <w:b/>
          <w:i/>
          <w:color w:val="4F81BD" w:themeColor="accent1"/>
        </w:rPr>
        <w:t>Sample text is provided below.</w:t>
      </w:r>
    </w:p>
    <w:p w:rsidR="0060677E" w:rsidRPr="006F294B" w:rsidRDefault="0060677E" w:rsidP="00C93AEF">
      <w:pPr>
        <w:pStyle w:val="BodyText"/>
      </w:pPr>
      <w:r w:rsidRPr="006F294B">
        <w:t xml:space="preserve">The purpose of this </w:t>
      </w:r>
      <w:r w:rsidR="00923DB5" w:rsidRPr="006F294B">
        <w:t>Continuity Plan</w:t>
      </w:r>
      <w:r w:rsidR="007E41DA" w:rsidRPr="006F294B">
        <w:t xml:space="preserve"> </w:t>
      </w:r>
      <w:r w:rsidRPr="006F294B">
        <w:t xml:space="preserve">is to provide the framework for </w:t>
      </w:r>
      <w:r w:rsidRPr="006F294B">
        <w:rPr>
          <w:b/>
          <w:color w:val="4F81BD"/>
        </w:rPr>
        <w:t>(</w:t>
      </w:r>
      <w:r w:rsidR="00134A93" w:rsidRPr="006F294B">
        <w:rPr>
          <w:b/>
          <w:i/>
          <w:color w:val="4F81BD"/>
        </w:rPr>
        <w:t>insert name of agency</w:t>
      </w:r>
      <w:r w:rsidRPr="006F294B">
        <w:rPr>
          <w:b/>
          <w:color w:val="4F81BD"/>
        </w:rPr>
        <w:t>)</w:t>
      </w:r>
      <w:r w:rsidRPr="006F294B">
        <w:t xml:space="preserve"> to </w:t>
      </w:r>
      <w:r w:rsidR="00D972E4" w:rsidRPr="006F294B">
        <w:t xml:space="preserve">continue or rapidly </w:t>
      </w:r>
      <w:r w:rsidRPr="006F294B">
        <w:t xml:space="preserve">restore </w:t>
      </w:r>
      <w:r w:rsidR="008F1922" w:rsidRPr="006F294B">
        <w:t xml:space="preserve">MEFs </w:t>
      </w:r>
      <w:r w:rsidRPr="006F294B">
        <w:t xml:space="preserve">in the event of </w:t>
      </w:r>
      <w:r w:rsidR="00AD44F6" w:rsidRPr="006F294B">
        <w:t xml:space="preserve">an emergency that affects </w:t>
      </w:r>
      <w:r w:rsidRPr="006F294B">
        <w:t xml:space="preserve">operations.  This document establishes the </w:t>
      </w:r>
      <w:r w:rsidRPr="006F294B">
        <w:rPr>
          <w:b/>
          <w:color w:val="4F81BD" w:themeColor="accent1"/>
        </w:rPr>
        <w:t>(</w:t>
      </w:r>
      <w:r w:rsidR="00134A93" w:rsidRPr="006F294B">
        <w:rPr>
          <w:b/>
          <w:i/>
          <w:color w:val="4F81BD" w:themeColor="accent1"/>
        </w:rPr>
        <w:t>insert name of agency</w:t>
      </w:r>
      <w:r w:rsidRPr="006F294B">
        <w:rPr>
          <w:b/>
          <w:color w:val="4F81BD" w:themeColor="accent1"/>
        </w:rPr>
        <w:t>)</w:t>
      </w:r>
      <w:r w:rsidR="000D0C1D" w:rsidRPr="006F294B">
        <w:t>’s</w:t>
      </w:r>
      <w:r w:rsidRPr="006F294B">
        <w:t xml:space="preserve"> </w:t>
      </w:r>
      <w:r w:rsidR="001B77AA" w:rsidRPr="006F294B">
        <w:t>Continuity Program</w:t>
      </w:r>
      <w:r w:rsidRPr="006F294B">
        <w:t xml:space="preserve"> procedures for addressing three types of </w:t>
      </w:r>
      <w:r w:rsidR="00F00DEB" w:rsidRPr="006F294B">
        <w:t xml:space="preserve">extended </w:t>
      </w:r>
      <w:r w:rsidRPr="006F294B">
        <w:t>disruptions</w:t>
      </w:r>
      <w:r w:rsidR="00D972E4" w:rsidRPr="006F294B">
        <w:t xml:space="preserve"> that could occur individually or in any combination</w:t>
      </w:r>
      <w:r w:rsidRPr="006F294B">
        <w:t>:</w:t>
      </w:r>
    </w:p>
    <w:p w:rsidR="0060677E" w:rsidRPr="006F294B" w:rsidRDefault="002236BD" w:rsidP="00C93AEF">
      <w:pPr>
        <w:pStyle w:val="Bullet1"/>
        <w:numPr>
          <w:ilvl w:val="0"/>
          <w:numId w:val="1"/>
        </w:numPr>
        <w:tabs>
          <w:tab w:val="num" w:pos="864"/>
        </w:tabs>
        <w:ind w:left="864"/>
      </w:pPr>
      <w:r w:rsidRPr="006F294B">
        <w:t>Loss</w:t>
      </w:r>
      <w:r w:rsidR="0013132F" w:rsidRPr="006F294B">
        <w:t xml:space="preserve"> of access to a facility </w:t>
      </w:r>
      <w:r w:rsidR="00B464D2" w:rsidRPr="006F294B">
        <w:t>or portion of a facility (as in a building fire)</w:t>
      </w:r>
      <w:r w:rsidR="0060677E" w:rsidRPr="006F294B">
        <w:t>;</w:t>
      </w:r>
    </w:p>
    <w:p w:rsidR="00B2609D" w:rsidRPr="006F294B" w:rsidRDefault="00B2609D" w:rsidP="00C93AEF">
      <w:pPr>
        <w:pStyle w:val="Bullet1"/>
        <w:numPr>
          <w:ilvl w:val="0"/>
          <w:numId w:val="1"/>
        </w:numPr>
        <w:tabs>
          <w:tab w:val="num" w:pos="864"/>
        </w:tabs>
        <w:ind w:left="864"/>
      </w:pPr>
      <w:r w:rsidRPr="006F294B">
        <w:t>Loss of services due to equipment or systems failure (as in telephone, electrical power, or information technology system failures</w:t>
      </w:r>
      <w:r w:rsidR="008F1922" w:rsidRPr="006F294B">
        <w:t>)</w:t>
      </w:r>
      <w:r w:rsidR="00C73C9C" w:rsidRPr="006F294B">
        <w:t>; and</w:t>
      </w:r>
    </w:p>
    <w:p w:rsidR="00AE4F02" w:rsidRPr="006F294B" w:rsidRDefault="002236BD" w:rsidP="00C93AEF">
      <w:pPr>
        <w:pStyle w:val="Bullet1"/>
        <w:numPr>
          <w:ilvl w:val="0"/>
          <w:numId w:val="1"/>
        </w:numPr>
        <w:tabs>
          <w:tab w:val="num" w:pos="864"/>
        </w:tabs>
        <w:ind w:left="864"/>
      </w:pPr>
      <w:r w:rsidRPr="006F294B">
        <w:t>Loss</w:t>
      </w:r>
      <w:r w:rsidR="0060677E" w:rsidRPr="006F294B">
        <w:t xml:space="preserve"> of service</w:t>
      </w:r>
      <w:r w:rsidR="00C574C3" w:rsidRPr="006F294B">
        <w:t>s</w:t>
      </w:r>
      <w:r w:rsidR="0060677E" w:rsidRPr="006F294B">
        <w:t xml:space="preserve"> d</w:t>
      </w:r>
      <w:r w:rsidR="0013132F" w:rsidRPr="006F294B">
        <w:t>ue to a reduced workforce (</w:t>
      </w:r>
      <w:r w:rsidR="0060677E" w:rsidRPr="006F294B">
        <w:t>as</w:t>
      </w:r>
      <w:r w:rsidR="0013132F" w:rsidRPr="006F294B">
        <w:t xml:space="preserve"> in</w:t>
      </w:r>
      <w:r w:rsidR="0060677E" w:rsidRPr="006F294B">
        <w:t xml:space="preserve"> </w:t>
      </w:r>
      <w:r w:rsidR="00A90525" w:rsidRPr="006F294B">
        <w:t xml:space="preserve">pandemic </w:t>
      </w:r>
      <w:r w:rsidR="00BA3A21" w:rsidRPr="006F294B">
        <w:t xml:space="preserve">influenza, </w:t>
      </w:r>
      <w:r w:rsidR="00973C61" w:rsidRPr="006F294B">
        <w:t>incidents</w:t>
      </w:r>
      <w:r w:rsidR="008F1922" w:rsidRPr="006F294B">
        <w:t xml:space="preserve"> </w:t>
      </w:r>
      <w:r w:rsidR="00973C61" w:rsidRPr="006F294B">
        <w:t xml:space="preserve">in </w:t>
      </w:r>
      <w:r w:rsidR="008F1922" w:rsidRPr="006F294B">
        <w:t xml:space="preserve">which </w:t>
      </w:r>
      <w:r w:rsidR="00973C61" w:rsidRPr="006F294B">
        <w:t>employees are victims</w:t>
      </w:r>
      <w:r w:rsidR="00BA3A21" w:rsidRPr="006F294B">
        <w:t xml:space="preserve"> or incidents that prohibit employees from reporting to the workplace</w:t>
      </w:r>
      <w:r w:rsidR="00C73C9C" w:rsidRPr="006F294B">
        <w:t xml:space="preserve">).  </w:t>
      </w:r>
    </w:p>
    <w:p w:rsidR="0060677E" w:rsidRPr="006F294B" w:rsidRDefault="009F17DB" w:rsidP="00C93AEF">
      <w:pPr>
        <w:pStyle w:val="Bullet1"/>
      </w:pPr>
      <w:r w:rsidRPr="006F294B">
        <w:t>This plan</w:t>
      </w:r>
      <w:r w:rsidR="0060677E" w:rsidRPr="006F294B">
        <w:t xml:space="preserve"> </w:t>
      </w:r>
      <w:r w:rsidR="00AF11A3" w:rsidRPr="006F294B">
        <w:t xml:space="preserve">details procedures </w:t>
      </w:r>
      <w:r w:rsidRPr="006F294B">
        <w:t xml:space="preserve">for </w:t>
      </w:r>
      <w:r w:rsidR="0060677E" w:rsidRPr="006F294B">
        <w:t>implement</w:t>
      </w:r>
      <w:r w:rsidRPr="006F294B">
        <w:t>ing</w:t>
      </w:r>
      <w:r w:rsidR="0060677E" w:rsidRPr="006F294B">
        <w:t xml:space="preserve"> actions to continue </w:t>
      </w:r>
      <w:r w:rsidR="002626C6" w:rsidRPr="006F294B">
        <w:t>the following</w:t>
      </w:r>
      <w:r w:rsidR="00BD58BC" w:rsidRPr="006F294B">
        <w:t xml:space="preserve"> MEFs</w:t>
      </w:r>
      <w:r w:rsidR="002626C6" w:rsidRPr="006F294B">
        <w:t>:</w:t>
      </w:r>
    </w:p>
    <w:p w:rsidR="002626C6" w:rsidRPr="006F294B" w:rsidRDefault="002626C6" w:rsidP="00C93AEF">
      <w:pPr>
        <w:pStyle w:val="Bullet1"/>
        <w:numPr>
          <w:ilvl w:val="0"/>
          <w:numId w:val="14"/>
        </w:numPr>
        <w:tabs>
          <w:tab w:val="left" w:pos="900"/>
        </w:tabs>
        <w:ind w:left="900" w:hanging="450"/>
        <w:rPr>
          <w:b/>
          <w:i/>
          <w:color w:val="4F81BD" w:themeColor="accent1"/>
        </w:rPr>
      </w:pPr>
      <w:r w:rsidRPr="006F294B">
        <w:rPr>
          <w:b/>
          <w:i/>
          <w:color w:val="4F81BD" w:themeColor="accent1"/>
        </w:rPr>
        <w:t>(Insert agency approved MEFs in bullet format here</w:t>
      </w:r>
      <w:r w:rsidR="00892AA2" w:rsidRPr="006F294B">
        <w:rPr>
          <w:b/>
          <w:i/>
          <w:color w:val="4F81BD" w:themeColor="accent1"/>
        </w:rPr>
        <w:t>.  More information on MEF identification may be found on page 22 of this template and in the VDEM Guide to Identifying Mission Essential Functions (MEFs) and Conducting Business Process Analyses</w:t>
      </w:r>
      <w:r w:rsidR="003E5413" w:rsidRPr="006F294B">
        <w:rPr>
          <w:b/>
          <w:i/>
          <w:color w:val="4F81BD" w:themeColor="accent1"/>
        </w:rPr>
        <w:t xml:space="preserve"> </w:t>
      </w:r>
      <w:r w:rsidR="00892AA2" w:rsidRPr="006F294B">
        <w:rPr>
          <w:b/>
          <w:i/>
          <w:color w:val="4F81BD" w:themeColor="accent1"/>
        </w:rPr>
        <w:t>(BPAs)</w:t>
      </w:r>
      <w:r w:rsidR="00F26223" w:rsidRPr="006F294B">
        <w:rPr>
          <w:b/>
          <w:i/>
          <w:color w:val="4F81BD" w:themeColor="accent1"/>
        </w:rPr>
        <w:t>.</w:t>
      </w:r>
    </w:p>
    <w:p w:rsidR="00E354BC" w:rsidRPr="006F294B" w:rsidRDefault="00842515" w:rsidP="00C93AEF">
      <w:pPr>
        <w:pStyle w:val="BodyText"/>
      </w:pPr>
      <w:r w:rsidRPr="006F294B">
        <w:t>Th</w:t>
      </w:r>
      <w:r w:rsidR="00DE0027" w:rsidRPr="006F294B">
        <w:t>is</w:t>
      </w:r>
      <w:r w:rsidRPr="006F294B">
        <w:t xml:space="preserve"> </w:t>
      </w:r>
      <w:r w:rsidR="00923DB5" w:rsidRPr="006F294B">
        <w:t>Continuity Plan</w:t>
      </w:r>
      <w:r w:rsidRPr="006F294B">
        <w:t xml:space="preserve"> is </w:t>
      </w:r>
      <w:r w:rsidR="00BA3A21" w:rsidRPr="006F294B">
        <w:rPr>
          <w:b/>
        </w:rPr>
        <w:t>not</w:t>
      </w:r>
      <w:r w:rsidR="00BA3A21" w:rsidRPr="006F294B">
        <w:t xml:space="preserve"> an emergency response plan.  It </w:t>
      </w:r>
      <w:r w:rsidR="00BA3A21" w:rsidRPr="006F294B">
        <w:rPr>
          <w:b/>
        </w:rPr>
        <w:t>is</w:t>
      </w:r>
      <w:r w:rsidR="00BA3A21" w:rsidRPr="006F294B">
        <w:t xml:space="preserve"> a </w:t>
      </w:r>
      <w:r w:rsidRPr="006F294B">
        <w:t xml:space="preserve">recovery plan that works as a companion plan with the </w:t>
      </w:r>
      <w:r w:rsidRPr="006F294B">
        <w:rPr>
          <w:b/>
          <w:color w:val="4F81BD" w:themeColor="accent1"/>
        </w:rPr>
        <w:t>(</w:t>
      </w:r>
      <w:r w:rsidRPr="006F294B">
        <w:rPr>
          <w:b/>
          <w:i/>
          <w:color w:val="4F81BD" w:themeColor="accent1"/>
        </w:rPr>
        <w:t>insert agency name) (insert name of other agency emergency response or incident action plans)</w:t>
      </w:r>
      <w:r w:rsidR="00541EDC" w:rsidRPr="006F294B">
        <w:rPr>
          <w:b/>
          <w:i/>
          <w:color w:val="4F81BD" w:themeColor="accent1"/>
        </w:rPr>
        <w:t>.</w:t>
      </w:r>
      <w:r w:rsidRPr="006F294B">
        <w:t xml:space="preserve"> </w:t>
      </w:r>
      <w:r w:rsidR="00541EDC" w:rsidRPr="006F294B">
        <w:t>The Continuity Plan</w:t>
      </w:r>
      <w:r w:rsidRPr="006F294B">
        <w:t xml:space="preserve"> provides a</w:t>
      </w:r>
      <w:r w:rsidR="0060677E" w:rsidRPr="006F294B">
        <w:t xml:space="preserve"> framework designed to minimize potential impact </w:t>
      </w:r>
      <w:r w:rsidR="00DE0027" w:rsidRPr="006F294B">
        <w:t xml:space="preserve">to operations </w:t>
      </w:r>
      <w:r w:rsidRPr="006F294B">
        <w:t xml:space="preserve">and allow for rapid recovery from </w:t>
      </w:r>
      <w:r w:rsidR="0060677E" w:rsidRPr="006F294B">
        <w:t xml:space="preserve">an </w:t>
      </w:r>
      <w:r w:rsidR="009E1FA0" w:rsidRPr="006F294B">
        <w:t>event</w:t>
      </w:r>
      <w:r w:rsidR="0056784A" w:rsidRPr="006F294B">
        <w:t xml:space="preserve"> which may or may not cause the activation of emergency response or incident action plans</w:t>
      </w:r>
      <w:r w:rsidR="0060677E" w:rsidRPr="006F294B">
        <w:t>.</w:t>
      </w:r>
      <w:r w:rsidR="0056784A" w:rsidRPr="006F294B">
        <w:t xml:space="preserve">  </w:t>
      </w:r>
    </w:p>
    <w:p w:rsidR="000A7EFE" w:rsidRPr="006F294B" w:rsidRDefault="000A7EFE" w:rsidP="000343DE">
      <w:pPr>
        <w:pStyle w:val="ExHeading1"/>
      </w:pPr>
      <w:bookmarkStart w:id="56" w:name="_Toc292712990"/>
    </w:p>
    <w:p w:rsidR="0060677E" w:rsidRPr="006F294B" w:rsidRDefault="00E55840" w:rsidP="000343DE">
      <w:pPr>
        <w:pStyle w:val="ExHeading1"/>
      </w:pPr>
      <w:bookmarkStart w:id="57" w:name="_Toc396997944"/>
      <w:bookmarkStart w:id="58" w:name="_Toc397436772"/>
      <w:r w:rsidRPr="006F294B">
        <w:t>SCOPE AND APPLICABILITY</w:t>
      </w:r>
      <w:bookmarkEnd w:id="56"/>
      <w:bookmarkEnd w:id="57"/>
      <w:bookmarkEnd w:id="58"/>
    </w:p>
    <w:p w:rsidR="002608D0" w:rsidRPr="006F294B" w:rsidRDefault="002608D0" w:rsidP="00C93AEF">
      <w:pPr>
        <w:pStyle w:val="BodyText"/>
        <w:rPr>
          <w:b/>
          <w:i/>
          <w:color w:val="4F81BD" w:themeColor="accent1"/>
        </w:rPr>
      </w:pPr>
      <w:r w:rsidRPr="006F294B">
        <w:rPr>
          <w:b/>
          <w:i/>
          <w:color w:val="4F81BD" w:themeColor="accent1"/>
        </w:rPr>
        <w:t xml:space="preserve">This section describes the </w:t>
      </w:r>
      <w:r w:rsidR="008E76D2" w:rsidRPr="006F294B">
        <w:rPr>
          <w:b/>
          <w:i/>
          <w:color w:val="4F81BD" w:themeColor="accent1"/>
        </w:rPr>
        <w:t xml:space="preserve">agency </w:t>
      </w:r>
      <w:r w:rsidRPr="006F294B">
        <w:rPr>
          <w:b/>
          <w:i/>
          <w:color w:val="4F81BD" w:themeColor="accent1"/>
        </w:rPr>
        <w:t>elements (</w:t>
      </w:r>
      <w:r w:rsidR="005971CC" w:rsidRPr="006F294B">
        <w:rPr>
          <w:b/>
          <w:i/>
          <w:color w:val="4F81BD" w:themeColor="accent1"/>
        </w:rPr>
        <w:t>e.g.</w:t>
      </w:r>
      <w:r w:rsidR="00444371" w:rsidRPr="006F294B">
        <w:rPr>
          <w:b/>
          <w:i/>
          <w:color w:val="4F81BD" w:themeColor="accent1"/>
        </w:rPr>
        <w:t>,</w:t>
      </w:r>
      <w:r w:rsidR="005971CC" w:rsidRPr="006F294B">
        <w:rPr>
          <w:b/>
          <w:i/>
          <w:color w:val="4F81BD" w:themeColor="accent1"/>
        </w:rPr>
        <w:t xml:space="preserve"> </w:t>
      </w:r>
      <w:r w:rsidRPr="006F294B">
        <w:rPr>
          <w:b/>
          <w:i/>
          <w:color w:val="4F81BD" w:themeColor="accent1"/>
        </w:rPr>
        <w:t>divisions</w:t>
      </w:r>
      <w:r w:rsidR="005971CC" w:rsidRPr="006F294B">
        <w:rPr>
          <w:b/>
          <w:i/>
          <w:color w:val="4F81BD" w:themeColor="accent1"/>
        </w:rPr>
        <w:t>,</w:t>
      </w:r>
      <w:r w:rsidRPr="006F294B">
        <w:rPr>
          <w:b/>
          <w:i/>
          <w:color w:val="4F81BD" w:themeColor="accent1"/>
        </w:rPr>
        <w:t xml:space="preserve"> </w:t>
      </w:r>
      <w:r w:rsidR="005971CC" w:rsidRPr="006F294B">
        <w:rPr>
          <w:b/>
          <w:i/>
          <w:color w:val="4F81BD" w:themeColor="accent1"/>
        </w:rPr>
        <w:t>departments</w:t>
      </w:r>
      <w:r w:rsidR="00BA3A21" w:rsidRPr="006F294B">
        <w:rPr>
          <w:b/>
          <w:i/>
          <w:color w:val="4F81BD" w:themeColor="accent1"/>
        </w:rPr>
        <w:t>, locations</w:t>
      </w:r>
      <w:r w:rsidRPr="006F294B">
        <w:rPr>
          <w:b/>
          <w:i/>
          <w:color w:val="4F81BD" w:themeColor="accent1"/>
        </w:rPr>
        <w:t>) covered by the plan</w:t>
      </w:r>
      <w:r w:rsidR="00F00DEB" w:rsidRPr="006F294B">
        <w:rPr>
          <w:b/>
          <w:i/>
          <w:color w:val="4F81BD" w:themeColor="accent1"/>
        </w:rPr>
        <w:t xml:space="preserve"> and</w:t>
      </w:r>
      <w:r w:rsidRPr="006F294B">
        <w:rPr>
          <w:b/>
          <w:i/>
          <w:color w:val="4F81BD" w:themeColor="accent1"/>
        </w:rPr>
        <w:t xml:space="preserve"> the times during which the plan is in eff</w:t>
      </w:r>
      <w:r w:rsidR="005971CC" w:rsidRPr="006F294B">
        <w:rPr>
          <w:b/>
          <w:i/>
          <w:color w:val="4F81BD" w:themeColor="accent1"/>
        </w:rPr>
        <w:t>ect</w:t>
      </w:r>
      <w:r w:rsidRPr="006F294B">
        <w:rPr>
          <w:b/>
          <w:i/>
          <w:color w:val="4F81BD" w:themeColor="accent1"/>
        </w:rPr>
        <w:t xml:space="preserve">.  </w:t>
      </w:r>
      <w:r w:rsidR="00125052" w:rsidRPr="006F294B">
        <w:rPr>
          <w:b/>
          <w:i/>
          <w:color w:val="4F81BD" w:themeColor="accent1"/>
        </w:rPr>
        <w:t>Agency branch offices or department</w:t>
      </w:r>
      <w:r w:rsidR="002455A4" w:rsidRPr="006F294B">
        <w:rPr>
          <w:b/>
          <w:i/>
          <w:color w:val="4F81BD" w:themeColor="accent1"/>
        </w:rPr>
        <w:t xml:space="preserve">s (subordinate </w:t>
      </w:r>
      <w:r w:rsidR="008E76D2" w:rsidRPr="006F294B">
        <w:rPr>
          <w:b/>
          <w:i/>
          <w:color w:val="4F81BD" w:themeColor="accent1"/>
        </w:rPr>
        <w:t>agencies</w:t>
      </w:r>
      <w:r w:rsidR="002455A4" w:rsidRPr="006F294B">
        <w:rPr>
          <w:b/>
          <w:i/>
          <w:color w:val="4F81BD" w:themeColor="accent1"/>
        </w:rPr>
        <w:t>)</w:t>
      </w:r>
      <w:r w:rsidR="00125052" w:rsidRPr="006F294B">
        <w:rPr>
          <w:b/>
          <w:i/>
          <w:color w:val="4F81BD" w:themeColor="accent1"/>
        </w:rPr>
        <w:t xml:space="preserve"> located off-site from the main administration office(s) may have independent </w:t>
      </w:r>
      <w:r w:rsidR="008E76D2" w:rsidRPr="006F294B">
        <w:rPr>
          <w:b/>
          <w:i/>
          <w:color w:val="4F81BD" w:themeColor="accent1"/>
        </w:rPr>
        <w:t>c</w:t>
      </w:r>
      <w:r w:rsidR="00923DB5" w:rsidRPr="006F294B">
        <w:rPr>
          <w:b/>
          <w:i/>
          <w:color w:val="4F81BD" w:themeColor="accent1"/>
        </w:rPr>
        <w:t xml:space="preserve">ontinuity </w:t>
      </w:r>
      <w:r w:rsidR="008E76D2" w:rsidRPr="006F294B">
        <w:rPr>
          <w:b/>
          <w:i/>
          <w:color w:val="4F81BD" w:themeColor="accent1"/>
        </w:rPr>
        <w:t>p</w:t>
      </w:r>
      <w:r w:rsidR="00923DB5" w:rsidRPr="006F294B">
        <w:rPr>
          <w:b/>
          <w:i/>
          <w:color w:val="4F81BD" w:themeColor="accent1"/>
        </w:rPr>
        <w:t>lan</w:t>
      </w:r>
      <w:r w:rsidR="00125052" w:rsidRPr="006F294B">
        <w:rPr>
          <w:b/>
          <w:i/>
          <w:color w:val="4F81BD" w:themeColor="accent1"/>
        </w:rPr>
        <w:t>s</w:t>
      </w:r>
      <w:r w:rsidR="00C02D7D" w:rsidRPr="006F294B">
        <w:rPr>
          <w:b/>
          <w:i/>
          <w:color w:val="4F81BD" w:themeColor="accent1"/>
        </w:rPr>
        <w:t>.  However</w:t>
      </w:r>
      <w:r w:rsidR="00125052" w:rsidRPr="006F294B">
        <w:rPr>
          <w:b/>
          <w:i/>
          <w:color w:val="4F81BD" w:themeColor="accent1"/>
        </w:rPr>
        <w:t xml:space="preserve">, </w:t>
      </w:r>
      <w:r w:rsidR="00C02D7D" w:rsidRPr="006F294B">
        <w:rPr>
          <w:b/>
          <w:i/>
          <w:color w:val="4F81BD" w:themeColor="accent1"/>
        </w:rPr>
        <w:t xml:space="preserve">any </w:t>
      </w:r>
      <w:r w:rsidR="00E741A9" w:rsidRPr="006F294B">
        <w:rPr>
          <w:b/>
          <w:i/>
          <w:color w:val="4F81BD" w:themeColor="accent1"/>
        </w:rPr>
        <w:t>MEFs</w:t>
      </w:r>
      <w:r w:rsidR="00C02D7D" w:rsidRPr="006F294B">
        <w:rPr>
          <w:b/>
          <w:i/>
          <w:color w:val="4F81BD" w:themeColor="accent1"/>
        </w:rPr>
        <w:t xml:space="preserve"> performed at those off site locations should be included in the agenc</w:t>
      </w:r>
      <w:r w:rsidR="00372841" w:rsidRPr="006F294B">
        <w:rPr>
          <w:b/>
          <w:i/>
          <w:color w:val="4F81BD" w:themeColor="accent1"/>
        </w:rPr>
        <w:t>y’s</w:t>
      </w:r>
      <w:r w:rsidR="00C02D7D" w:rsidRPr="006F294B">
        <w:rPr>
          <w:b/>
          <w:i/>
          <w:color w:val="4F81BD" w:themeColor="accent1"/>
        </w:rPr>
        <w:t xml:space="preserve"> comprehensive </w:t>
      </w:r>
      <w:r w:rsidR="00BA3A21" w:rsidRPr="006F294B">
        <w:rPr>
          <w:b/>
          <w:i/>
          <w:color w:val="4F81BD" w:themeColor="accent1"/>
        </w:rPr>
        <w:t>c</w:t>
      </w:r>
      <w:r w:rsidR="00923DB5" w:rsidRPr="006F294B">
        <w:rPr>
          <w:b/>
          <w:i/>
          <w:color w:val="4F81BD" w:themeColor="accent1"/>
        </w:rPr>
        <w:t xml:space="preserve">ontinuity </w:t>
      </w:r>
      <w:r w:rsidR="00BA3A21" w:rsidRPr="006F294B">
        <w:rPr>
          <w:b/>
          <w:i/>
          <w:color w:val="4F81BD" w:themeColor="accent1"/>
        </w:rPr>
        <w:t>p</w:t>
      </w:r>
      <w:r w:rsidR="00923DB5" w:rsidRPr="006F294B">
        <w:rPr>
          <w:b/>
          <w:i/>
          <w:color w:val="4F81BD" w:themeColor="accent1"/>
        </w:rPr>
        <w:t>lan</w:t>
      </w:r>
      <w:r w:rsidR="00C02D7D" w:rsidRPr="006F294B">
        <w:rPr>
          <w:b/>
          <w:i/>
          <w:color w:val="4F81BD" w:themeColor="accent1"/>
        </w:rPr>
        <w:t xml:space="preserve">.  </w:t>
      </w:r>
      <w:r w:rsidR="001B0FBA" w:rsidRPr="006F294B">
        <w:rPr>
          <w:b/>
          <w:i/>
          <w:color w:val="4F81BD" w:themeColor="accent1"/>
        </w:rPr>
        <w:t>U</w:t>
      </w:r>
      <w:r w:rsidRPr="006F294B">
        <w:rPr>
          <w:b/>
          <w:i/>
          <w:color w:val="4F81BD" w:themeColor="accent1"/>
        </w:rPr>
        <w:t xml:space="preserve">se </w:t>
      </w:r>
      <w:r w:rsidR="001B0FBA" w:rsidRPr="006F294B">
        <w:rPr>
          <w:b/>
          <w:i/>
          <w:color w:val="4F81BD" w:themeColor="accent1"/>
        </w:rPr>
        <w:t xml:space="preserve">the </w:t>
      </w:r>
      <w:r w:rsidRPr="006F294B">
        <w:rPr>
          <w:b/>
          <w:i/>
          <w:color w:val="4F81BD" w:themeColor="accent1"/>
        </w:rPr>
        <w:t xml:space="preserve">verbiage supplied below </w:t>
      </w:r>
      <w:r w:rsidR="001B0FBA" w:rsidRPr="006F294B">
        <w:rPr>
          <w:b/>
          <w:i/>
          <w:color w:val="4F81BD" w:themeColor="accent1"/>
        </w:rPr>
        <w:t>or insert language developed internally</w:t>
      </w:r>
      <w:r w:rsidRPr="006F294B">
        <w:rPr>
          <w:b/>
          <w:i/>
          <w:color w:val="4F81BD" w:themeColor="accent1"/>
        </w:rPr>
        <w:t xml:space="preserve">. </w:t>
      </w:r>
    </w:p>
    <w:p w:rsidR="00F5195F" w:rsidRPr="006F294B" w:rsidRDefault="00F5195F" w:rsidP="00C93AEF">
      <w:pPr>
        <w:pStyle w:val="BodyText"/>
      </w:pPr>
      <w:r w:rsidRPr="006F294B">
        <w:t>This plan applies to the operations</w:t>
      </w:r>
      <w:r w:rsidR="00F26223" w:rsidRPr="006F294B">
        <w:t xml:space="preserve"> </w:t>
      </w:r>
      <w:r w:rsidRPr="006F294B">
        <w:t xml:space="preserve">and resources necessary to ensure the continuation of the </w:t>
      </w:r>
      <w:r w:rsidRPr="006F294B">
        <w:rPr>
          <w:b/>
          <w:color w:val="4F81BD" w:themeColor="accent1"/>
        </w:rPr>
        <w:t>(</w:t>
      </w:r>
      <w:r w:rsidRPr="006F294B">
        <w:rPr>
          <w:b/>
          <w:i/>
          <w:iCs/>
          <w:color w:val="4F81BD" w:themeColor="accent1"/>
        </w:rPr>
        <w:t>insert name of agency)</w:t>
      </w:r>
      <w:r w:rsidRPr="006F294B">
        <w:rPr>
          <w:iCs/>
        </w:rPr>
        <w:t xml:space="preserve">’s </w:t>
      </w:r>
      <w:r w:rsidR="002626C6" w:rsidRPr="006F294B">
        <w:rPr>
          <w:iCs/>
        </w:rPr>
        <w:t>MEFs</w:t>
      </w:r>
      <w:r w:rsidRPr="006F294B">
        <w:t>.  This plan applies</w:t>
      </w:r>
      <w:r w:rsidR="00BA3A21" w:rsidRPr="006F294B">
        <w:t xml:space="preserve"> to agency </w:t>
      </w:r>
      <w:r w:rsidRPr="006F294B">
        <w:t xml:space="preserve">personnel </w:t>
      </w:r>
      <w:r w:rsidR="00BA3A21" w:rsidRPr="006F294B">
        <w:t xml:space="preserve">(including faculty) </w:t>
      </w:r>
      <w:r w:rsidRPr="006F294B">
        <w:t xml:space="preserve">in all departments and all locations where </w:t>
      </w:r>
      <w:r w:rsidR="002626C6" w:rsidRPr="006F294B">
        <w:t>MEFs</w:t>
      </w:r>
      <w:r w:rsidRPr="006F294B">
        <w:t xml:space="preserve"> </w:t>
      </w:r>
      <w:r w:rsidR="00D972E4" w:rsidRPr="006F294B">
        <w:t xml:space="preserve">and their supporting functions </w:t>
      </w:r>
      <w:r w:rsidRPr="006F294B">
        <w:t xml:space="preserve">are conducted.  </w:t>
      </w:r>
    </w:p>
    <w:p w:rsidR="002120B5" w:rsidRPr="006F294B" w:rsidRDefault="00F5195F" w:rsidP="00C93AEF">
      <w:pPr>
        <w:pStyle w:val="BodyText"/>
      </w:pPr>
      <w:r w:rsidRPr="006F294B">
        <w:t xml:space="preserve">This </w:t>
      </w:r>
      <w:r w:rsidR="00923DB5" w:rsidRPr="006F294B">
        <w:t>Continuity Plan</w:t>
      </w:r>
      <w:r w:rsidRPr="006F294B">
        <w:t xml:space="preserve"> supports the performance of </w:t>
      </w:r>
      <w:r w:rsidR="002626C6" w:rsidRPr="006F294B">
        <w:t>MEFs</w:t>
      </w:r>
      <w:r w:rsidRPr="006F294B">
        <w:t xml:space="preserve"> from alternate locations</w:t>
      </w:r>
      <w:r w:rsidR="00BA3A21" w:rsidRPr="006F294B">
        <w:t>,</w:t>
      </w:r>
      <w:r w:rsidRPr="006F294B">
        <w:t xml:space="preserve"> with a reduction in workforce</w:t>
      </w:r>
      <w:r w:rsidR="00BA3A21" w:rsidRPr="006F294B">
        <w:t>,</w:t>
      </w:r>
      <w:r w:rsidRPr="006F294B">
        <w:t xml:space="preserve"> or during a loss of services resulting from equipment or systems failure.  </w:t>
      </w:r>
      <w:r w:rsidR="00AB4B73" w:rsidRPr="006F294B">
        <w:t xml:space="preserve">The </w:t>
      </w:r>
      <w:r w:rsidR="00923DB5" w:rsidRPr="006F294B">
        <w:t>Continuity Plan</w:t>
      </w:r>
      <w:r w:rsidR="00AB4B73" w:rsidRPr="006F294B">
        <w:t xml:space="preserve"> does not apply to temporary disruptions of service, including minor IT system or power outages or any other scenarios where </w:t>
      </w:r>
      <w:r w:rsidR="002626C6" w:rsidRPr="006F294B">
        <w:t>MEFs</w:t>
      </w:r>
      <w:r w:rsidR="00AB4B73" w:rsidRPr="006F294B">
        <w:t xml:space="preserve"> can be readily restored in the primary facility.  </w:t>
      </w:r>
      <w:r w:rsidR="005532D2" w:rsidRPr="006F294B">
        <w:t>T</w:t>
      </w:r>
      <w:r w:rsidRPr="006F294B">
        <w:t xml:space="preserve">his plan provides for the resumption of </w:t>
      </w:r>
      <w:r w:rsidR="002626C6" w:rsidRPr="006F294B">
        <w:t>MEFs</w:t>
      </w:r>
      <w:r w:rsidR="005532D2" w:rsidRPr="006F294B">
        <w:t>,</w:t>
      </w:r>
      <w:r w:rsidRPr="006F294B">
        <w:t xml:space="preserve"> continuity of management</w:t>
      </w:r>
      <w:r w:rsidR="005532D2" w:rsidRPr="006F294B">
        <w:t>,</w:t>
      </w:r>
      <w:r w:rsidRPr="006F294B">
        <w:t xml:space="preserve"> and decision-making authority </w:t>
      </w:r>
      <w:r w:rsidR="005532D2" w:rsidRPr="006F294B">
        <w:t>if</w:t>
      </w:r>
      <w:r w:rsidRPr="006F294B">
        <w:t xml:space="preserve"> senior leadership </w:t>
      </w:r>
      <w:r w:rsidR="009E38F4" w:rsidRPr="006F294B">
        <w:t>is</w:t>
      </w:r>
      <w:r w:rsidRPr="006F294B">
        <w:t xml:space="preserve"> unavailable. </w:t>
      </w:r>
      <w:bookmarkStart w:id="59" w:name="OLE_LINK10"/>
      <w:r w:rsidRPr="006F294B">
        <w:t xml:space="preserve"> This </w:t>
      </w:r>
      <w:r w:rsidR="00923DB5" w:rsidRPr="006F294B">
        <w:t>Continuity Plan</w:t>
      </w:r>
      <w:r w:rsidRPr="006F294B">
        <w:t xml:space="preserve"> can be activated during duty and non-duty hours, both with and without warning. </w:t>
      </w:r>
      <w:bookmarkStart w:id="60" w:name="_Toc177873318"/>
      <w:bookmarkStart w:id="61" w:name="_Toc179186328"/>
      <w:bookmarkEnd w:id="59"/>
    </w:p>
    <w:p w:rsidR="000A7EFE" w:rsidRPr="006F294B" w:rsidRDefault="000A7EFE" w:rsidP="000343DE">
      <w:pPr>
        <w:pStyle w:val="ExHeading1"/>
      </w:pPr>
      <w:bookmarkStart w:id="62" w:name="_Toc292712991"/>
    </w:p>
    <w:p w:rsidR="00486672" w:rsidRPr="006F294B" w:rsidRDefault="00E55840" w:rsidP="000343DE">
      <w:pPr>
        <w:pStyle w:val="ExHeading1"/>
      </w:pPr>
      <w:bookmarkStart w:id="63" w:name="_Toc396997945"/>
      <w:bookmarkStart w:id="64" w:name="_Toc397436773"/>
      <w:r w:rsidRPr="006F294B">
        <w:t>SITUATION OVERVIEW</w:t>
      </w:r>
      <w:bookmarkEnd w:id="62"/>
      <w:bookmarkEnd w:id="63"/>
      <w:bookmarkEnd w:id="64"/>
    </w:p>
    <w:bookmarkEnd w:id="60"/>
    <w:bookmarkEnd w:id="61"/>
    <w:p w:rsidR="000343DE" w:rsidRPr="006F294B" w:rsidRDefault="004B3EA7" w:rsidP="00C93AEF">
      <w:pPr>
        <w:pStyle w:val="BodyText"/>
      </w:pPr>
      <w:r w:rsidRPr="006F294B">
        <w:rPr>
          <w:b/>
          <w:i/>
          <w:color w:val="4F81BD" w:themeColor="accent1"/>
        </w:rPr>
        <w:t xml:space="preserve">This section addresses </w:t>
      </w:r>
      <w:r w:rsidR="00486672" w:rsidRPr="006F294B">
        <w:rPr>
          <w:b/>
          <w:i/>
          <w:color w:val="4F81BD" w:themeColor="accent1"/>
        </w:rPr>
        <w:t>the situations that might</w:t>
      </w:r>
      <w:r w:rsidRPr="006F294B">
        <w:rPr>
          <w:b/>
          <w:i/>
          <w:color w:val="4F81BD" w:themeColor="accent1"/>
        </w:rPr>
        <w:t xml:space="preserve"> affect and influence </w:t>
      </w:r>
      <w:r w:rsidR="005A1CF1" w:rsidRPr="006F294B">
        <w:rPr>
          <w:b/>
          <w:i/>
          <w:color w:val="4F81BD" w:themeColor="accent1"/>
        </w:rPr>
        <w:t xml:space="preserve">all </w:t>
      </w:r>
      <w:r w:rsidR="008E76D2" w:rsidRPr="006F294B">
        <w:rPr>
          <w:b/>
          <w:i/>
          <w:color w:val="4F81BD" w:themeColor="accent1"/>
        </w:rPr>
        <w:t>c</w:t>
      </w:r>
      <w:r w:rsidR="00923DB5" w:rsidRPr="006F294B">
        <w:rPr>
          <w:b/>
          <w:i/>
          <w:color w:val="4F81BD" w:themeColor="accent1"/>
        </w:rPr>
        <w:t xml:space="preserve">ontinuity </w:t>
      </w:r>
      <w:r w:rsidR="008E76D2" w:rsidRPr="006F294B">
        <w:rPr>
          <w:b/>
          <w:i/>
          <w:color w:val="4F81BD" w:themeColor="accent1"/>
        </w:rPr>
        <w:t>p</w:t>
      </w:r>
      <w:r w:rsidR="00923DB5" w:rsidRPr="006F294B">
        <w:rPr>
          <w:b/>
          <w:i/>
          <w:color w:val="4F81BD" w:themeColor="accent1"/>
        </w:rPr>
        <w:t>lan</w:t>
      </w:r>
      <w:r w:rsidRPr="006F294B">
        <w:rPr>
          <w:b/>
          <w:i/>
          <w:color w:val="4F81BD" w:themeColor="accent1"/>
        </w:rPr>
        <w:t xml:space="preserve">ning </w:t>
      </w:r>
      <w:r w:rsidR="005A1CF1" w:rsidRPr="006F294B">
        <w:rPr>
          <w:b/>
          <w:i/>
          <w:color w:val="4F81BD" w:themeColor="accent1"/>
        </w:rPr>
        <w:t xml:space="preserve">scenarios, </w:t>
      </w:r>
      <w:r w:rsidRPr="006F294B">
        <w:rPr>
          <w:b/>
          <w:i/>
          <w:color w:val="4F81BD" w:themeColor="accent1"/>
        </w:rPr>
        <w:t xml:space="preserve">such as </w:t>
      </w:r>
      <w:r w:rsidR="00F910BC" w:rsidRPr="006F294B">
        <w:rPr>
          <w:b/>
          <w:i/>
          <w:color w:val="4F81BD" w:themeColor="accent1"/>
        </w:rPr>
        <w:t xml:space="preserve">number of </w:t>
      </w:r>
      <w:r w:rsidR="00E37BA1" w:rsidRPr="006F294B">
        <w:rPr>
          <w:b/>
          <w:i/>
          <w:color w:val="4F81BD" w:themeColor="accent1"/>
        </w:rPr>
        <w:t xml:space="preserve">personnel </w:t>
      </w:r>
      <w:r w:rsidR="00F00DEB" w:rsidRPr="006F294B">
        <w:rPr>
          <w:b/>
          <w:i/>
          <w:color w:val="4F81BD" w:themeColor="accent1"/>
        </w:rPr>
        <w:t>who could potentially be affected</w:t>
      </w:r>
      <w:r w:rsidRPr="006F294B">
        <w:rPr>
          <w:b/>
          <w:i/>
          <w:color w:val="4F81BD" w:themeColor="accent1"/>
        </w:rPr>
        <w:t xml:space="preserve">, whether the </w:t>
      </w:r>
      <w:r w:rsidR="00E37BA1" w:rsidRPr="006F294B">
        <w:rPr>
          <w:b/>
          <w:i/>
          <w:color w:val="4F81BD" w:themeColor="accent1"/>
        </w:rPr>
        <w:t xml:space="preserve">agency </w:t>
      </w:r>
      <w:r w:rsidRPr="006F294B">
        <w:rPr>
          <w:b/>
          <w:i/>
          <w:color w:val="4F81BD" w:themeColor="accent1"/>
        </w:rPr>
        <w:t xml:space="preserve">is located in a rural or urban area, size of the </w:t>
      </w:r>
      <w:r w:rsidR="00E37BA1" w:rsidRPr="006F294B">
        <w:rPr>
          <w:b/>
          <w:i/>
          <w:color w:val="4F81BD" w:themeColor="accent1"/>
        </w:rPr>
        <w:t xml:space="preserve">primary facility, </w:t>
      </w:r>
      <w:r w:rsidRPr="006F294B">
        <w:rPr>
          <w:b/>
          <w:i/>
          <w:color w:val="4F81BD" w:themeColor="accent1"/>
        </w:rPr>
        <w:t xml:space="preserve">and other </w:t>
      </w:r>
      <w:r w:rsidR="00F00DEB" w:rsidRPr="006F294B">
        <w:rPr>
          <w:b/>
          <w:i/>
          <w:color w:val="4F81BD" w:themeColor="accent1"/>
        </w:rPr>
        <w:t xml:space="preserve">pertinent </w:t>
      </w:r>
      <w:r w:rsidRPr="006F294B">
        <w:rPr>
          <w:b/>
          <w:i/>
          <w:color w:val="4F81BD" w:themeColor="accent1"/>
        </w:rPr>
        <w:t xml:space="preserve">details.  </w:t>
      </w:r>
      <w:r w:rsidR="0091698C" w:rsidRPr="006F294B">
        <w:rPr>
          <w:b/>
          <w:i/>
          <w:color w:val="4F81BD" w:themeColor="accent1"/>
        </w:rPr>
        <w:t xml:space="preserve">This section should also list potential threats or hazards that could impact performance of MEFs.  Threats or potential hazards specific to each MEF </w:t>
      </w:r>
      <w:r w:rsidR="00EA4B05" w:rsidRPr="006F294B">
        <w:rPr>
          <w:b/>
          <w:i/>
          <w:color w:val="4F81BD" w:themeColor="accent1"/>
        </w:rPr>
        <w:t xml:space="preserve">may </w:t>
      </w:r>
      <w:r w:rsidR="0091698C" w:rsidRPr="006F294B">
        <w:rPr>
          <w:b/>
          <w:i/>
          <w:color w:val="4F81BD" w:themeColor="accent1"/>
        </w:rPr>
        <w:t xml:space="preserve">be identified </w:t>
      </w:r>
      <w:r w:rsidR="002B0B1C" w:rsidRPr="006F294B">
        <w:rPr>
          <w:b/>
          <w:i/>
          <w:color w:val="4F81BD" w:themeColor="accent1"/>
        </w:rPr>
        <w:t xml:space="preserve">and analyzed </w:t>
      </w:r>
      <w:r w:rsidR="0091698C" w:rsidRPr="006F294B">
        <w:rPr>
          <w:b/>
          <w:i/>
          <w:color w:val="4F81BD" w:themeColor="accent1"/>
        </w:rPr>
        <w:t xml:space="preserve">by using the Business Impact Analysis </w:t>
      </w:r>
      <w:r w:rsidR="002B0B1C" w:rsidRPr="006F294B">
        <w:rPr>
          <w:b/>
          <w:i/>
          <w:color w:val="4F81BD" w:themeColor="accent1"/>
        </w:rPr>
        <w:t xml:space="preserve">(BIA) </w:t>
      </w:r>
      <w:r w:rsidR="0091698C" w:rsidRPr="006F294B">
        <w:rPr>
          <w:b/>
          <w:i/>
          <w:color w:val="4F81BD" w:themeColor="accent1"/>
        </w:rPr>
        <w:t xml:space="preserve">process </w:t>
      </w:r>
      <w:r w:rsidR="00423E6E" w:rsidRPr="006F294B">
        <w:rPr>
          <w:b/>
          <w:i/>
          <w:color w:val="4F81BD" w:themeColor="accent1"/>
        </w:rPr>
        <w:t>developed by the Virginia Information Technology Agency (VITA)</w:t>
      </w:r>
      <w:r w:rsidR="00EA4B05" w:rsidRPr="006F294B">
        <w:rPr>
          <w:b/>
          <w:i/>
          <w:color w:val="4F81BD" w:themeColor="accent1"/>
        </w:rPr>
        <w:t xml:space="preserve"> or other Commonwealth of Virginia approved security framework</w:t>
      </w:r>
      <w:r w:rsidR="0091698C" w:rsidRPr="006F294B">
        <w:rPr>
          <w:b/>
          <w:i/>
          <w:color w:val="4F81BD" w:themeColor="accent1"/>
        </w:rPr>
        <w:t>.</w:t>
      </w:r>
      <w:r w:rsidR="002B0B1C" w:rsidRPr="006F294B">
        <w:rPr>
          <w:b/>
          <w:i/>
          <w:color w:val="4F81BD" w:themeColor="accent1"/>
        </w:rPr>
        <w:t xml:space="preserve">  </w:t>
      </w:r>
      <w:r w:rsidRPr="006F294B">
        <w:rPr>
          <w:b/>
          <w:i/>
          <w:color w:val="4F81BD" w:themeColor="accent1"/>
        </w:rPr>
        <w:t xml:space="preserve">Below are examples of </w:t>
      </w:r>
      <w:r w:rsidR="003C66EF" w:rsidRPr="006F294B">
        <w:rPr>
          <w:b/>
          <w:i/>
          <w:color w:val="4F81BD" w:themeColor="accent1"/>
        </w:rPr>
        <w:t xml:space="preserve">the type of </w:t>
      </w:r>
      <w:r w:rsidRPr="006F294B">
        <w:rPr>
          <w:b/>
          <w:i/>
          <w:color w:val="4F81BD" w:themeColor="accent1"/>
        </w:rPr>
        <w:t xml:space="preserve">information that </w:t>
      </w:r>
      <w:r w:rsidR="003C66EF" w:rsidRPr="006F294B">
        <w:rPr>
          <w:b/>
          <w:i/>
          <w:color w:val="4F81BD" w:themeColor="accent1"/>
        </w:rPr>
        <w:t xml:space="preserve">should </w:t>
      </w:r>
      <w:r w:rsidRPr="006F294B">
        <w:rPr>
          <w:b/>
          <w:i/>
          <w:color w:val="4F81BD" w:themeColor="accent1"/>
        </w:rPr>
        <w:t>be included</w:t>
      </w:r>
      <w:r w:rsidR="002B0B1C" w:rsidRPr="006F294B">
        <w:rPr>
          <w:b/>
          <w:i/>
          <w:color w:val="4F81BD" w:themeColor="accent1"/>
        </w:rPr>
        <w:t xml:space="preserve"> in this section</w:t>
      </w:r>
      <w:r w:rsidRPr="006F294B">
        <w:rPr>
          <w:b/>
          <w:i/>
          <w:color w:val="4F81BD" w:themeColor="accent1"/>
        </w:rPr>
        <w:t>.</w:t>
      </w:r>
      <w:r w:rsidR="00486672" w:rsidRPr="006F294B">
        <w:rPr>
          <w:b/>
          <w:i/>
          <w:color w:val="4F81BD" w:themeColor="accent1"/>
        </w:rPr>
        <w:t xml:space="preserve"> Please revise to reflect the situations </w:t>
      </w:r>
      <w:r w:rsidR="002B0B1C" w:rsidRPr="006F294B">
        <w:rPr>
          <w:b/>
          <w:i/>
          <w:color w:val="4F81BD" w:themeColor="accent1"/>
        </w:rPr>
        <w:t xml:space="preserve">specific to </w:t>
      </w:r>
      <w:r w:rsidR="00486672" w:rsidRPr="006F294B">
        <w:rPr>
          <w:b/>
          <w:i/>
          <w:color w:val="4F81BD" w:themeColor="accent1"/>
        </w:rPr>
        <w:t xml:space="preserve">your </w:t>
      </w:r>
      <w:r w:rsidR="00E37BA1" w:rsidRPr="006F294B">
        <w:rPr>
          <w:b/>
          <w:i/>
          <w:color w:val="4F81BD" w:themeColor="accent1"/>
        </w:rPr>
        <w:t>agency</w:t>
      </w:r>
      <w:r w:rsidR="00486672" w:rsidRPr="006F294B">
        <w:rPr>
          <w:b/>
          <w:i/>
          <w:color w:val="4F81BD" w:themeColor="accent1"/>
        </w:rPr>
        <w:t>.</w:t>
      </w:r>
    </w:p>
    <w:p w:rsidR="00186815" w:rsidRPr="006F294B" w:rsidRDefault="00186815" w:rsidP="00C93AEF">
      <w:pPr>
        <w:pStyle w:val="BodyText"/>
      </w:pPr>
    </w:p>
    <w:p w:rsidR="004B3EA7" w:rsidRPr="006F294B" w:rsidRDefault="004B3EA7" w:rsidP="00C93AEF">
      <w:pPr>
        <w:pStyle w:val="BodyText"/>
      </w:pPr>
      <w:r w:rsidRPr="006F294B">
        <w:t xml:space="preserve">The following situations impact </w:t>
      </w:r>
      <w:r w:rsidRPr="006F294B">
        <w:rPr>
          <w:b/>
          <w:i/>
          <w:color w:val="4F81BD" w:themeColor="accent1"/>
        </w:rPr>
        <w:t>(</w:t>
      </w:r>
      <w:r w:rsidR="00134A93" w:rsidRPr="006F294B">
        <w:rPr>
          <w:b/>
          <w:i/>
          <w:color w:val="4F81BD" w:themeColor="accent1"/>
        </w:rPr>
        <w:t>insert name of agency</w:t>
      </w:r>
      <w:r w:rsidRPr="006F294B">
        <w:rPr>
          <w:b/>
          <w:i/>
          <w:color w:val="4F81BD" w:themeColor="accent1"/>
        </w:rPr>
        <w:t>)</w:t>
      </w:r>
      <w:r w:rsidRPr="006F294B">
        <w:t xml:space="preserve">’s </w:t>
      </w:r>
      <w:r w:rsidR="008E76D2" w:rsidRPr="006F294B">
        <w:t>c</w:t>
      </w:r>
      <w:r w:rsidR="00923DB5" w:rsidRPr="006F294B">
        <w:t xml:space="preserve">ontinuity </w:t>
      </w:r>
      <w:r w:rsidR="00E37D41" w:rsidRPr="006F294B">
        <w:t>planning</w:t>
      </w:r>
      <w:r w:rsidR="00E55840" w:rsidRPr="006F294B">
        <w:t xml:space="preserve"> efforts</w:t>
      </w:r>
      <w:r w:rsidRPr="006F294B">
        <w:t>:</w:t>
      </w:r>
    </w:p>
    <w:p w:rsidR="004B3EA7" w:rsidRPr="006F294B" w:rsidRDefault="00F00DEB" w:rsidP="00C93AEF">
      <w:pPr>
        <w:pStyle w:val="Bullet1"/>
        <w:numPr>
          <w:ilvl w:val="0"/>
          <w:numId w:val="1"/>
        </w:numPr>
        <w:tabs>
          <w:tab w:val="num" w:pos="864"/>
        </w:tabs>
        <w:ind w:left="864"/>
      </w:pPr>
      <w:r w:rsidRPr="006F294B">
        <w:rPr>
          <w:b/>
          <w:i/>
          <w:color w:val="4F81BD" w:themeColor="accent1"/>
        </w:rPr>
        <w:t>(</w:t>
      </w:r>
      <w:r w:rsidR="00EC7741" w:rsidRPr="006F294B">
        <w:rPr>
          <w:b/>
          <w:i/>
          <w:color w:val="4F81BD" w:themeColor="accent1"/>
        </w:rPr>
        <w:t>I</w:t>
      </w:r>
      <w:r w:rsidRPr="006F294B">
        <w:rPr>
          <w:b/>
          <w:i/>
          <w:color w:val="4F81BD" w:themeColor="accent1"/>
        </w:rPr>
        <w:t>nsert name of agency)</w:t>
      </w:r>
      <w:r w:rsidRPr="006F294B">
        <w:t xml:space="preserve"> </w:t>
      </w:r>
      <w:r w:rsidR="004B3EA7" w:rsidRPr="006F294B">
        <w:t xml:space="preserve">is located </w:t>
      </w:r>
      <w:r w:rsidR="00DF7EEF" w:rsidRPr="006F294B">
        <w:t xml:space="preserve">in </w:t>
      </w:r>
      <w:r w:rsidR="00EC7741" w:rsidRPr="006F294B">
        <w:rPr>
          <w:b/>
          <w:i/>
          <w:color w:val="4F81BD" w:themeColor="accent1"/>
        </w:rPr>
        <w:t>(insert name of City or County)</w:t>
      </w:r>
      <w:r w:rsidR="004B3EA7" w:rsidRPr="006F294B">
        <w:t>, Virginia</w:t>
      </w:r>
      <w:r w:rsidR="00444371" w:rsidRPr="006F294B">
        <w:t>,</w:t>
      </w:r>
      <w:r w:rsidR="00DF7EEF" w:rsidRPr="006F294B">
        <w:t xml:space="preserve"> a complex urban environment</w:t>
      </w:r>
      <w:r w:rsidR="007B2158" w:rsidRPr="006F294B">
        <w:t>,</w:t>
      </w:r>
      <w:r w:rsidR="004B3EA7" w:rsidRPr="006F294B">
        <w:t xml:space="preserve"> </w:t>
      </w:r>
      <w:r w:rsidR="00DF7EEF" w:rsidRPr="006F294B">
        <w:t>within several blocks of Capital Square.</w:t>
      </w:r>
    </w:p>
    <w:p w:rsidR="005A1CF1" w:rsidRPr="006F294B" w:rsidRDefault="004B3EA7" w:rsidP="00C93AEF">
      <w:pPr>
        <w:pStyle w:val="Bullet1"/>
        <w:numPr>
          <w:ilvl w:val="0"/>
          <w:numId w:val="1"/>
        </w:numPr>
        <w:tabs>
          <w:tab w:val="num" w:pos="864"/>
        </w:tabs>
        <w:ind w:left="864"/>
        <w:rPr>
          <w:color w:val="000000" w:themeColor="text1"/>
        </w:rPr>
      </w:pPr>
      <w:r w:rsidRPr="006F294B">
        <w:t xml:space="preserve">The </w:t>
      </w:r>
      <w:r w:rsidR="00DF7EEF" w:rsidRPr="006F294B">
        <w:t>agency’s primary facility</w:t>
      </w:r>
      <w:r w:rsidRPr="006F294B">
        <w:rPr>
          <w:i/>
          <w:color w:val="548DD4" w:themeColor="text2" w:themeTint="99"/>
        </w:rPr>
        <w:t xml:space="preserve"> </w:t>
      </w:r>
      <w:r w:rsidRPr="006F294B">
        <w:t xml:space="preserve">houses </w:t>
      </w:r>
      <w:r w:rsidR="00DF7EEF" w:rsidRPr="006F294B">
        <w:t>multiple departments including administration, human resources, operations, etc</w:t>
      </w:r>
      <w:r w:rsidRPr="006F294B">
        <w:t>.  There are approximatel</w:t>
      </w:r>
      <w:r w:rsidRPr="006F294B">
        <w:rPr>
          <w:color w:val="000000" w:themeColor="text1"/>
        </w:rPr>
        <w:t xml:space="preserve">y </w:t>
      </w:r>
      <w:r w:rsidR="00DF7EEF" w:rsidRPr="006F294B">
        <w:rPr>
          <w:color w:val="000000" w:themeColor="text1"/>
        </w:rPr>
        <w:t xml:space="preserve">forty total personnel, in addition to twenty contractors, and typically ten to twenty agency visitors </w:t>
      </w:r>
      <w:r w:rsidR="003C66EF" w:rsidRPr="006F294B">
        <w:rPr>
          <w:color w:val="000000" w:themeColor="text1"/>
        </w:rPr>
        <w:t xml:space="preserve">in the primary facility </w:t>
      </w:r>
      <w:r w:rsidR="00DF7EEF" w:rsidRPr="006F294B">
        <w:rPr>
          <w:color w:val="000000" w:themeColor="text1"/>
        </w:rPr>
        <w:t>on a daily basis</w:t>
      </w:r>
      <w:r w:rsidRPr="006F294B">
        <w:rPr>
          <w:color w:val="000000" w:themeColor="text1"/>
        </w:rPr>
        <w:t xml:space="preserve">.  </w:t>
      </w:r>
    </w:p>
    <w:p w:rsidR="004B3EA7" w:rsidRPr="006F294B" w:rsidRDefault="00D972E4" w:rsidP="00C93AEF">
      <w:pPr>
        <w:pStyle w:val="Bullet1"/>
        <w:numPr>
          <w:ilvl w:val="0"/>
          <w:numId w:val="1"/>
        </w:numPr>
        <w:tabs>
          <w:tab w:val="num" w:pos="864"/>
        </w:tabs>
        <w:ind w:left="864"/>
      </w:pPr>
      <w:r w:rsidRPr="006F294B">
        <w:t>The number of e</w:t>
      </w:r>
      <w:r w:rsidR="00EC7741" w:rsidRPr="006F294B">
        <w:t>mployee</w:t>
      </w:r>
      <w:r w:rsidRPr="006F294B">
        <w:t>s</w:t>
      </w:r>
      <w:r w:rsidR="00EC7741" w:rsidRPr="006F294B">
        <w:t xml:space="preserve"> and visitor</w:t>
      </w:r>
      <w:r w:rsidR="005A1CF1" w:rsidRPr="006F294B">
        <w:t xml:space="preserve">s on-site </w:t>
      </w:r>
      <w:r w:rsidRPr="006F294B">
        <w:t>is</w:t>
      </w:r>
      <w:r w:rsidR="00EC7741" w:rsidRPr="006F294B">
        <w:t xml:space="preserve"> greatly reduced each Friday when the majority of employees telework.</w:t>
      </w:r>
    </w:p>
    <w:p w:rsidR="005A1CF1" w:rsidRPr="006F294B" w:rsidRDefault="00B02AC2" w:rsidP="00C93AEF">
      <w:pPr>
        <w:pStyle w:val="Bullet1"/>
        <w:numPr>
          <w:ilvl w:val="0"/>
          <w:numId w:val="1"/>
        </w:numPr>
        <w:tabs>
          <w:tab w:val="num" w:pos="864"/>
        </w:tabs>
        <w:ind w:left="864"/>
      </w:pPr>
      <w:r w:rsidRPr="006F294B">
        <w:t xml:space="preserve">The </w:t>
      </w:r>
      <w:r w:rsidR="00DF7EEF" w:rsidRPr="006F294B">
        <w:t xml:space="preserve">agency’s primary facility </w:t>
      </w:r>
      <w:r w:rsidR="004B3EA7" w:rsidRPr="006F294B">
        <w:t xml:space="preserve">is located adjacent to railroad tracks and highways that carry hazardous materials.  </w:t>
      </w:r>
      <w:r w:rsidR="005C2CD1" w:rsidRPr="006F294B">
        <w:rPr>
          <w:b/>
          <w:i/>
          <w:color w:val="4F81BD" w:themeColor="accent1"/>
        </w:rPr>
        <w:t>(Insert a year or range of years)</w:t>
      </w:r>
      <w:r w:rsidR="00444371" w:rsidRPr="006F294B">
        <w:t>,</w:t>
      </w:r>
      <w:r w:rsidR="004B3EA7" w:rsidRPr="006F294B">
        <w:t xml:space="preserve"> there were </w:t>
      </w:r>
      <w:r w:rsidR="00BA3A21" w:rsidRPr="006F294B">
        <w:t>two</w:t>
      </w:r>
      <w:r w:rsidR="004B3EA7" w:rsidRPr="006F294B">
        <w:t xml:space="preserve"> accidents </w:t>
      </w:r>
      <w:r w:rsidRPr="006F294B">
        <w:t xml:space="preserve">on the highways closest to the </w:t>
      </w:r>
      <w:r w:rsidR="00DF7EEF" w:rsidRPr="006F294B">
        <w:t>primary agency facility</w:t>
      </w:r>
      <w:r w:rsidR="00BA3A21" w:rsidRPr="006F294B">
        <w:t xml:space="preserve"> involving hazardous materials</w:t>
      </w:r>
      <w:r w:rsidR="004B3EA7" w:rsidRPr="006F294B">
        <w:t xml:space="preserve">, </w:t>
      </w:r>
      <w:r w:rsidR="00BA3A21" w:rsidRPr="006F294B">
        <w:t>both</w:t>
      </w:r>
      <w:r w:rsidR="004B3EA7" w:rsidRPr="006F294B">
        <w:t xml:space="preserve"> of which affected the </w:t>
      </w:r>
      <w:r w:rsidR="00DF7EEF" w:rsidRPr="006F294B">
        <w:t xml:space="preserve">agency’s </w:t>
      </w:r>
      <w:r w:rsidR="004B3EA7" w:rsidRPr="006F294B">
        <w:t>operations.</w:t>
      </w:r>
    </w:p>
    <w:p w:rsidR="00C55852" w:rsidRPr="006F294B" w:rsidRDefault="002B0B1C" w:rsidP="00C93AEF">
      <w:pPr>
        <w:pStyle w:val="Bullet1"/>
        <w:numPr>
          <w:ilvl w:val="0"/>
          <w:numId w:val="1"/>
        </w:numPr>
        <w:tabs>
          <w:tab w:val="num" w:pos="864"/>
        </w:tabs>
        <w:ind w:left="864"/>
        <w:rPr>
          <w:color w:val="4F81BD" w:themeColor="accent1"/>
        </w:rPr>
      </w:pPr>
      <w:r w:rsidRPr="006F294B">
        <w:t xml:space="preserve">Two MEFs are performed at off-site locations.  Those locations are </w:t>
      </w:r>
      <w:r w:rsidRPr="006F294B">
        <w:rPr>
          <w:b/>
          <w:i/>
          <w:color w:val="4F81BD" w:themeColor="accent1"/>
        </w:rPr>
        <w:t>(insert name and address of each location).</w:t>
      </w:r>
      <w:bookmarkStart w:id="65" w:name="_Toc177873320"/>
      <w:bookmarkStart w:id="66" w:name="_Toc179186330"/>
    </w:p>
    <w:p w:rsidR="000A7EFE" w:rsidRPr="006F294B" w:rsidRDefault="000A7EFE" w:rsidP="000343DE">
      <w:pPr>
        <w:pStyle w:val="ExHeading1"/>
      </w:pPr>
      <w:bookmarkStart w:id="67" w:name="_Toc292712992"/>
    </w:p>
    <w:p w:rsidR="00486672" w:rsidRPr="006F294B" w:rsidRDefault="00E55840" w:rsidP="000343DE">
      <w:pPr>
        <w:pStyle w:val="ExHeading1"/>
      </w:pPr>
      <w:bookmarkStart w:id="68" w:name="_Toc396997946"/>
      <w:bookmarkStart w:id="69" w:name="_Toc397436774"/>
      <w:r w:rsidRPr="006F294B">
        <w:t xml:space="preserve">PLANNING </w:t>
      </w:r>
      <w:r w:rsidR="00486672" w:rsidRPr="006F294B">
        <w:t>ASSUMPTIONS</w:t>
      </w:r>
      <w:bookmarkEnd w:id="67"/>
      <w:bookmarkEnd w:id="68"/>
      <w:bookmarkEnd w:id="69"/>
    </w:p>
    <w:bookmarkEnd w:id="65"/>
    <w:bookmarkEnd w:id="66"/>
    <w:p w:rsidR="004B3EA7" w:rsidRPr="006F294B" w:rsidRDefault="004B3EA7" w:rsidP="00C93AEF">
      <w:pPr>
        <w:pStyle w:val="BodyText"/>
        <w:rPr>
          <w:b/>
          <w:i/>
          <w:color w:val="4F81BD" w:themeColor="accent1"/>
        </w:rPr>
      </w:pPr>
      <w:r w:rsidRPr="006F294B">
        <w:rPr>
          <w:b/>
          <w:i/>
          <w:color w:val="4F81BD" w:themeColor="accent1"/>
        </w:rPr>
        <w:t xml:space="preserve">This section </w:t>
      </w:r>
      <w:r w:rsidR="00E55840" w:rsidRPr="006F294B">
        <w:rPr>
          <w:b/>
          <w:i/>
          <w:color w:val="4F81BD" w:themeColor="accent1"/>
        </w:rPr>
        <w:t xml:space="preserve">should briefly familiarize the readers with the underlying assumptions made during the </w:t>
      </w:r>
      <w:r w:rsidR="004C2F83" w:rsidRPr="006F294B">
        <w:rPr>
          <w:b/>
          <w:i/>
          <w:color w:val="4F81BD" w:themeColor="accent1"/>
        </w:rPr>
        <w:t xml:space="preserve">planning </w:t>
      </w:r>
      <w:r w:rsidR="00E55840" w:rsidRPr="006F294B">
        <w:rPr>
          <w:b/>
          <w:i/>
          <w:color w:val="4F81BD" w:themeColor="accent1"/>
        </w:rPr>
        <w:t xml:space="preserve">process.  </w:t>
      </w:r>
      <w:r w:rsidR="00707972" w:rsidRPr="006F294B">
        <w:rPr>
          <w:b/>
          <w:i/>
          <w:color w:val="4F81BD" w:themeColor="accent1"/>
        </w:rPr>
        <w:t xml:space="preserve">Assumptions are general statements that will guide the agency in the development of its </w:t>
      </w:r>
      <w:r w:rsidR="00BA3A21" w:rsidRPr="006F294B">
        <w:rPr>
          <w:b/>
          <w:i/>
          <w:color w:val="4F81BD" w:themeColor="accent1"/>
        </w:rPr>
        <w:t>c</w:t>
      </w:r>
      <w:r w:rsidR="00923DB5" w:rsidRPr="006F294B">
        <w:rPr>
          <w:b/>
          <w:i/>
          <w:color w:val="4F81BD" w:themeColor="accent1"/>
        </w:rPr>
        <w:t xml:space="preserve">ontinuity </w:t>
      </w:r>
      <w:r w:rsidR="00BA3A21" w:rsidRPr="006F294B">
        <w:rPr>
          <w:b/>
          <w:i/>
          <w:color w:val="4F81BD" w:themeColor="accent1"/>
        </w:rPr>
        <w:t>p</w:t>
      </w:r>
      <w:r w:rsidR="00923DB5" w:rsidRPr="006F294B">
        <w:rPr>
          <w:b/>
          <w:i/>
          <w:color w:val="4F81BD" w:themeColor="accent1"/>
        </w:rPr>
        <w:t>lan</w:t>
      </w:r>
      <w:r w:rsidR="00707972" w:rsidRPr="006F294B">
        <w:rPr>
          <w:b/>
          <w:i/>
          <w:color w:val="4F81BD" w:themeColor="accent1"/>
        </w:rPr>
        <w:t xml:space="preserve">.  </w:t>
      </w:r>
      <w:r w:rsidR="009C58AC" w:rsidRPr="006F294B">
        <w:rPr>
          <w:b/>
          <w:i/>
          <w:color w:val="4F81BD" w:themeColor="accent1"/>
        </w:rPr>
        <w:t xml:space="preserve">Although a </w:t>
      </w:r>
      <w:r w:rsidR="00BA3A21" w:rsidRPr="006F294B">
        <w:rPr>
          <w:b/>
          <w:i/>
          <w:color w:val="4F81BD" w:themeColor="accent1"/>
        </w:rPr>
        <w:t>c</w:t>
      </w:r>
      <w:r w:rsidR="00923DB5" w:rsidRPr="006F294B">
        <w:rPr>
          <w:b/>
          <w:i/>
          <w:color w:val="4F81BD" w:themeColor="accent1"/>
        </w:rPr>
        <w:t xml:space="preserve">ontinuity </w:t>
      </w:r>
      <w:r w:rsidR="00BA3A21" w:rsidRPr="006F294B">
        <w:rPr>
          <w:b/>
          <w:i/>
          <w:color w:val="4F81BD" w:themeColor="accent1"/>
        </w:rPr>
        <w:t>p</w:t>
      </w:r>
      <w:r w:rsidR="00923DB5" w:rsidRPr="006F294B">
        <w:rPr>
          <w:b/>
          <w:i/>
          <w:color w:val="4F81BD" w:themeColor="accent1"/>
        </w:rPr>
        <w:t>lan</w:t>
      </w:r>
      <w:r w:rsidR="009C58AC" w:rsidRPr="006F294B">
        <w:rPr>
          <w:b/>
          <w:i/>
          <w:color w:val="4F81BD" w:themeColor="accent1"/>
        </w:rPr>
        <w:t xml:space="preserve"> is a recovery plan and serves as a companion to existing emergency plans, the planning assumptions used here should be consistent with those used in the agency</w:t>
      </w:r>
      <w:r w:rsidR="00A90525" w:rsidRPr="006F294B">
        <w:rPr>
          <w:b/>
          <w:i/>
          <w:color w:val="4F81BD" w:themeColor="accent1"/>
        </w:rPr>
        <w:t>’s</w:t>
      </w:r>
      <w:r w:rsidR="009C58AC" w:rsidRPr="006F294B">
        <w:rPr>
          <w:b/>
          <w:i/>
          <w:color w:val="4F81BD" w:themeColor="accent1"/>
        </w:rPr>
        <w:t xml:space="preserve"> emergency plans. </w:t>
      </w:r>
      <w:r w:rsidR="00C715B0" w:rsidRPr="006F294B">
        <w:rPr>
          <w:b/>
          <w:i/>
          <w:color w:val="4F81BD" w:themeColor="accent1"/>
        </w:rPr>
        <w:t xml:space="preserve"> </w:t>
      </w:r>
      <w:r w:rsidRPr="006F294B">
        <w:rPr>
          <w:b/>
          <w:i/>
          <w:color w:val="4F81BD" w:themeColor="accent1"/>
        </w:rPr>
        <w:t xml:space="preserve">Below are examples of </w:t>
      </w:r>
      <w:r w:rsidR="003C66EF" w:rsidRPr="006F294B">
        <w:rPr>
          <w:b/>
          <w:i/>
          <w:color w:val="4F81BD" w:themeColor="accent1"/>
        </w:rPr>
        <w:t xml:space="preserve">the type of </w:t>
      </w:r>
      <w:r w:rsidRPr="006F294B">
        <w:rPr>
          <w:b/>
          <w:i/>
          <w:color w:val="4F81BD" w:themeColor="accent1"/>
        </w:rPr>
        <w:t xml:space="preserve">information that could be included.  Please revise </w:t>
      </w:r>
      <w:r w:rsidR="00E55840" w:rsidRPr="006F294B">
        <w:rPr>
          <w:b/>
          <w:i/>
          <w:color w:val="4F81BD" w:themeColor="accent1"/>
        </w:rPr>
        <w:t>the</w:t>
      </w:r>
      <w:r w:rsidR="005A1CF1" w:rsidRPr="006F294B">
        <w:rPr>
          <w:b/>
          <w:i/>
          <w:color w:val="4F81BD" w:themeColor="accent1"/>
        </w:rPr>
        <w:t>se</w:t>
      </w:r>
      <w:r w:rsidR="00E55840" w:rsidRPr="006F294B">
        <w:rPr>
          <w:b/>
          <w:i/>
          <w:color w:val="4F81BD" w:themeColor="accent1"/>
        </w:rPr>
        <w:t xml:space="preserve"> examples </w:t>
      </w:r>
      <w:r w:rsidRPr="006F294B">
        <w:rPr>
          <w:b/>
          <w:i/>
          <w:color w:val="4F81BD" w:themeColor="accent1"/>
        </w:rPr>
        <w:t xml:space="preserve">to reflect assumptions </w:t>
      </w:r>
      <w:r w:rsidR="009456F0" w:rsidRPr="006F294B">
        <w:rPr>
          <w:b/>
          <w:i/>
          <w:color w:val="4F81BD" w:themeColor="accent1"/>
        </w:rPr>
        <w:t xml:space="preserve">applicable to your </w:t>
      </w:r>
      <w:r w:rsidR="005C3C31" w:rsidRPr="006F294B">
        <w:rPr>
          <w:b/>
          <w:i/>
          <w:color w:val="4F81BD" w:themeColor="accent1"/>
        </w:rPr>
        <w:t>agency</w:t>
      </w:r>
      <w:r w:rsidR="009456F0" w:rsidRPr="006F294B">
        <w:rPr>
          <w:b/>
          <w:i/>
          <w:color w:val="4F81BD" w:themeColor="accent1"/>
        </w:rPr>
        <w:t xml:space="preserve"> and </w:t>
      </w:r>
      <w:r w:rsidR="005A1CF1" w:rsidRPr="006F294B">
        <w:rPr>
          <w:b/>
          <w:i/>
          <w:color w:val="4F81BD" w:themeColor="accent1"/>
        </w:rPr>
        <w:t xml:space="preserve">the </w:t>
      </w:r>
      <w:r w:rsidR="009456F0" w:rsidRPr="006F294B">
        <w:rPr>
          <w:b/>
          <w:i/>
          <w:color w:val="4F81BD" w:themeColor="accent1"/>
        </w:rPr>
        <w:t>planning environment</w:t>
      </w:r>
      <w:r w:rsidRPr="006F294B">
        <w:rPr>
          <w:b/>
          <w:i/>
          <w:color w:val="4F81BD" w:themeColor="accent1"/>
        </w:rPr>
        <w:t>.</w:t>
      </w:r>
      <w:r w:rsidR="00707972" w:rsidRPr="006F294B">
        <w:rPr>
          <w:b/>
          <w:i/>
          <w:color w:val="4F81BD" w:themeColor="accent1"/>
        </w:rPr>
        <w:t xml:space="preserve"> </w:t>
      </w:r>
    </w:p>
    <w:p w:rsidR="00BA3A21" w:rsidRPr="006F294B" w:rsidRDefault="00BA3A21" w:rsidP="00C93AEF">
      <w:pPr>
        <w:pStyle w:val="BodyText"/>
      </w:pPr>
      <w:r w:rsidRPr="006F294B">
        <w:t>This plan has been developed based on the following assumptions:</w:t>
      </w:r>
    </w:p>
    <w:p w:rsidR="00E20D8B" w:rsidRPr="006F294B" w:rsidRDefault="00E20D8B" w:rsidP="00C93AEF">
      <w:pPr>
        <w:pStyle w:val="Bullet1"/>
        <w:numPr>
          <w:ilvl w:val="0"/>
          <w:numId w:val="1"/>
        </w:numPr>
        <w:tabs>
          <w:tab w:val="num" w:pos="936"/>
        </w:tabs>
        <w:ind w:left="936"/>
        <w:rPr>
          <w:color w:val="000000" w:themeColor="text1"/>
        </w:rPr>
      </w:pPr>
      <w:r w:rsidRPr="006F294B">
        <w:rPr>
          <w:color w:val="000000" w:themeColor="text1"/>
        </w:rPr>
        <w:t xml:space="preserve">The </w:t>
      </w:r>
      <w:r w:rsidRPr="006F294B">
        <w:rPr>
          <w:b/>
          <w:i/>
          <w:color w:val="4F81BD" w:themeColor="accent1"/>
        </w:rPr>
        <w:t>(insert name of agency)</w:t>
      </w:r>
      <w:r w:rsidRPr="006F294B">
        <w:t xml:space="preserve"> has considered its mission, statutory requirements, and emergency support function roles outlined in the Commonwealth of Virginia Emergency Operations Plan (COVEOP), and has identified MEFs and appropriate recovery time objectives (RTOs) to support these functions.</w:t>
      </w:r>
    </w:p>
    <w:p w:rsidR="00707972" w:rsidRPr="006F294B" w:rsidRDefault="00A90525" w:rsidP="00C93AEF">
      <w:pPr>
        <w:pStyle w:val="Bullet1"/>
        <w:numPr>
          <w:ilvl w:val="0"/>
          <w:numId w:val="1"/>
        </w:numPr>
        <w:tabs>
          <w:tab w:val="num" w:pos="936"/>
        </w:tabs>
        <w:ind w:left="936"/>
        <w:rPr>
          <w:color w:val="000000" w:themeColor="text1"/>
        </w:rPr>
      </w:pPr>
      <w:r w:rsidRPr="006F294B">
        <w:rPr>
          <w:color w:val="000000" w:themeColor="text1"/>
        </w:rPr>
        <w:t>Agency</w:t>
      </w:r>
      <w:r w:rsidR="00DC35E3" w:rsidRPr="006F294B">
        <w:rPr>
          <w:color w:val="000000" w:themeColor="text1"/>
        </w:rPr>
        <w:t xml:space="preserve"> MEF</w:t>
      </w:r>
      <w:r w:rsidRPr="006F294B">
        <w:rPr>
          <w:color w:val="000000" w:themeColor="text1"/>
        </w:rPr>
        <w:t>s are</w:t>
      </w:r>
      <w:r w:rsidR="00DC35E3" w:rsidRPr="006F294B">
        <w:rPr>
          <w:color w:val="000000" w:themeColor="text1"/>
        </w:rPr>
        <w:t xml:space="preserve"> </w:t>
      </w:r>
      <w:r w:rsidRPr="006F294B">
        <w:rPr>
          <w:color w:val="000000" w:themeColor="text1"/>
        </w:rPr>
        <w:t>susceptible</w:t>
      </w:r>
      <w:r w:rsidR="00707972" w:rsidRPr="006F294B">
        <w:rPr>
          <w:color w:val="000000" w:themeColor="text1"/>
        </w:rPr>
        <w:t xml:space="preserve"> to </w:t>
      </w:r>
      <w:r w:rsidR="00802915" w:rsidRPr="006F294B">
        <w:rPr>
          <w:color w:val="000000" w:themeColor="text1"/>
        </w:rPr>
        <w:t>risks associated with</w:t>
      </w:r>
      <w:r w:rsidR="00707972" w:rsidRPr="006F294B">
        <w:rPr>
          <w:color w:val="000000" w:themeColor="text1"/>
        </w:rPr>
        <w:t xml:space="preserve"> </w:t>
      </w:r>
      <w:r w:rsidR="00802915" w:rsidRPr="006F294B">
        <w:rPr>
          <w:color w:val="000000" w:themeColor="text1"/>
        </w:rPr>
        <w:t xml:space="preserve">natural and human caused </w:t>
      </w:r>
      <w:r w:rsidR="00707972" w:rsidRPr="006F294B">
        <w:rPr>
          <w:color w:val="000000" w:themeColor="text1"/>
        </w:rPr>
        <w:t xml:space="preserve">hazards </w:t>
      </w:r>
      <w:r w:rsidR="00802915" w:rsidRPr="006F294B">
        <w:rPr>
          <w:color w:val="000000" w:themeColor="text1"/>
        </w:rPr>
        <w:t>as identified in the Commonwealth of Virginia Hazard Mitigation Plan.</w:t>
      </w:r>
    </w:p>
    <w:p w:rsidR="001E6987" w:rsidRPr="006F294B" w:rsidRDefault="001E6987" w:rsidP="00C93AEF">
      <w:pPr>
        <w:pStyle w:val="Bullet1"/>
        <w:numPr>
          <w:ilvl w:val="0"/>
          <w:numId w:val="1"/>
        </w:numPr>
        <w:tabs>
          <w:tab w:val="num" w:pos="936"/>
        </w:tabs>
        <w:ind w:left="936"/>
        <w:rPr>
          <w:color w:val="000000" w:themeColor="text1"/>
        </w:rPr>
      </w:pPr>
      <w:r w:rsidRPr="006F294B">
        <w:rPr>
          <w:color w:val="000000" w:themeColor="text1"/>
        </w:rPr>
        <w:t xml:space="preserve">The </w:t>
      </w:r>
      <w:r w:rsidRPr="006F294B">
        <w:rPr>
          <w:b/>
          <w:i/>
          <w:color w:val="4F81BD" w:themeColor="accent1"/>
        </w:rPr>
        <w:t>(insert name of agency)</w:t>
      </w:r>
      <w:r w:rsidRPr="006F294B">
        <w:rPr>
          <w:color w:val="000000" w:themeColor="text1"/>
        </w:rPr>
        <w:t xml:space="preserve"> acknowledges that its </w:t>
      </w:r>
      <w:r w:rsidR="00372841" w:rsidRPr="006F294B">
        <w:rPr>
          <w:color w:val="000000" w:themeColor="text1"/>
        </w:rPr>
        <w:t>MEFs</w:t>
      </w:r>
      <w:r w:rsidRPr="006F294B">
        <w:rPr>
          <w:color w:val="000000" w:themeColor="text1"/>
        </w:rPr>
        <w:t xml:space="preserve"> may be disrupted by: the loss of access to a facility (or portion of a facility), </w:t>
      </w:r>
      <w:r w:rsidR="0051416D" w:rsidRPr="006F294B">
        <w:rPr>
          <w:color w:val="000000" w:themeColor="text1"/>
        </w:rPr>
        <w:t xml:space="preserve">the loss of services due to equipment or system failure, </w:t>
      </w:r>
      <w:r w:rsidRPr="006F294B">
        <w:rPr>
          <w:color w:val="000000" w:themeColor="text1"/>
        </w:rPr>
        <w:t>the loss of services due to a reduction in the workforce, or any combination thereof.</w:t>
      </w:r>
    </w:p>
    <w:p w:rsidR="001E6987" w:rsidRPr="006F294B" w:rsidRDefault="001E6987" w:rsidP="00C93AEF">
      <w:pPr>
        <w:pStyle w:val="Bullet1"/>
        <w:numPr>
          <w:ilvl w:val="0"/>
          <w:numId w:val="1"/>
        </w:numPr>
        <w:tabs>
          <w:tab w:val="num" w:pos="936"/>
        </w:tabs>
        <w:ind w:left="936"/>
        <w:rPr>
          <w:color w:val="000000" w:themeColor="text1"/>
        </w:rPr>
      </w:pPr>
      <w:r w:rsidRPr="006F294B">
        <w:rPr>
          <w:color w:val="000000" w:themeColor="text1"/>
        </w:rPr>
        <w:t xml:space="preserve">A disruption of </w:t>
      </w:r>
      <w:r w:rsidR="00761784" w:rsidRPr="006F294B">
        <w:rPr>
          <w:color w:val="000000" w:themeColor="text1"/>
        </w:rPr>
        <w:t>MEFs</w:t>
      </w:r>
      <w:r w:rsidRPr="006F294B">
        <w:rPr>
          <w:color w:val="000000" w:themeColor="text1"/>
        </w:rPr>
        <w:t xml:space="preserve"> may occur during or after normal operating hours.</w:t>
      </w:r>
    </w:p>
    <w:p w:rsidR="00C126FC" w:rsidRPr="006F294B" w:rsidRDefault="00C126FC" w:rsidP="00C93AEF">
      <w:pPr>
        <w:pStyle w:val="Bullet1"/>
        <w:numPr>
          <w:ilvl w:val="0"/>
          <w:numId w:val="1"/>
        </w:numPr>
        <w:tabs>
          <w:tab w:val="num" w:pos="936"/>
        </w:tabs>
        <w:ind w:left="936"/>
        <w:rPr>
          <w:color w:val="000000" w:themeColor="text1"/>
        </w:rPr>
      </w:pPr>
      <w:r w:rsidRPr="006F294B">
        <w:rPr>
          <w:color w:val="000000" w:themeColor="text1"/>
        </w:rPr>
        <w:t xml:space="preserve">The agency has identified key personnel </w:t>
      </w:r>
      <w:r w:rsidR="003C66EF" w:rsidRPr="006F294B">
        <w:rPr>
          <w:color w:val="000000" w:themeColor="text1"/>
        </w:rPr>
        <w:t xml:space="preserve">and alternates </w:t>
      </w:r>
      <w:r w:rsidRPr="006F294B">
        <w:rPr>
          <w:color w:val="000000" w:themeColor="text1"/>
        </w:rPr>
        <w:t>required for the implementation of this plan.</w:t>
      </w:r>
    </w:p>
    <w:p w:rsidR="001E6987" w:rsidRPr="006F294B" w:rsidRDefault="00761784" w:rsidP="00C93AEF">
      <w:pPr>
        <w:pStyle w:val="Bullet1"/>
        <w:numPr>
          <w:ilvl w:val="0"/>
          <w:numId w:val="1"/>
        </w:numPr>
        <w:tabs>
          <w:tab w:val="num" w:pos="936"/>
        </w:tabs>
        <w:ind w:left="936"/>
        <w:rPr>
          <w:color w:val="000000" w:themeColor="text1"/>
        </w:rPr>
      </w:pPr>
      <w:r w:rsidRPr="006F294B">
        <w:rPr>
          <w:color w:val="000000" w:themeColor="text1"/>
        </w:rPr>
        <w:t>Agency</w:t>
      </w:r>
      <w:r w:rsidR="001E6987" w:rsidRPr="006F294B">
        <w:rPr>
          <w:color w:val="000000" w:themeColor="text1"/>
        </w:rPr>
        <w:t xml:space="preserve"> leadership will exercise their authority to implement the </w:t>
      </w:r>
      <w:r w:rsidR="00923DB5" w:rsidRPr="006F294B">
        <w:rPr>
          <w:color w:val="000000" w:themeColor="text1"/>
        </w:rPr>
        <w:t>Continuity Plan</w:t>
      </w:r>
      <w:r w:rsidR="001E6987" w:rsidRPr="006F294B">
        <w:rPr>
          <w:color w:val="000000" w:themeColor="text1"/>
        </w:rPr>
        <w:t xml:space="preserve"> in a timely manner when confronted </w:t>
      </w:r>
      <w:r w:rsidR="00372841" w:rsidRPr="006F294B">
        <w:rPr>
          <w:color w:val="000000" w:themeColor="text1"/>
        </w:rPr>
        <w:t xml:space="preserve">with </w:t>
      </w:r>
      <w:r w:rsidR="001E6987" w:rsidRPr="006F294B">
        <w:rPr>
          <w:color w:val="000000" w:themeColor="text1"/>
        </w:rPr>
        <w:t xml:space="preserve">events that disrupt the </w:t>
      </w:r>
      <w:r w:rsidR="00372841" w:rsidRPr="006F294B">
        <w:rPr>
          <w:color w:val="000000" w:themeColor="text1"/>
        </w:rPr>
        <w:t>agency’s</w:t>
      </w:r>
      <w:r w:rsidR="001E6987" w:rsidRPr="006F294B">
        <w:rPr>
          <w:color w:val="000000" w:themeColor="text1"/>
        </w:rPr>
        <w:t xml:space="preserve"> </w:t>
      </w:r>
      <w:r w:rsidR="00372841" w:rsidRPr="006F294B">
        <w:rPr>
          <w:color w:val="000000" w:themeColor="text1"/>
        </w:rPr>
        <w:t>MEFs.</w:t>
      </w:r>
    </w:p>
    <w:p w:rsidR="00261EBA" w:rsidRPr="006F294B" w:rsidRDefault="00A63D39" w:rsidP="00C93AEF">
      <w:pPr>
        <w:pStyle w:val="Bullet1"/>
        <w:numPr>
          <w:ilvl w:val="0"/>
          <w:numId w:val="1"/>
        </w:numPr>
        <w:tabs>
          <w:tab w:val="num" w:pos="936"/>
        </w:tabs>
        <w:ind w:left="936"/>
      </w:pPr>
      <w:r w:rsidRPr="006F294B">
        <w:t>E</w:t>
      </w:r>
      <w:r w:rsidR="003C66EF" w:rsidRPr="006F294B">
        <w:t xml:space="preserve">xecutive leadership and </w:t>
      </w:r>
      <w:r w:rsidR="00761784" w:rsidRPr="006F294B">
        <w:t>key personnel</w:t>
      </w:r>
      <w:r w:rsidR="00261EBA" w:rsidRPr="006F294B">
        <w:t xml:space="preserve"> may be required to relocate to an alternate facility during a </w:t>
      </w:r>
      <w:r w:rsidR="009935C0" w:rsidRPr="006F294B">
        <w:t>continuity</w:t>
      </w:r>
      <w:r w:rsidR="00261EBA" w:rsidRPr="006F294B">
        <w:t xml:space="preserve"> event.</w:t>
      </w:r>
    </w:p>
    <w:p w:rsidR="001E6987" w:rsidRPr="006F294B" w:rsidRDefault="001E6987" w:rsidP="00C93AEF">
      <w:pPr>
        <w:pStyle w:val="Bullet1"/>
        <w:numPr>
          <w:ilvl w:val="0"/>
          <w:numId w:val="1"/>
        </w:numPr>
        <w:tabs>
          <w:tab w:val="num" w:pos="936"/>
        </w:tabs>
        <w:ind w:left="936"/>
        <w:rPr>
          <w:color w:val="000000" w:themeColor="text1"/>
        </w:rPr>
      </w:pPr>
      <w:r w:rsidRPr="006F294B">
        <w:rPr>
          <w:color w:val="000000" w:themeColor="text1"/>
        </w:rPr>
        <w:t xml:space="preserve">Equipment and software systems may become unavailable.  </w:t>
      </w:r>
      <w:r w:rsidR="00783AA2" w:rsidRPr="006F294B">
        <w:rPr>
          <w:color w:val="000000" w:themeColor="text1"/>
        </w:rPr>
        <w:t xml:space="preserve">Key personnel and alternates responsible for performing MEFs have been trained </w:t>
      </w:r>
      <w:r w:rsidRPr="006F294B">
        <w:rPr>
          <w:color w:val="000000" w:themeColor="text1"/>
        </w:rPr>
        <w:t>on manual workaround procedures.</w:t>
      </w:r>
    </w:p>
    <w:p w:rsidR="001E6987" w:rsidRPr="006F294B" w:rsidRDefault="001E6987" w:rsidP="00C93AEF">
      <w:pPr>
        <w:pStyle w:val="Bullet1"/>
        <w:numPr>
          <w:ilvl w:val="0"/>
          <w:numId w:val="1"/>
        </w:numPr>
        <w:tabs>
          <w:tab w:val="num" w:pos="936"/>
        </w:tabs>
        <w:ind w:left="936"/>
        <w:rPr>
          <w:color w:val="000000" w:themeColor="text1"/>
        </w:rPr>
      </w:pPr>
      <w:r w:rsidRPr="006F294B">
        <w:rPr>
          <w:color w:val="000000" w:themeColor="text1"/>
        </w:rPr>
        <w:t xml:space="preserve">Leadership </w:t>
      </w:r>
      <w:r w:rsidR="00783AA2" w:rsidRPr="006F294B">
        <w:rPr>
          <w:color w:val="000000" w:themeColor="text1"/>
        </w:rPr>
        <w:t>has</w:t>
      </w:r>
      <w:r w:rsidRPr="006F294B">
        <w:rPr>
          <w:color w:val="000000" w:themeColor="text1"/>
        </w:rPr>
        <w:t xml:space="preserve"> been cross trained so that more than one </w:t>
      </w:r>
      <w:r w:rsidR="00783AA2" w:rsidRPr="006F294B">
        <w:rPr>
          <w:color w:val="000000" w:themeColor="text1"/>
        </w:rPr>
        <w:t xml:space="preserve">executive or manager </w:t>
      </w:r>
      <w:r w:rsidRPr="006F294B">
        <w:rPr>
          <w:color w:val="000000" w:themeColor="text1"/>
        </w:rPr>
        <w:t xml:space="preserve">can perform their </w:t>
      </w:r>
      <w:r w:rsidR="009935C0" w:rsidRPr="006F294B">
        <w:rPr>
          <w:color w:val="000000" w:themeColor="text1"/>
        </w:rPr>
        <w:t>continuity</w:t>
      </w:r>
      <w:r w:rsidRPr="006F294B">
        <w:rPr>
          <w:color w:val="000000" w:themeColor="text1"/>
        </w:rPr>
        <w:t xml:space="preserve"> responsibilities if called </w:t>
      </w:r>
      <w:r w:rsidR="00264BC7" w:rsidRPr="006F294B">
        <w:rPr>
          <w:color w:val="000000" w:themeColor="text1"/>
        </w:rPr>
        <w:t xml:space="preserve">upon </w:t>
      </w:r>
      <w:r w:rsidRPr="006F294B">
        <w:rPr>
          <w:color w:val="000000" w:themeColor="text1"/>
        </w:rPr>
        <w:t>to do so;</w:t>
      </w:r>
    </w:p>
    <w:p w:rsidR="001E6987" w:rsidRPr="006F294B" w:rsidRDefault="001E6987" w:rsidP="00C93AEF">
      <w:pPr>
        <w:pStyle w:val="Bullet1"/>
        <w:numPr>
          <w:ilvl w:val="0"/>
          <w:numId w:val="1"/>
        </w:numPr>
        <w:tabs>
          <w:tab w:val="num" w:pos="936"/>
        </w:tabs>
        <w:ind w:left="936"/>
      </w:pPr>
      <w:r w:rsidRPr="006F294B">
        <w:t xml:space="preserve">The </w:t>
      </w:r>
      <w:r w:rsidR="003E642D" w:rsidRPr="006F294B">
        <w:t>agency</w:t>
      </w:r>
      <w:r w:rsidRPr="006F294B">
        <w:t xml:space="preserve"> </w:t>
      </w:r>
      <w:r w:rsidR="00783AA2" w:rsidRPr="006F294B">
        <w:t xml:space="preserve">will </w:t>
      </w:r>
      <w:r w:rsidRPr="006F294B">
        <w:t xml:space="preserve">implement teleworking </w:t>
      </w:r>
      <w:r w:rsidR="00C35BE7" w:rsidRPr="006F294B">
        <w:t xml:space="preserve">as an </w:t>
      </w:r>
      <w:r w:rsidRPr="006F294B">
        <w:t>alternate work arrangement</w:t>
      </w:r>
      <w:r w:rsidR="00783AA2" w:rsidRPr="006F294B">
        <w:t>, if appropriate</w:t>
      </w:r>
      <w:r w:rsidRPr="006F294B">
        <w:t>.</w:t>
      </w:r>
    </w:p>
    <w:p w:rsidR="00A63D39" w:rsidRPr="006F294B" w:rsidRDefault="00B02AC2" w:rsidP="00C93AEF">
      <w:pPr>
        <w:pStyle w:val="Bullet1"/>
        <w:numPr>
          <w:ilvl w:val="0"/>
          <w:numId w:val="1"/>
        </w:numPr>
        <w:tabs>
          <w:tab w:val="num" w:pos="936"/>
        </w:tabs>
        <w:ind w:left="936"/>
      </w:pPr>
      <w:r w:rsidRPr="006F294B">
        <w:t xml:space="preserve">In the event of </w:t>
      </w:r>
      <w:r w:rsidR="005C3C31" w:rsidRPr="006F294B">
        <w:t>an emergency</w:t>
      </w:r>
      <w:r w:rsidRPr="006F294B">
        <w:t xml:space="preserve">, the </w:t>
      </w:r>
      <w:r w:rsidR="00DC35E3" w:rsidRPr="006F294B">
        <w:t>agency</w:t>
      </w:r>
      <w:r w:rsidR="001E6987" w:rsidRPr="006F294B">
        <w:t xml:space="preserve"> </w:t>
      </w:r>
      <w:r w:rsidR="004B3EA7" w:rsidRPr="006F294B">
        <w:t xml:space="preserve">may need to rely on services of </w:t>
      </w:r>
      <w:r w:rsidR="004C2F83" w:rsidRPr="006F294B">
        <w:t>other agencies</w:t>
      </w:r>
      <w:r w:rsidR="004B3EA7" w:rsidRPr="006F294B">
        <w:t xml:space="preserve"> and</w:t>
      </w:r>
      <w:r w:rsidR="00EC7741" w:rsidRPr="006F294B">
        <w:t>/or</w:t>
      </w:r>
      <w:r w:rsidR="004B3EA7" w:rsidRPr="006F294B">
        <w:t xml:space="preserve"> </w:t>
      </w:r>
      <w:r w:rsidR="005C3C31" w:rsidRPr="006F294B">
        <w:t xml:space="preserve">organizations </w:t>
      </w:r>
      <w:r w:rsidR="004B3EA7" w:rsidRPr="006F294B">
        <w:t xml:space="preserve">for recovery.  </w:t>
      </w:r>
    </w:p>
    <w:p w:rsidR="001511CA" w:rsidRPr="006F294B" w:rsidRDefault="003C66EF" w:rsidP="00C93AEF">
      <w:pPr>
        <w:pStyle w:val="Bullet1"/>
        <w:numPr>
          <w:ilvl w:val="0"/>
          <w:numId w:val="1"/>
        </w:numPr>
        <w:tabs>
          <w:tab w:val="num" w:pos="936"/>
        </w:tabs>
        <w:ind w:left="936"/>
      </w:pPr>
      <w:r w:rsidRPr="006F294B">
        <w:t xml:space="preserve">When </w:t>
      </w:r>
      <w:r w:rsidR="004B3EA7" w:rsidRPr="006F294B">
        <w:t xml:space="preserve">properly implemented, this </w:t>
      </w:r>
      <w:r w:rsidR="00923DB5" w:rsidRPr="006F294B">
        <w:t>Continuity Plan</w:t>
      </w:r>
      <w:r w:rsidR="004B3EA7" w:rsidRPr="006F294B">
        <w:t xml:space="preserve"> will reduce or prevent disaster-related losses</w:t>
      </w:r>
      <w:r w:rsidR="00EC7741" w:rsidRPr="006F294B">
        <w:t xml:space="preserve"> and allow for timely recovery operations</w:t>
      </w:r>
      <w:r w:rsidR="004B3EA7" w:rsidRPr="006F294B">
        <w:t>.</w:t>
      </w:r>
      <w:bookmarkStart w:id="70" w:name="_Toc177873321"/>
      <w:bookmarkStart w:id="71" w:name="_Toc179186331"/>
      <w:bookmarkStart w:id="72" w:name="OLE_LINK30"/>
    </w:p>
    <w:p w:rsidR="000A7EFE" w:rsidRPr="006F294B" w:rsidRDefault="000A7EFE" w:rsidP="000343DE">
      <w:pPr>
        <w:pStyle w:val="ExHeading1"/>
      </w:pPr>
      <w:bookmarkStart w:id="73" w:name="_Toc292712993"/>
    </w:p>
    <w:p w:rsidR="00CB1036" w:rsidRPr="006F294B" w:rsidRDefault="00CB1036" w:rsidP="000343DE">
      <w:pPr>
        <w:pStyle w:val="ExHeading1"/>
      </w:pPr>
      <w:bookmarkStart w:id="74" w:name="_Toc396997947"/>
      <w:bookmarkStart w:id="75" w:name="_Toc397436775"/>
      <w:r w:rsidRPr="006F294B">
        <w:t>OBJECTIVES</w:t>
      </w:r>
      <w:bookmarkEnd w:id="73"/>
      <w:bookmarkEnd w:id="74"/>
      <w:bookmarkEnd w:id="75"/>
    </w:p>
    <w:p w:rsidR="00CB1036" w:rsidRPr="006F294B" w:rsidRDefault="00CB1036" w:rsidP="00C93AEF">
      <w:pPr>
        <w:pStyle w:val="BodyText"/>
        <w:rPr>
          <w:b/>
          <w:i/>
          <w:color w:val="4F81BD" w:themeColor="accent1"/>
        </w:rPr>
      </w:pPr>
      <w:r w:rsidRPr="006F294B">
        <w:rPr>
          <w:b/>
          <w:i/>
          <w:color w:val="4F81BD" w:themeColor="accent1"/>
        </w:rPr>
        <w:t xml:space="preserve">All plans and procedures should list the objectives that the plans are designed to meet.  </w:t>
      </w:r>
      <w:r w:rsidR="003C66EF" w:rsidRPr="006F294B">
        <w:rPr>
          <w:b/>
          <w:i/>
          <w:color w:val="4F81BD" w:themeColor="accent1"/>
        </w:rPr>
        <w:t xml:space="preserve">These objectives should be attainable and should support the agency’s overall mission.  </w:t>
      </w:r>
      <w:r w:rsidRPr="006F294B">
        <w:rPr>
          <w:b/>
          <w:i/>
          <w:color w:val="4F81BD" w:themeColor="accent1"/>
        </w:rPr>
        <w:t>Continuity planning objectives may include the following</w:t>
      </w:r>
      <w:r w:rsidR="00390647" w:rsidRPr="006F294B">
        <w:rPr>
          <w:b/>
          <w:i/>
          <w:color w:val="4F81BD" w:themeColor="accent1"/>
        </w:rPr>
        <w:t xml:space="preserve"> information</w:t>
      </w:r>
      <w:r w:rsidRPr="006F294B">
        <w:rPr>
          <w:b/>
          <w:i/>
          <w:color w:val="4F81BD" w:themeColor="accent1"/>
        </w:rPr>
        <w:t>:</w:t>
      </w:r>
    </w:p>
    <w:p w:rsidR="00EA4B05" w:rsidRPr="006F294B" w:rsidRDefault="00EA4B05" w:rsidP="00C93AEF">
      <w:pPr>
        <w:pStyle w:val="BodyText"/>
      </w:pPr>
      <w:r w:rsidRPr="006F294B">
        <w:t xml:space="preserve">The objectives of the </w:t>
      </w:r>
      <w:r w:rsidRPr="006F294B">
        <w:rPr>
          <w:b/>
          <w:i/>
          <w:color w:val="4F81BD" w:themeColor="accent1"/>
        </w:rPr>
        <w:t>(insert name of agency)</w:t>
      </w:r>
      <w:r w:rsidRPr="006F294B">
        <w:t xml:space="preserve"> Continuity Plan are outlined below.  </w:t>
      </w:r>
    </w:p>
    <w:p w:rsidR="00EE5E62" w:rsidRPr="006F294B" w:rsidRDefault="00EE5E62" w:rsidP="00C93AEF">
      <w:pPr>
        <w:pStyle w:val="Bullet1"/>
        <w:numPr>
          <w:ilvl w:val="0"/>
          <w:numId w:val="1"/>
        </w:numPr>
        <w:tabs>
          <w:tab w:val="num" w:pos="864"/>
        </w:tabs>
        <w:ind w:left="864"/>
      </w:pPr>
      <w:r w:rsidRPr="006F294B">
        <w:t xml:space="preserve">Ensure that </w:t>
      </w:r>
      <w:r w:rsidRPr="006F294B">
        <w:rPr>
          <w:b/>
          <w:i/>
          <w:color w:val="4F81BD"/>
        </w:rPr>
        <w:t>(insert name of agency)</w:t>
      </w:r>
      <w:r w:rsidRPr="006F294B">
        <w:rPr>
          <w:b/>
          <w:i/>
        </w:rPr>
        <w:t xml:space="preserve"> </w:t>
      </w:r>
      <w:r w:rsidRPr="006F294B">
        <w:t xml:space="preserve">can perform its </w:t>
      </w:r>
      <w:r w:rsidR="00BF38A1" w:rsidRPr="006F294B">
        <w:t>MEFs</w:t>
      </w:r>
      <w:r w:rsidRPr="006F294B">
        <w:t xml:space="preserve"> under all conditions</w:t>
      </w:r>
      <w:r w:rsidR="00BF38A1" w:rsidRPr="006F294B">
        <w:t>.</w:t>
      </w:r>
      <w:r w:rsidRPr="006F294B">
        <w:t xml:space="preserve"> </w:t>
      </w:r>
    </w:p>
    <w:p w:rsidR="00EE5E62" w:rsidRPr="006F294B" w:rsidRDefault="00CB1036" w:rsidP="00C93AEF">
      <w:pPr>
        <w:pStyle w:val="Bullet1"/>
        <w:numPr>
          <w:ilvl w:val="0"/>
          <w:numId w:val="1"/>
        </w:numPr>
        <w:tabs>
          <w:tab w:val="num" w:pos="864"/>
        </w:tabs>
        <w:ind w:left="864"/>
      </w:pPr>
      <w:r w:rsidRPr="006F294B">
        <w:t xml:space="preserve">Ensure that </w:t>
      </w:r>
      <w:r w:rsidRPr="006F294B">
        <w:rPr>
          <w:b/>
          <w:i/>
          <w:color w:val="4F81BD"/>
        </w:rPr>
        <w:t>(insert name of agency)</w:t>
      </w:r>
      <w:r w:rsidRPr="006F294B">
        <w:rPr>
          <w:b/>
          <w:i/>
        </w:rPr>
        <w:t xml:space="preserve"> </w:t>
      </w:r>
      <w:r w:rsidRPr="006F294B">
        <w:t xml:space="preserve">can perform its </w:t>
      </w:r>
      <w:r w:rsidR="00BF38A1" w:rsidRPr="006F294B">
        <w:t>MEFs</w:t>
      </w:r>
      <w:r w:rsidRPr="006F294B">
        <w:t xml:space="preserve"> </w:t>
      </w:r>
      <w:r w:rsidR="00977545" w:rsidRPr="006F294B">
        <w:t xml:space="preserve">within </w:t>
      </w:r>
      <w:r w:rsidR="00B446A7" w:rsidRPr="006F294B">
        <w:t xml:space="preserve">established recovery time objectives </w:t>
      </w:r>
      <w:r w:rsidR="00EE5E62" w:rsidRPr="006F294B">
        <w:t>for a period of up to 30 days or until normal operations can be resumed</w:t>
      </w:r>
      <w:r w:rsidR="001E6987" w:rsidRPr="006F294B">
        <w:t>.</w:t>
      </w:r>
      <w:r w:rsidR="00EE5E62" w:rsidRPr="006F294B">
        <w:t xml:space="preserve"> </w:t>
      </w:r>
    </w:p>
    <w:p w:rsidR="006877A2" w:rsidRPr="006F294B" w:rsidRDefault="006877A2" w:rsidP="00C93AEF">
      <w:pPr>
        <w:pStyle w:val="Bullet1"/>
        <w:numPr>
          <w:ilvl w:val="0"/>
          <w:numId w:val="1"/>
        </w:numPr>
        <w:tabs>
          <w:tab w:val="num" w:pos="864"/>
        </w:tabs>
        <w:ind w:left="864"/>
      </w:pPr>
      <w:r w:rsidRPr="006F294B">
        <w:t xml:space="preserve">Provide for the safety and well-being of </w:t>
      </w:r>
      <w:r w:rsidRPr="006F294B">
        <w:rPr>
          <w:b/>
          <w:i/>
          <w:color w:val="4F81BD" w:themeColor="accent1"/>
        </w:rPr>
        <w:t>(insert name of agency</w:t>
      </w:r>
      <w:r w:rsidR="00264BC7" w:rsidRPr="006F294B">
        <w:rPr>
          <w:b/>
          <w:i/>
          <w:color w:val="4F81BD" w:themeColor="accent1"/>
        </w:rPr>
        <w:t>)</w:t>
      </w:r>
      <w:r w:rsidR="00264BC7" w:rsidRPr="006F294B">
        <w:t>’s</w:t>
      </w:r>
      <w:r w:rsidR="00264BC7" w:rsidRPr="006F294B">
        <w:rPr>
          <w:b/>
          <w:i/>
          <w:color w:val="4F81BD"/>
        </w:rPr>
        <w:t xml:space="preserve"> </w:t>
      </w:r>
      <w:r w:rsidRPr="006F294B">
        <w:t>personnel, contractors, and visitors while enabling the agency’s continued operations during any event</w:t>
      </w:r>
      <w:r w:rsidR="00783AA2" w:rsidRPr="006F294B">
        <w:t xml:space="preserve"> or disruption to operations</w:t>
      </w:r>
      <w:r w:rsidRPr="006F294B">
        <w:t>.</w:t>
      </w:r>
    </w:p>
    <w:p w:rsidR="001E6987" w:rsidRPr="006F294B" w:rsidRDefault="001E6987" w:rsidP="00C93AEF">
      <w:pPr>
        <w:pStyle w:val="Bullet1"/>
        <w:numPr>
          <w:ilvl w:val="0"/>
          <w:numId w:val="1"/>
        </w:numPr>
        <w:tabs>
          <w:tab w:val="num" w:pos="864"/>
        </w:tabs>
        <w:ind w:left="864"/>
      </w:pPr>
      <w:r w:rsidRPr="006F294B">
        <w:t>Reduce or mitigate disruptions to operations.</w:t>
      </w:r>
    </w:p>
    <w:p w:rsidR="00CB1036" w:rsidRPr="006F294B" w:rsidRDefault="00977545" w:rsidP="00C93AEF">
      <w:pPr>
        <w:pStyle w:val="Bullet1"/>
        <w:numPr>
          <w:ilvl w:val="0"/>
          <w:numId w:val="1"/>
        </w:numPr>
        <w:tabs>
          <w:tab w:val="num" w:pos="864"/>
        </w:tabs>
        <w:ind w:left="864"/>
      </w:pPr>
      <w:r w:rsidRPr="006F294B">
        <w:t>M</w:t>
      </w:r>
      <w:r w:rsidR="00CB1036" w:rsidRPr="006F294B">
        <w:t xml:space="preserve">inimize </w:t>
      </w:r>
      <w:r w:rsidR="003C66EF" w:rsidRPr="006F294B">
        <w:t xml:space="preserve">damage and loss to </w:t>
      </w:r>
      <w:r w:rsidR="00CB1036" w:rsidRPr="006F294B">
        <w:t>property</w:t>
      </w:r>
      <w:r w:rsidR="003C66EF" w:rsidRPr="006F294B">
        <w:t>, records, systems, and equipment.</w:t>
      </w:r>
    </w:p>
    <w:p w:rsidR="00E74177" w:rsidRPr="006F294B" w:rsidRDefault="00E74177" w:rsidP="00C93AEF">
      <w:pPr>
        <w:pStyle w:val="Bullet1"/>
        <w:numPr>
          <w:ilvl w:val="0"/>
          <w:numId w:val="1"/>
        </w:numPr>
        <w:tabs>
          <w:tab w:val="num" w:pos="864"/>
        </w:tabs>
        <w:ind w:left="864"/>
      </w:pPr>
      <w:r w:rsidRPr="006F294B">
        <w:t xml:space="preserve">Achieve </w:t>
      </w:r>
      <w:r w:rsidRPr="006F294B">
        <w:rPr>
          <w:b/>
          <w:i/>
          <w:color w:val="4F81BD" w:themeColor="accent1"/>
        </w:rPr>
        <w:t>(insert name of agency)</w:t>
      </w:r>
      <w:r w:rsidRPr="006F294B">
        <w:t>’s timely and orderly recovery and reconstitution from an emergency.</w:t>
      </w:r>
    </w:p>
    <w:p w:rsidR="00E74177" w:rsidRPr="006F294B" w:rsidRDefault="00E74177" w:rsidP="00C93AEF">
      <w:pPr>
        <w:pStyle w:val="Bullet1"/>
        <w:numPr>
          <w:ilvl w:val="0"/>
          <w:numId w:val="1"/>
        </w:numPr>
        <w:tabs>
          <w:tab w:val="num" w:pos="864"/>
        </w:tabs>
        <w:ind w:left="864"/>
      </w:pPr>
      <w:r w:rsidRPr="006F294B">
        <w:t>Ensure and validate continuity readiness through a dynamic and integrated continuity test, training, and exercise program.</w:t>
      </w:r>
    </w:p>
    <w:p w:rsidR="0090283B" w:rsidRPr="006F294B" w:rsidRDefault="0090283B" w:rsidP="000343DE">
      <w:pPr>
        <w:pStyle w:val="ExHeading1"/>
      </w:pPr>
      <w:bookmarkStart w:id="76" w:name="_Toc292712994"/>
    </w:p>
    <w:p w:rsidR="00063020" w:rsidRPr="006F294B" w:rsidRDefault="00971419" w:rsidP="000343DE">
      <w:pPr>
        <w:pStyle w:val="ExHeading1"/>
      </w:pPr>
      <w:bookmarkStart w:id="77" w:name="_Toc396997948"/>
      <w:bookmarkStart w:id="78" w:name="_Toc397436776"/>
      <w:r w:rsidRPr="006F294B">
        <w:t>ORGANIZATION AND ASSIGNMENT OF RESPONSIBILITIES</w:t>
      </w:r>
      <w:bookmarkEnd w:id="76"/>
      <w:bookmarkEnd w:id="77"/>
      <w:bookmarkEnd w:id="78"/>
    </w:p>
    <w:p w:rsidR="00783AA2" w:rsidRPr="006F294B" w:rsidRDefault="00971419" w:rsidP="00783AA2">
      <w:pPr>
        <w:pStyle w:val="BodyText"/>
        <w:rPr>
          <w:b/>
          <w:i/>
          <w:color w:val="4F81BD" w:themeColor="accent1"/>
        </w:rPr>
      </w:pPr>
      <w:r w:rsidRPr="006F294B">
        <w:rPr>
          <w:b/>
          <w:i/>
          <w:color w:val="4F81BD" w:themeColor="accent1"/>
        </w:rPr>
        <w:t>This section identifies key personnel</w:t>
      </w:r>
      <w:r w:rsidR="00306D48" w:rsidRPr="006F294B">
        <w:rPr>
          <w:b/>
          <w:i/>
          <w:color w:val="4F81BD" w:themeColor="accent1"/>
        </w:rPr>
        <w:t xml:space="preserve"> and others</w:t>
      </w:r>
      <w:r w:rsidRPr="006F294B">
        <w:rPr>
          <w:b/>
          <w:i/>
          <w:color w:val="4F81BD" w:themeColor="accent1"/>
        </w:rPr>
        <w:t xml:space="preserve"> </w:t>
      </w:r>
      <w:r w:rsidR="00BF38A1" w:rsidRPr="006F294B">
        <w:rPr>
          <w:b/>
          <w:i/>
          <w:color w:val="4F81BD" w:themeColor="accent1"/>
        </w:rPr>
        <w:t xml:space="preserve">(by position) </w:t>
      </w:r>
      <w:r w:rsidRPr="006F294B">
        <w:rPr>
          <w:b/>
          <w:i/>
          <w:color w:val="4F81BD" w:themeColor="accent1"/>
        </w:rPr>
        <w:t xml:space="preserve">and their responsibilities during </w:t>
      </w:r>
      <w:r w:rsidR="008E76D2" w:rsidRPr="006F294B">
        <w:rPr>
          <w:b/>
          <w:i/>
          <w:color w:val="4F81BD" w:themeColor="accent1"/>
        </w:rPr>
        <w:t>c</w:t>
      </w:r>
      <w:r w:rsidR="00923DB5" w:rsidRPr="006F294B">
        <w:rPr>
          <w:b/>
          <w:i/>
          <w:color w:val="4F81BD" w:themeColor="accent1"/>
        </w:rPr>
        <w:t xml:space="preserve">ontinuity </w:t>
      </w:r>
      <w:r w:rsidR="008E76D2" w:rsidRPr="006F294B">
        <w:rPr>
          <w:b/>
          <w:i/>
          <w:color w:val="4F81BD" w:themeColor="accent1"/>
        </w:rPr>
        <w:t>p</w:t>
      </w:r>
      <w:r w:rsidR="00923DB5" w:rsidRPr="006F294B">
        <w:rPr>
          <w:b/>
          <w:i/>
          <w:color w:val="4F81BD" w:themeColor="accent1"/>
        </w:rPr>
        <w:t>lan</w:t>
      </w:r>
      <w:r w:rsidRPr="006F294B">
        <w:rPr>
          <w:b/>
          <w:i/>
          <w:color w:val="4F81BD" w:themeColor="accent1"/>
        </w:rPr>
        <w:t xml:space="preserve"> implementation.    Position titles should be used in lieu of employee names to reduce the need to update </w:t>
      </w:r>
      <w:r w:rsidR="00783AA2" w:rsidRPr="006F294B">
        <w:rPr>
          <w:b/>
          <w:i/>
          <w:color w:val="4F81BD" w:themeColor="accent1"/>
        </w:rPr>
        <w:t xml:space="preserve">this portion </w:t>
      </w:r>
      <w:r w:rsidR="00264BC7" w:rsidRPr="006F294B">
        <w:rPr>
          <w:b/>
          <w:i/>
          <w:color w:val="4F81BD" w:themeColor="accent1"/>
        </w:rPr>
        <w:t xml:space="preserve">of </w:t>
      </w:r>
      <w:r w:rsidRPr="006F294B">
        <w:rPr>
          <w:b/>
          <w:i/>
          <w:color w:val="4F81BD" w:themeColor="accent1"/>
        </w:rPr>
        <w:t>the plan due to personnel changes.</w:t>
      </w:r>
      <w:r w:rsidR="00DB2819" w:rsidRPr="006F294B">
        <w:rPr>
          <w:b/>
          <w:i/>
          <w:color w:val="4F81BD" w:themeColor="accent1"/>
        </w:rPr>
        <w:t xml:space="preserve">  </w:t>
      </w:r>
      <w:r w:rsidRPr="006F294B">
        <w:rPr>
          <w:b/>
          <w:i/>
          <w:color w:val="4F81BD" w:themeColor="accent1"/>
        </w:rPr>
        <w:t xml:space="preserve">The following table shows examples of some </w:t>
      </w:r>
      <w:r w:rsidR="000B3814" w:rsidRPr="006F294B">
        <w:rPr>
          <w:b/>
          <w:i/>
          <w:color w:val="4F81BD" w:themeColor="accent1"/>
        </w:rPr>
        <w:t xml:space="preserve">common </w:t>
      </w:r>
      <w:r w:rsidRPr="006F294B">
        <w:rPr>
          <w:b/>
          <w:i/>
          <w:color w:val="4F81BD" w:themeColor="accent1"/>
        </w:rPr>
        <w:t xml:space="preserve">continuity of operation </w:t>
      </w:r>
      <w:r w:rsidR="00BF38A1" w:rsidRPr="006F294B">
        <w:rPr>
          <w:b/>
          <w:i/>
          <w:color w:val="4F81BD" w:themeColor="accent1"/>
        </w:rPr>
        <w:t xml:space="preserve">implementation </w:t>
      </w:r>
      <w:r w:rsidRPr="006F294B">
        <w:rPr>
          <w:b/>
          <w:i/>
          <w:color w:val="4F81BD" w:themeColor="accent1"/>
        </w:rPr>
        <w:t xml:space="preserve">responsibilities. </w:t>
      </w:r>
      <w:r w:rsidR="00F26223" w:rsidRPr="006F294B">
        <w:rPr>
          <w:b/>
          <w:i/>
          <w:color w:val="4F81BD" w:themeColor="accent1"/>
        </w:rPr>
        <w:t xml:space="preserve"> </w:t>
      </w:r>
      <w:r w:rsidR="00783AA2" w:rsidRPr="006F294B">
        <w:rPr>
          <w:b/>
          <w:i/>
          <w:color w:val="4F81BD" w:themeColor="accent1"/>
        </w:rPr>
        <w:t xml:space="preserve">Please revise these examples to reflect your agency and staff. </w:t>
      </w:r>
    </w:p>
    <w:p w:rsidR="00C24662" w:rsidRPr="006F294B" w:rsidRDefault="00C24662" w:rsidP="008B3C4A">
      <w:pPr>
        <w:pStyle w:val="TableTitle"/>
        <w:outlineLvl w:val="9"/>
        <w:rPr>
          <w:rFonts w:ascii="Times New Roman" w:hAnsi="Times New Roman"/>
          <w:szCs w:val="24"/>
        </w:rPr>
      </w:pPr>
      <w:r w:rsidRPr="006F294B">
        <w:rPr>
          <w:rFonts w:ascii="Times New Roman" w:hAnsi="Times New Roman"/>
          <w:szCs w:val="24"/>
        </w:rPr>
        <w:t xml:space="preserve">Table </w:t>
      </w:r>
      <w:r w:rsidR="00BF7F76" w:rsidRPr="006F294B">
        <w:rPr>
          <w:rFonts w:ascii="Times New Roman" w:hAnsi="Times New Roman"/>
          <w:szCs w:val="24"/>
        </w:rPr>
        <w:t>3</w:t>
      </w:r>
      <w:r w:rsidRPr="006F294B">
        <w:rPr>
          <w:rFonts w:ascii="Times New Roman" w:hAnsi="Times New Roman"/>
          <w:szCs w:val="24"/>
        </w:rPr>
        <w:br/>
      </w:r>
      <w:r w:rsidR="009935C0" w:rsidRPr="006F294B">
        <w:rPr>
          <w:rFonts w:ascii="Times New Roman" w:hAnsi="Times New Roman"/>
          <w:szCs w:val="24"/>
        </w:rPr>
        <w:t>Continuity</w:t>
      </w:r>
      <w:r w:rsidRPr="006F294B">
        <w:rPr>
          <w:rFonts w:ascii="Times New Roman" w:hAnsi="Times New Roman"/>
          <w:szCs w:val="24"/>
        </w:rPr>
        <w:t xml:space="preserve"> Implementation Responsibilities</w:t>
      </w:r>
    </w:p>
    <w:tbl>
      <w:tblPr>
        <w:tblW w:w="9468"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1890"/>
        <w:gridCol w:w="7578"/>
      </w:tblGrid>
      <w:tr w:rsidR="00980A6F" w:rsidRPr="006F294B" w:rsidTr="00C24662">
        <w:trPr>
          <w:trHeight w:val="440"/>
          <w:tblHeader/>
        </w:trPr>
        <w:tc>
          <w:tcPr>
            <w:tcW w:w="1890" w:type="dxa"/>
            <w:tcBorders>
              <w:top w:val="single" w:sz="4" w:space="0" w:color="FFFFFF"/>
              <w:left w:val="single" w:sz="4" w:space="0" w:color="FFFFFF"/>
              <w:bottom w:val="single" w:sz="4" w:space="0" w:color="auto"/>
              <w:right w:val="single" w:sz="4" w:space="0" w:color="FFFFFF"/>
            </w:tcBorders>
            <w:shd w:val="clear" w:color="auto" w:fill="003366"/>
            <w:vAlign w:val="center"/>
          </w:tcPr>
          <w:p w:rsidR="00980A6F" w:rsidRPr="006F294B" w:rsidRDefault="00980A6F" w:rsidP="00980A6F">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Position</w:t>
            </w:r>
          </w:p>
        </w:tc>
        <w:tc>
          <w:tcPr>
            <w:tcW w:w="7578" w:type="dxa"/>
            <w:tcBorders>
              <w:top w:val="single" w:sz="4" w:space="0" w:color="FFFFFF"/>
              <w:left w:val="single" w:sz="4" w:space="0" w:color="FFFFFF"/>
              <w:bottom w:val="single" w:sz="4" w:space="0" w:color="auto"/>
              <w:right w:val="single" w:sz="4" w:space="0" w:color="FFFFFF"/>
            </w:tcBorders>
            <w:shd w:val="clear" w:color="auto" w:fill="003366"/>
          </w:tcPr>
          <w:p w:rsidR="00980A6F" w:rsidRPr="006F294B" w:rsidRDefault="00980A6F" w:rsidP="00980A6F">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Responsibility</w:t>
            </w:r>
          </w:p>
        </w:tc>
      </w:tr>
      <w:tr w:rsidR="00971419" w:rsidRPr="006F294B" w:rsidTr="00C24662">
        <w:tblPrEx>
          <w:tblCellMar>
            <w:left w:w="108" w:type="dxa"/>
            <w:right w:w="108" w:type="dxa"/>
          </w:tblCellMar>
          <w:tblLook w:val="04A0" w:firstRow="1" w:lastRow="0" w:firstColumn="1" w:lastColumn="0" w:noHBand="0" w:noVBand="1"/>
        </w:tblPrEx>
        <w:tc>
          <w:tcPr>
            <w:tcW w:w="1890" w:type="dxa"/>
          </w:tcPr>
          <w:p w:rsidR="00971419" w:rsidRPr="006F294B" w:rsidRDefault="00971419" w:rsidP="00DD0029">
            <w:pPr>
              <w:pStyle w:val="BodyTex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Agency Director</w:t>
            </w:r>
          </w:p>
        </w:tc>
        <w:tc>
          <w:tcPr>
            <w:tcW w:w="7578" w:type="dxa"/>
          </w:tcPr>
          <w:p w:rsidR="00971419" w:rsidRPr="006F294B" w:rsidRDefault="00971419" w:rsidP="00F93ACE">
            <w:pPr>
              <w:pStyle w:val="BodyText"/>
              <w:numPr>
                <w:ilvl w:val="0"/>
                <w:numId w:val="5"/>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Provide strategic leadership and overarching policy direction for the </w:t>
            </w:r>
            <w:r w:rsidR="001B77AA" w:rsidRPr="006F294B">
              <w:rPr>
                <w:rFonts w:asciiTheme="majorHAnsi" w:eastAsiaTheme="majorEastAsia" w:hAnsiTheme="majorHAnsi" w:cstheme="majorBidi"/>
                <w:sz w:val="20"/>
                <w:szCs w:val="20"/>
              </w:rPr>
              <w:t>Continuity Program</w:t>
            </w:r>
            <w:r w:rsidRPr="006F294B">
              <w:rPr>
                <w:rFonts w:asciiTheme="majorHAnsi" w:eastAsiaTheme="majorEastAsia" w:hAnsiTheme="majorHAnsi" w:cstheme="majorBidi"/>
                <w:sz w:val="20"/>
                <w:szCs w:val="20"/>
              </w:rPr>
              <w:t>.</w:t>
            </w:r>
          </w:p>
          <w:p w:rsidR="00971419" w:rsidRPr="006F294B" w:rsidRDefault="00971419" w:rsidP="00F93ACE">
            <w:pPr>
              <w:pStyle w:val="BodyText"/>
              <w:numPr>
                <w:ilvl w:val="0"/>
                <w:numId w:val="5"/>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Implement the </w:t>
            </w:r>
            <w:r w:rsidR="00923DB5" w:rsidRPr="006F294B">
              <w:rPr>
                <w:rFonts w:asciiTheme="majorHAnsi" w:eastAsiaTheme="majorEastAsia" w:hAnsiTheme="majorHAnsi" w:cstheme="majorBidi"/>
                <w:sz w:val="20"/>
                <w:szCs w:val="20"/>
              </w:rPr>
              <w:t>Continuity Plan</w:t>
            </w:r>
            <w:r w:rsidRPr="006F294B">
              <w:rPr>
                <w:rFonts w:asciiTheme="majorHAnsi" w:eastAsiaTheme="majorEastAsia" w:hAnsiTheme="majorHAnsi" w:cstheme="majorBidi"/>
                <w:sz w:val="20"/>
                <w:szCs w:val="20"/>
              </w:rPr>
              <w:t xml:space="preserve"> when necessary, or when directed to by a higher authority.</w:t>
            </w:r>
          </w:p>
          <w:p w:rsidR="00EB6679" w:rsidRPr="006F294B" w:rsidRDefault="00971419" w:rsidP="00F93ACE">
            <w:pPr>
              <w:pStyle w:val="BodyText"/>
              <w:numPr>
                <w:ilvl w:val="0"/>
                <w:numId w:val="5"/>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Consult with and advise appropriate officials during implementation of the </w:t>
            </w:r>
            <w:r w:rsidR="00923DB5" w:rsidRPr="006F294B">
              <w:rPr>
                <w:rFonts w:asciiTheme="majorHAnsi" w:eastAsiaTheme="majorEastAsia" w:hAnsiTheme="majorHAnsi" w:cstheme="majorBidi"/>
                <w:sz w:val="20"/>
                <w:szCs w:val="20"/>
              </w:rPr>
              <w:t>Continuity Plan</w:t>
            </w:r>
            <w:r w:rsidRPr="006F294B">
              <w:rPr>
                <w:rFonts w:asciiTheme="majorHAnsi" w:eastAsiaTheme="majorEastAsia" w:hAnsiTheme="majorHAnsi" w:cstheme="majorBidi"/>
                <w:sz w:val="20"/>
                <w:szCs w:val="20"/>
              </w:rPr>
              <w:t>.</w:t>
            </w:r>
          </w:p>
          <w:p w:rsidR="00042F7C" w:rsidRPr="006F294B" w:rsidRDefault="00042F7C" w:rsidP="00F93ACE">
            <w:pPr>
              <w:pStyle w:val="BodyText"/>
              <w:numPr>
                <w:ilvl w:val="0"/>
                <w:numId w:val="5"/>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Oversee and coordinate activities between the Continuity Coordinator and Reconstitution Manager.</w:t>
            </w:r>
          </w:p>
        </w:tc>
      </w:tr>
      <w:tr w:rsidR="00971419" w:rsidRPr="006F294B" w:rsidTr="00783AA2">
        <w:tblPrEx>
          <w:tblCellMar>
            <w:left w:w="108" w:type="dxa"/>
            <w:right w:w="108" w:type="dxa"/>
          </w:tblCellMar>
          <w:tblLook w:val="04A0" w:firstRow="1" w:lastRow="0" w:firstColumn="1" w:lastColumn="0" w:noHBand="0" w:noVBand="1"/>
        </w:tblPrEx>
        <w:trPr>
          <w:trHeight w:val="692"/>
        </w:trPr>
        <w:tc>
          <w:tcPr>
            <w:tcW w:w="1890" w:type="dxa"/>
          </w:tcPr>
          <w:p w:rsidR="00971419" w:rsidRPr="006F294B" w:rsidRDefault="00923DB5" w:rsidP="00DD0029">
            <w:pPr>
              <w:pStyle w:val="BodyTex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Continuity Coordinator</w:t>
            </w:r>
          </w:p>
        </w:tc>
        <w:tc>
          <w:tcPr>
            <w:tcW w:w="7578" w:type="dxa"/>
          </w:tcPr>
          <w:p w:rsidR="00EB6679" w:rsidRPr="006F294B" w:rsidRDefault="00971419" w:rsidP="00F93ACE">
            <w:pPr>
              <w:pStyle w:val="BodyText"/>
              <w:numPr>
                <w:ilvl w:val="0"/>
                <w:numId w:val="6"/>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Coordinate the implementation of the </w:t>
            </w:r>
            <w:r w:rsidR="00923DB5" w:rsidRPr="006F294B">
              <w:rPr>
                <w:rFonts w:asciiTheme="majorHAnsi" w:eastAsiaTheme="majorEastAsia" w:hAnsiTheme="majorHAnsi" w:cstheme="majorBidi"/>
                <w:sz w:val="20"/>
                <w:szCs w:val="20"/>
              </w:rPr>
              <w:t>Continuity Plan</w:t>
            </w:r>
            <w:r w:rsidRPr="006F294B">
              <w:rPr>
                <w:rFonts w:asciiTheme="majorHAnsi" w:eastAsiaTheme="majorEastAsia" w:hAnsiTheme="majorHAnsi" w:cstheme="majorBidi"/>
                <w:sz w:val="20"/>
                <w:szCs w:val="20"/>
              </w:rPr>
              <w:t xml:space="preserve"> and initiate appropriate notifications to internal and external contacts.</w:t>
            </w:r>
          </w:p>
          <w:p w:rsidR="004949F0" w:rsidRPr="006F294B" w:rsidRDefault="004949F0" w:rsidP="00A63D39">
            <w:pPr>
              <w:pStyle w:val="BodyText"/>
              <w:numPr>
                <w:ilvl w:val="0"/>
                <w:numId w:val="6"/>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Work closely with the Reconstitution Manager to ensure a smooth transition from </w:t>
            </w:r>
            <w:r w:rsidR="00A63D39" w:rsidRPr="006F294B">
              <w:rPr>
                <w:rFonts w:asciiTheme="majorHAnsi" w:eastAsiaTheme="majorEastAsia" w:hAnsiTheme="majorHAnsi" w:cstheme="majorBidi"/>
                <w:sz w:val="20"/>
                <w:szCs w:val="20"/>
              </w:rPr>
              <w:t>c</w:t>
            </w:r>
            <w:r w:rsidR="00F62923" w:rsidRPr="006F294B">
              <w:rPr>
                <w:rFonts w:asciiTheme="majorHAnsi" w:eastAsiaTheme="majorEastAsia" w:hAnsiTheme="majorHAnsi" w:cstheme="majorBidi"/>
                <w:sz w:val="20"/>
                <w:szCs w:val="20"/>
              </w:rPr>
              <w:t xml:space="preserve">ontinuity </w:t>
            </w:r>
            <w:r w:rsidR="00A63D39" w:rsidRPr="006F294B">
              <w:rPr>
                <w:rFonts w:asciiTheme="majorHAnsi" w:eastAsiaTheme="majorEastAsia" w:hAnsiTheme="majorHAnsi" w:cstheme="majorBidi"/>
                <w:sz w:val="20"/>
                <w:szCs w:val="20"/>
              </w:rPr>
              <w:t>o</w:t>
            </w:r>
            <w:r w:rsidR="00F62923" w:rsidRPr="006F294B">
              <w:rPr>
                <w:rFonts w:asciiTheme="majorHAnsi" w:eastAsiaTheme="majorEastAsia" w:hAnsiTheme="majorHAnsi" w:cstheme="majorBidi"/>
                <w:sz w:val="20"/>
                <w:szCs w:val="20"/>
              </w:rPr>
              <w:t xml:space="preserve">perations to </w:t>
            </w:r>
            <w:r w:rsidR="00A63D39" w:rsidRPr="006F294B">
              <w:rPr>
                <w:rFonts w:asciiTheme="majorHAnsi" w:eastAsiaTheme="majorEastAsia" w:hAnsiTheme="majorHAnsi" w:cstheme="majorBidi"/>
                <w:sz w:val="20"/>
                <w:szCs w:val="20"/>
              </w:rPr>
              <w:t>r</w:t>
            </w:r>
            <w:r w:rsidRPr="006F294B">
              <w:rPr>
                <w:rFonts w:asciiTheme="majorHAnsi" w:eastAsiaTheme="majorEastAsia" w:hAnsiTheme="majorHAnsi" w:cstheme="majorBidi"/>
                <w:sz w:val="20"/>
                <w:szCs w:val="20"/>
              </w:rPr>
              <w:t>econstitution</w:t>
            </w:r>
            <w:r w:rsidR="00F62923" w:rsidRPr="006F294B">
              <w:rPr>
                <w:rFonts w:asciiTheme="majorHAnsi" w:eastAsiaTheme="majorEastAsia" w:hAnsiTheme="majorHAnsi" w:cstheme="majorBidi"/>
                <w:sz w:val="20"/>
                <w:szCs w:val="20"/>
              </w:rPr>
              <w:t xml:space="preserve"> operations</w:t>
            </w:r>
            <w:r w:rsidRPr="006F294B">
              <w:rPr>
                <w:rFonts w:asciiTheme="majorHAnsi" w:eastAsiaTheme="majorEastAsia" w:hAnsiTheme="majorHAnsi" w:cstheme="majorBidi"/>
                <w:sz w:val="20"/>
                <w:szCs w:val="20"/>
              </w:rPr>
              <w:t>.</w:t>
            </w:r>
          </w:p>
        </w:tc>
      </w:tr>
      <w:tr w:rsidR="00971419" w:rsidRPr="006F294B" w:rsidTr="00C24662">
        <w:tblPrEx>
          <w:tblCellMar>
            <w:left w:w="108" w:type="dxa"/>
            <w:right w:w="108" w:type="dxa"/>
          </w:tblCellMar>
          <w:tblLook w:val="04A0" w:firstRow="1" w:lastRow="0" w:firstColumn="1" w:lastColumn="0" w:noHBand="0" w:noVBand="1"/>
        </w:tblPrEx>
        <w:tc>
          <w:tcPr>
            <w:tcW w:w="1890" w:type="dxa"/>
          </w:tcPr>
          <w:p w:rsidR="00971419" w:rsidRPr="006F294B" w:rsidRDefault="006F53CF" w:rsidP="00DD0029">
            <w:pPr>
              <w:pStyle w:val="BodyTex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Key Personnel</w:t>
            </w:r>
          </w:p>
        </w:tc>
        <w:tc>
          <w:tcPr>
            <w:tcW w:w="7578" w:type="dxa"/>
          </w:tcPr>
          <w:p w:rsidR="00971419" w:rsidRPr="006F294B" w:rsidRDefault="00971419" w:rsidP="00F93ACE">
            <w:pPr>
              <w:pStyle w:val="BodyText"/>
              <w:numPr>
                <w:ilvl w:val="0"/>
                <w:numId w:val="8"/>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Be prepared to deploy and support </w:t>
            </w:r>
            <w:r w:rsidR="000E37F0" w:rsidRPr="006F294B">
              <w:rPr>
                <w:rFonts w:asciiTheme="majorHAnsi" w:eastAsiaTheme="majorEastAsia" w:hAnsiTheme="majorHAnsi" w:cstheme="majorBidi"/>
                <w:sz w:val="20"/>
                <w:szCs w:val="20"/>
              </w:rPr>
              <w:t>the</w:t>
            </w:r>
            <w:r w:rsidRPr="006F294B">
              <w:rPr>
                <w:rFonts w:asciiTheme="majorHAnsi" w:eastAsiaTheme="majorEastAsia" w:hAnsiTheme="majorHAnsi" w:cstheme="majorBidi"/>
                <w:sz w:val="20"/>
                <w:szCs w:val="20"/>
              </w:rPr>
              <w:t xml:space="preserve"> </w:t>
            </w:r>
            <w:r w:rsidR="00A63D39" w:rsidRPr="006F294B">
              <w:rPr>
                <w:rFonts w:asciiTheme="majorHAnsi" w:eastAsiaTheme="majorEastAsia" w:hAnsiTheme="majorHAnsi" w:cstheme="majorBidi"/>
                <w:sz w:val="20"/>
                <w:szCs w:val="20"/>
              </w:rPr>
              <w:t xml:space="preserve">performance of </w:t>
            </w:r>
            <w:r w:rsidRPr="006F294B">
              <w:rPr>
                <w:rFonts w:asciiTheme="majorHAnsi" w:eastAsiaTheme="majorEastAsia" w:hAnsiTheme="majorHAnsi" w:cstheme="majorBidi"/>
                <w:sz w:val="20"/>
                <w:szCs w:val="20"/>
              </w:rPr>
              <w:t>agency</w:t>
            </w:r>
            <w:r w:rsidR="000B3814" w:rsidRPr="006F294B">
              <w:rPr>
                <w:rFonts w:asciiTheme="majorHAnsi" w:eastAsiaTheme="majorEastAsia" w:hAnsiTheme="majorHAnsi" w:cstheme="majorBidi"/>
                <w:sz w:val="20"/>
                <w:szCs w:val="20"/>
              </w:rPr>
              <w:t xml:space="preserve"> </w:t>
            </w:r>
            <w:r w:rsidR="006F53CF" w:rsidRPr="006F294B">
              <w:rPr>
                <w:rFonts w:asciiTheme="majorHAnsi" w:eastAsiaTheme="majorEastAsia" w:hAnsiTheme="majorHAnsi" w:cstheme="majorBidi"/>
                <w:sz w:val="20"/>
                <w:szCs w:val="20"/>
              </w:rPr>
              <w:t>MEFs</w:t>
            </w:r>
            <w:r w:rsidRPr="006F294B">
              <w:rPr>
                <w:rFonts w:asciiTheme="majorHAnsi" w:eastAsiaTheme="majorEastAsia" w:hAnsiTheme="majorHAnsi" w:cstheme="majorBidi"/>
                <w:sz w:val="20"/>
                <w:szCs w:val="20"/>
              </w:rPr>
              <w:t xml:space="preserve"> in the event of a </w:t>
            </w:r>
            <w:r w:rsidR="00783AA2" w:rsidRPr="006F294B">
              <w:rPr>
                <w:rFonts w:asciiTheme="majorHAnsi" w:eastAsiaTheme="majorEastAsia" w:hAnsiTheme="majorHAnsi" w:cstheme="majorBidi"/>
                <w:sz w:val="20"/>
                <w:szCs w:val="20"/>
              </w:rPr>
              <w:t>C</w:t>
            </w:r>
            <w:r w:rsidR="00923DB5" w:rsidRPr="006F294B">
              <w:rPr>
                <w:rFonts w:asciiTheme="majorHAnsi" w:eastAsiaTheme="majorEastAsia" w:hAnsiTheme="majorHAnsi" w:cstheme="majorBidi"/>
                <w:sz w:val="20"/>
                <w:szCs w:val="20"/>
              </w:rPr>
              <w:t xml:space="preserve">ontinuity </w:t>
            </w:r>
            <w:r w:rsidR="00783AA2" w:rsidRPr="006F294B">
              <w:rPr>
                <w:rFonts w:asciiTheme="majorHAnsi" w:eastAsiaTheme="majorEastAsia" w:hAnsiTheme="majorHAnsi" w:cstheme="majorBidi"/>
                <w:sz w:val="20"/>
                <w:szCs w:val="20"/>
              </w:rPr>
              <w:t>P</w:t>
            </w:r>
            <w:r w:rsidR="00923DB5" w:rsidRPr="006F294B">
              <w:rPr>
                <w:rFonts w:asciiTheme="majorHAnsi" w:eastAsiaTheme="majorEastAsia" w:hAnsiTheme="majorHAnsi" w:cstheme="majorBidi"/>
                <w:sz w:val="20"/>
                <w:szCs w:val="20"/>
              </w:rPr>
              <w:t>lan</w:t>
            </w:r>
            <w:r w:rsidRPr="006F294B">
              <w:rPr>
                <w:rFonts w:asciiTheme="majorHAnsi" w:eastAsiaTheme="majorEastAsia" w:hAnsiTheme="majorHAnsi" w:cstheme="majorBidi"/>
                <w:sz w:val="20"/>
                <w:szCs w:val="20"/>
              </w:rPr>
              <w:t xml:space="preserve"> implementation.</w:t>
            </w:r>
          </w:p>
          <w:p w:rsidR="00971419" w:rsidRPr="006F294B" w:rsidRDefault="00971419" w:rsidP="00CA2984">
            <w:pPr>
              <w:pStyle w:val="BodyText"/>
              <w:numPr>
                <w:ilvl w:val="0"/>
                <w:numId w:val="8"/>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Ensur</w:t>
            </w:r>
            <w:r w:rsidR="00CA2984" w:rsidRPr="006F294B">
              <w:rPr>
                <w:rFonts w:asciiTheme="majorHAnsi" w:eastAsiaTheme="majorEastAsia" w:hAnsiTheme="majorHAnsi" w:cstheme="majorBidi"/>
                <w:sz w:val="20"/>
                <w:szCs w:val="20"/>
              </w:rPr>
              <w:t>e</w:t>
            </w:r>
            <w:r w:rsidRPr="006F294B">
              <w:rPr>
                <w:rFonts w:asciiTheme="majorHAnsi" w:eastAsiaTheme="majorEastAsia" w:hAnsiTheme="majorHAnsi" w:cstheme="majorBidi"/>
                <w:sz w:val="20"/>
                <w:szCs w:val="20"/>
              </w:rPr>
              <w:t xml:space="preserve"> that family members are prepared for and taken care of in an emergency situation.</w:t>
            </w:r>
          </w:p>
        </w:tc>
      </w:tr>
      <w:tr w:rsidR="00971419" w:rsidRPr="006F294B" w:rsidTr="00C24662">
        <w:tblPrEx>
          <w:tblCellMar>
            <w:left w:w="108" w:type="dxa"/>
            <w:right w:w="108" w:type="dxa"/>
          </w:tblCellMar>
          <w:tblLook w:val="04A0" w:firstRow="1" w:lastRow="0" w:firstColumn="1" w:lastColumn="0" w:noHBand="0" w:noVBand="1"/>
        </w:tblPrEx>
        <w:tc>
          <w:tcPr>
            <w:tcW w:w="1890" w:type="dxa"/>
          </w:tcPr>
          <w:p w:rsidR="00971419" w:rsidRPr="006F294B" w:rsidRDefault="00971419" w:rsidP="00DD0029">
            <w:pPr>
              <w:pStyle w:val="BodyTex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Reconstitution Manager</w:t>
            </w:r>
          </w:p>
        </w:tc>
        <w:tc>
          <w:tcPr>
            <w:tcW w:w="7578" w:type="dxa"/>
          </w:tcPr>
          <w:p w:rsidR="00971419" w:rsidRPr="006F294B" w:rsidRDefault="00971419" w:rsidP="00F93ACE">
            <w:pPr>
              <w:pStyle w:val="BodyText"/>
              <w:numPr>
                <w:ilvl w:val="0"/>
                <w:numId w:val="9"/>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Coordinate and oversee the reconstitution process.</w:t>
            </w:r>
          </w:p>
          <w:p w:rsidR="006F53CF" w:rsidRPr="006F294B" w:rsidRDefault="006F53CF" w:rsidP="00F93ACE">
            <w:pPr>
              <w:pStyle w:val="BodyText"/>
              <w:numPr>
                <w:ilvl w:val="0"/>
                <w:numId w:val="9"/>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Ensur</w:t>
            </w:r>
            <w:r w:rsidR="00CA2984" w:rsidRPr="006F294B">
              <w:rPr>
                <w:rFonts w:asciiTheme="majorHAnsi" w:eastAsiaTheme="majorEastAsia" w:hAnsiTheme="majorHAnsi" w:cstheme="majorBidi"/>
                <w:sz w:val="20"/>
                <w:szCs w:val="20"/>
              </w:rPr>
              <w:t>e</w:t>
            </w:r>
            <w:r w:rsidRPr="006F294B">
              <w:rPr>
                <w:rFonts w:asciiTheme="majorHAnsi" w:eastAsiaTheme="majorEastAsia" w:hAnsiTheme="majorHAnsi" w:cstheme="majorBidi"/>
                <w:sz w:val="20"/>
                <w:szCs w:val="20"/>
              </w:rPr>
              <w:t xml:space="preserve"> that the primary facility can support the performance of MEFs </w:t>
            </w:r>
          </w:p>
          <w:p w:rsidR="00971419" w:rsidRPr="006F294B" w:rsidRDefault="00971419" w:rsidP="00CA2984">
            <w:pPr>
              <w:pStyle w:val="BodyText"/>
              <w:numPr>
                <w:ilvl w:val="0"/>
                <w:numId w:val="9"/>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Develop a time-phased plan to ensure that functions are restored in a manner </w:t>
            </w:r>
            <w:r w:rsidR="006F53CF" w:rsidRPr="006F294B">
              <w:rPr>
                <w:rFonts w:asciiTheme="majorHAnsi" w:eastAsiaTheme="majorEastAsia" w:hAnsiTheme="majorHAnsi" w:cstheme="majorBidi"/>
                <w:sz w:val="20"/>
                <w:szCs w:val="20"/>
              </w:rPr>
              <w:t>which minimizes downtime.</w:t>
            </w:r>
          </w:p>
          <w:p w:rsidR="00F62923" w:rsidRPr="006F294B" w:rsidRDefault="00F62923" w:rsidP="00A63D39">
            <w:pPr>
              <w:pStyle w:val="BodyText"/>
              <w:numPr>
                <w:ilvl w:val="0"/>
                <w:numId w:val="9"/>
              </w:numPr>
              <w:spacing w:before="0" w:after="120"/>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Work closely with the Continuity Coordinator to ensure a smooth transition from </w:t>
            </w:r>
            <w:r w:rsidR="00A63D39" w:rsidRPr="006F294B">
              <w:rPr>
                <w:rFonts w:asciiTheme="majorHAnsi" w:eastAsiaTheme="majorEastAsia" w:hAnsiTheme="majorHAnsi" w:cstheme="majorBidi"/>
                <w:sz w:val="20"/>
                <w:szCs w:val="20"/>
              </w:rPr>
              <w:t>c</w:t>
            </w:r>
            <w:r w:rsidRPr="006F294B">
              <w:rPr>
                <w:rFonts w:asciiTheme="majorHAnsi" w:eastAsiaTheme="majorEastAsia" w:hAnsiTheme="majorHAnsi" w:cstheme="majorBidi"/>
                <w:sz w:val="20"/>
                <w:szCs w:val="20"/>
              </w:rPr>
              <w:t xml:space="preserve">ontinuity </w:t>
            </w:r>
            <w:r w:rsidR="00A63D39" w:rsidRPr="006F294B">
              <w:rPr>
                <w:rFonts w:asciiTheme="majorHAnsi" w:eastAsiaTheme="majorEastAsia" w:hAnsiTheme="majorHAnsi" w:cstheme="majorBidi"/>
                <w:sz w:val="20"/>
                <w:szCs w:val="20"/>
              </w:rPr>
              <w:t>o</w:t>
            </w:r>
            <w:r w:rsidRPr="006F294B">
              <w:rPr>
                <w:rFonts w:asciiTheme="majorHAnsi" w:eastAsiaTheme="majorEastAsia" w:hAnsiTheme="majorHAnsi" w:cstheme="majorBidi"/>
                <w:sz w:val="20"/>
                <w:szCs w:val="20"/>
              </w:rPr>
              <w:t xml:space="preserve">perations to </w:t>
            </w:r>
            <w:r w:rsidR="00A63D39" w:rsidRPr="006F294B">
              <w:rPr>
                <w:rFonts w:asciiTheme="majorHAnsi" w:eastAsiaTheme="majorEastAsia" w:hAnsiTheme="majorHAnsi" w:cstheme="majorBidi"/>
                <w:sz w:val="20"/>
                <w:szCs w:val="20"/>
              </w:rPr>
              <w:t>r</w:t>
            </w:r>
            <w:r w:rsidRPr="006F294B">
              <w:rPr>
                <w:rFonts w:asciiTheme="majorHAnsi" w:eastAsiaTheme="majorEastAsia" w:hAnsiTheme="majorHAnsi" w:cstheme="majorBidi"/>
                <w:sz w:val="20"/>
                <w:szCs w:val="20"/>
              </w:rPr>
              <w:t>econstitution operations.</w:t>
            </w:r>
          </w:p>
        </w:tc>
      </w:tr>
      <w:tr w:rsidR="00971419" w:rsidRPr="006F294B" w:rsidTr="00C24662">
        <w:tblPrEx>
          <w:tblCellMar>
            <w:left w:w="108" w:type="dxa"/>
            <w:right w:w="108" w:type="dxa"/>
          </w:tblCellMar>
          <w:tblLook w:val="04A0" w:firstRow="1" w:lastRow="0" w:firstColumn="1" w:lastColumn="0" w:noHBand="0" w:noVBand="1"/>
        </w:tblPrEx>
        <w:tc>
          <w:tcPr>
            <w:tcW w:w="1890" w:type="dxa"/>
          </w:tcPr>
          <w:p w:rsidR="00971419" w:rsidRPr="006F294B" w:rsidRDefault="000E37F0" w:rsidP="000E37F0">
            <w:pPr>
              <w:pStyle w:val="BodyText"/>
              <w:jc w:val="lef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A</w:t>
            </w:r>
            <w:r w:rsidR="00971419" w:rsidRPr="006F294B">
              <w:rPr>
                <w:rFonts w:asciiTheme="majorHAnsi" w:eastAsiaTheme="majorEastAsia" w:hAnsiTheme="majorHAnsi" w:cstheme="majorBidi"/>
                <w:sz w:val="20"/>
                <w:szCs w:val="20"/>
              </w:rPr>
              <w:t>gency Employees</w:t>
            </w:r>
            <w:r w:rsidR="0058786D" w:rsidRPr="006F294B">
              <w:rPr>
                <w:rFonts w:asciiTheme="majorHAnsi" w:eastAsiaTheme="majorEastAsia" w:hAnsiTheme="majorHAnsi" w:cstheme="majorBidi"/>
                <w:sz w:val="20"/>
                <w:szCs w:val="20"/>
              </w:rPr>
              <w:t xml:space="preserve"> and Faculty</w:t>
            </w:r>
          </w:p>
        </w:tc>
        <w:tc>
          <w:tcPr>
            <w:tcW w:w="7578" w:type="dxa"/>
          </w:tcPr>
          <w:p w:rsidR="00BD58BC" w:rsidRPr="006F294B" w:rsidRDefault="00BD58BC" w:rsidP="00F93ACE">
            <w:pPr>
              <w:pStyle w:val="Bullet1"/>
              <w:numPr>
                <w:ilvl w:val="0"/>
                <w:numId w:val="10"/>
              </w:numPr>
              <w:spacing w:before="0" w:after="120"/>
              <w:jc w:val="lef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Monitor agency communications for guidance or instructions during the event.</w:t>
            </w:r>
          </w:p>
          <w:p w:rsidR="00971419" w:rsidRPr="006F294B" w:rsidRDefault="00BD58BC" w:rsidP="00F93ACE">
            <w:pPr>
              <w:pStyle w:val="Bullet1"/>
              <w:numPr>
                <w:ilvl w:val="0"/>
                <w:numId w:val="10"/>
              </w:numPr>
              <w:spacing w:before="0" w:after="120"/>
              <w:jc w:val="lef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Know and u</w:t>
            </w:r>
            <w:r w:rsidR="00971419" w:rsidRPr="006F294B">
              <w:rPr>
                <w:rFonts w:asciiTheme="majorHAnsi" w:eastAsiaTheme="majorEastAsia" w:hAnsiTheme="majorHAnsi" w:cstheme="majorBidi"/>
                <w:sz w:val="20"/>
                <w:szCs w:val="20"/>
              </w:rPr>
              <w:t xml:space="preserve">nderstand their roles </w:t>
            </w:r>
            <w:r w:rsidRPr="006F294B">
              <w:rPr>
                <w:rFonts w:asciiTheme="majorHAnsi" w:eastAsiaTheme="majorEastAsia" w:hAnsiTheme="majorHAnsi" w:cstheme="majorBidi"/>
                <w:sz w:val="20"/>
                <w:szCs w:val="20"/>
              </w:rPr>
              <w:t>in a continuity environment</w:t>
            </w:r>
            <w:r w:rsidR="00971419" w:rsidRPr="006F294B">
              <w:rPr>
                <w:rFonts w:asciiTheme="majorHAnsi" w:eastAsiaTheme="majorEastAsia" w:hAnsiTheme="majorHAnsi" w:cstheme="majorBidi"/>
                <w:sz w:val="20"/>
                <w:szCs w:val="20"/>
              </w:rPr>
              <w:t>.</w:t>
            </w:r>
          </w:p>
          <w:p w:rsidR="00971419" w:rsidRPr="006F294B" w:rsidRDefault="00971419" w:rsidP="00CA2984">
            <w:pPr>
              <w:pStyle w:val="Bullet1"/>
              <w:numPr>
                <w:ilvl w:val="0"/>
                <w:numId w:val="10"/>
              </w:numPr>
              <w:spacing w:before="0" w:after="120"/>
              <w:jc w:val="lef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Ensur</w:t>
            </w:r>
            <w:r w:rsidR="00CA2984" w:rsidRPr="006F294B">
              <w:rPr>
                <w:rFonts w:asciiTheme="majorHAnsi" w:eastAsiaTheme="majorEastAsia" w:hAnsiTheme="majorHAnsi" w:cstheme="majorBidi"/>
                <w:sz w:val="20"/>
                <w:szCs w:val="20"/>
              </w:rPr>
              <w:t>e</w:t>
            </w:r>
            <w:r w:rsidRPr="006F294B">
              <w:rPr>
                <w:rFonts w:asciiTheme="majorHAnsi" w:eastAsiaTheme="majorEastAsia" w:hAnsiTheme="majorHAnsi" w:cstheme="majorBidi"/>
                <w:sz w:val="20"/>
                <w:szCs w:val="20"/>
              </w:rPr>
              <w:t xml:space="preserve"> that family members are prepared for and taken care of in an emergency situation.</w:t>
            </w:r>
          </w:p>
        </w:tc>
      </w:tr>
      <w:tr w:rsidR="003E1249" w:rsidRPr="006F294B" w:rsidTr="00C24662">
        <w:tblPrEx>
          <w:tblCellMar>
            <w:left w:w="108" w:type="dxa"/>
            <w:right w:w="108" w:type="dxa"/>
          </w:tblCellMar>
          <w:tblLook w:val="04A0" w:firstRow="1" w:lastRow="0" w:firstColumn="1" w:lastColumn="0" w:noHBand="0" w:noVBand="1"/>
        </w:tblPrEx>
        <w:tc>
          <w:tcPr>
            <w:tcW w:w="1890" w:type="dxa"/>
          </w:tcPr>
          <w:p w:rsidR="003E1249" w:rsidRPr="006F294B" w:rsidRDefault="00802915" w:rsidP="00B1453F">
            <w:pPr>
              <w:pStyle w:val="BodyText"/>
              <w:jc w:val="lef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 xml:space="preserve">External Organizations </w:t>
            </w:r>
            <w:r w:rsidR="003F19E3" w:rsidRPr="006F294B">
              <w:rPr>
                <w:rFonts w:asciiTheme="majorHAnsi" w:eastAsiaTheme="majorEastAsia" w:hAnsiTheme="majorHAnsi" w:cstheme="majorBidi"/>
                <w:sz w:val="20"/>
                <w:szCs w:val="20"/>
              </w:rPr>
              <w:t>(</w:t>
            </w:r>
            <w:r w:rsidRPr="006F294B">
              <w:rPr>
                <w:rFonts w:asciiTheme="majorHAnsi" w:eastAsiaTheme="majorEastAsia" w:hAnsiTheme="majorHAnsi" w:cstheme="majorBidi"/>
                <w:sz w:val="20"/>
                <w:szCs w:val="20"/>
              </w:rPr>
              <w:t>Such as C</w:t>
            </w:r>
            <w:r w:rsidR="00B1453F" w:rsidRPr="006F294B">
              <w:rPr>
                <w:rFonts w:asciiTheme="majorHAnsi" w:eastAsiaTheme="majorEastAsia" w:hAnsiTheme="majorHAnsi" w:cstheme="majorBidi"/>
                <w:sz w:val="20"/>
                <w:szCs w:val="20"/>
              </w:rPr>
              <w:t>ontractor</w:t>
            </w:r>
            <w:r w:rsidRPr="006F294B">
              <w:rPr>
                <w:rFonts w:asciiTheme="majorHAnsi" w:eastAsiaTheme="majorEastAsia" w:hAnsiTheme="majorHAnsi" w:cstheme="majorBidi"/>
                <w:sz w:val="20"/>
                <w:szCs w:val="20"/>
              </w:rPr>
              <w:t xml:space="preserve"> and/or Vendor</w:t>
            </w:r>
            <w:r w:rsidR="00B1453F" w:rsidRPr="006F294B">
              <w:rPr>
                <w:rFonts w:asciiTheme="majorHAnsi" w:eastAsiaTheme="majorEastAsia" w:hAnsiTheme="majorHAnsi" w:cstheme="majorBidi"/>
                <w:sz w:val="20"/>
                <w:szCs w:val="20"/>
              </w:rPr>
              <w:t xml:space="preserve"> </w:t>
            </w:r>
            <w:r w:rsidRPr="006F294B">
              <w:rPr>
                <w:rFonts w:asciiTheme="majorHAnsi" w:eastAsiaTheme="majorEastAsia" w:hAnsiTheme="majorHAnsi" w:cstheme="majorBidi"/>
                <w:sz w:val="20"/>
                <w:szCs w:val="20"/>
              </w:rPr>
              <w:t>S</w:t>
            </w:r>
            <w:r w:rsidR="003E1249" w:rsidRPr="006F294B">
              <w:rPr>
                <w:rFonts w:asciiTheme="majorHAnsi" w:eastAsiaTheme="majorEastAsia" w:hAnsiTheme="majorHAnsi" w:cstheme="majorBidi"/>
                <w:sz w:val="20"/>
                <w:szCs w:val="20"/>
              </w:rPr>
              <w:t>upport</w:t>
            </w:r>
            <w:r w:rsidRPr="006F294B">
              <w:rPr>
                <w:rFonts w:asciiTheme="majorHAnsi" w:eastAsiaTheme="majorEastAsia" w:hAnsiTheme="majorHAnsi" w:cstheme="majorBidi"/>
                <w:sz w:val="20"/>
                <w:szCs w:val="20"/>
              </w:rPr>
              <w:t xml:space="preserve"> S</w:t>
            </w:r>
            <w:r w:rsidR="003E1249" w:rsidRPr="006F294B">
              <w:rPr>
                <w:rFonts w:asciiTheme="majorHAnsi" w:eastAsiaTheme="majorEastAsia" w:hAnsiTheme="majorHAnsi" w:cstheme="majorBidi"/>
                <w:sz w:val="20"/>
                <w:szCs w:val="20"/>
              </w:rPr>
              <w:t>taff</w:t>
            </w:r>
            <w:r w:rsidR="003F19E3" w:rsidRPr="006F294B">
              <w:rPr>
                <w:rFonts w:asciiTheme="majorHAnsi" w:eastAsiaTheme="majorEastAsia" w:hAnsiTheme="majorHAnsi" w:cstheme="majorBidi"/>
                <w:sz w:val="20"/>
                <w:szCs w:val="20"/>
              </w:rPr>
              <w:t>)</w:t>
            </w:r>
          </w:p>
        </w:tc>
        <w:tc>
          <w:tcPr>
            <w:tcW w:w="7578" w:type="dxa"/>
          </w:tcPr>
          <w:p w:rsidR="003E1249" w:rsidRPr="006F294B" w:rsidRDefault="003E1249" w:rsidP="003E1249">
            <w:pPr>
              <w:pStyle w:val="Bullet1"/>
              <w:numPr>
                <w:ilvl w:val="0"/>
                <w:numId w:val="10"/>
              </w:numPr>
              <w:spacing w:before="0" w:after="120"/>
              <w:jc w:val="lef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Monitor agency communications for guidance or instructions during the event.</w:t>
            </w:r>
          </w:p>
          <w:p w:rsidR="003E1249" w:rsidRPr="006F294B" w:rsidRDefault="003E1249" w:rsidP="003E1249">
            <w:pPr>
              <w:pStyle w:val="Bullet1"/>
              <w:numPr>
                <w:ilvl w:val="0"/>
                <w:numId w:val="10"/>
              </w:numPr>
              <w:spacing w:before="0" w:after="120"/>
              <w:jc w:val="left"/>
              <w:rPr>
                <w:rFonts w:asciiTheme="majorHAnsi" w:eastAsiaTheme="majorEastAsia" w:hAnsiTheme="majorHAnsi" w:cstheme="majorBidi"/>
                <w:sz w:val="20"/>
                <w:szCs w:val="20"/>
              </w:rPr>
            </w:pPr>
            <w:r w:rsidRPr="006F294B">
              <w:rPr>
                <w:rFonts w:asciiTheme="majorHAnsi" w:eastAsiaTheme="majorEastAsia" w:hAnsiTheme="majorHAnsi" w:cstheme="majorBidi"/>
                <w:sz w:val="20"/>
                <w:szCs w:val="20"/>
              </w:rPr>
              <w:t>Know and understand their roles in a continuity environment.</w:t>
            </w:r>
          </w:p>
        </w:tc>
      </w:tr>
    </w:tbl>
    <w:p w:rsidR="00DE6DE5" w:rsidRPr="006F294B" w:rsidRDefault="00DE6DE5" w:rsidP="000343DE">
      <w:pPr>
        <w:pStyle w:val="ExHeading1"/>
      </w:pPr>
      <w:bookmarkStart w:id="79" w:name="_Toc292712995"/>
    </w:p>
    <w:p w:rsidR="00DE6DE5" w:rsidRPr="006F294B" w:rsidRDefault="00DE6DE5" w:rsidP="000343DE">
      <w:pPr>
        <w:pStyle w:val="ExHeading1"/>
      </w:pPr>
      <w:bookmarkStart w:id="80" w:name="_Toc396997949"/>
      <w:bookmarkStart w:id="81" w:name="_Toc397436777"/>
      <w:r w:rsidRPr="006F294B">
        <w:t>ORDERS OF SUCCESSION</w:t>
      </w:r>
      <w:bookmarkEnd w:id="80"/>
      <w:bookmarkEnd w:id="81"/>
    </w:p>
    <w:p w:rsidR="00DE6DE5" w:rsidRPr="006F294B" w:rsidRDefault="00DE6DE5" w:rsidP="00DE6DE5">
      <w:pPr>
        <w:pStyle w:val="BodyText"/>
        <w:rPr>
          <w:b/>
          <w:i/>
          <w:color w:val="4F81BD" w:themeColor="accent1"/>
        </w:rPr>
      </w:pPr>
      <w:r w:rsidRPr="006F294B">
        <w:rPr>
          <w:b/>
          <w:i/>
          <w:color w:val="4F81BD" w:themeColor="accent1"/>
        </w:rPr>
        <w:t xml:space="preserve">This section identifies current orders of succession for agency executive leadership, and may include others deemed appropriate by the agency.  Orders of succession are provisions that are implemented when personnel are unable to execute their duties </w:t>
      </w:r>
      <w:r w:rsidR="002C1737" w:rsidRPr="006F294B">
        <w:rPr>
          <w:b/>
          <w:i/>
          <w:color w:val="4F81BD" w:themeColor="accent1"/>
        </w:rPr>
        <w:t xml:space="preserve">(due to an extended absence) or </w:t>
      </w:r>
      <w:r w:rsidRPr="006F294B">
        <w:rPr>
          <w:b/>
          <w:i/>
          <w:color w:val="4F81BD" w:themeColor="accent1"/>
        </w:rPr>
        <w:t xml:space="preserve">during an emergency or disaster.  Departments must establish, communicate, and maintain their orders of succession for </w:t>
      </w:r>
      <w:r w:rsidR="00306D48" w:rsidRPr="006F294B">
        <w:rPr>
          <w:b/>
          <w:i/>
          <w:color w:val="4F81BD" w:themeColor="accent1"/>
        </w:rPr>
        <w:t xml:space="preserve">management and leadership </w:t>
      </w:r>
      <w:r w:rsidRPr="006F294B">
        <w:rPr>
          <w:b/>
          <w:i/>
          <w:color w:val="4F81BD" w:themeColor="accent1"/>
        </w:rPr>
        <w:t xml:space="preserve">positions.  Revisions should be distributed to agency personnel as changes occur.  Succession may be addressed through by-laws, codes, ordinances, or internal policy.  When considering succession, attempt to identify at least two successors to an incumbent.  Some positions may require successors from outside the immediate department or even the agency.  There also may be situations in which it is necessary to assign successors from outside the geographic proximity.  </w:t>
      </w:r>
    </w:p>
    <w:p w:rsidR="00DE6DE5" w:rsidRPr="006F294B" w:rsidRDefault="00DE6DE5" w:rsidP="00DE6DE5">
      <w:pPr>
        <w:pStyle w:val="BodyText"/>
        <w:rPr>
          <w:b/>
          <w:i/>
          <w:color w:val="4F81BD" w:themeColor="accent1"/>
        </w:rPr>
      </w:pPr>
      <w:r w:rsidRPr="006F294B">
        <w:rPr>
          <w:b/>
          <w:i/>
          <w:color w:val="4F81BD" w:themeColor="accent1"/>
        </w:rPr>
        <w:t xml:space="preserve">Skill-sets for incumbents and successors should be matched as much as possible.  Any cross-training needs should be considered and addressed when the succession is defined.  </w:t>
      </w:r>
    </w:p>
    <w:p w:rsidR="00DE6DE5" w:rsidRPr="006F294B" w:rsidRDefault="00DE6DE5" w:rsidP="00DE6DE5">
      <w:pPr>
        <w:pStyle w:val="BodyText"/>
        <w:rPr>
          <w:b/>
          <w:i/>
          <w:color w:val="4F81BD" w:themeColor="accent1"/>
        </w:rPr>
      </w:pPr>
      <w:r w:rsidRPr="006F294B">
        <w:rPr>
          <w:b/>
          <w:i/>
          <w:color w:val="4F81BD" w:themeColor="accent1"/>
        </w:rPr>
        <w:t xml:space="preserve">In the first column of the table below, list the position title of the administrator, director, or manager.  </w:t>
      </w:r>
      <w:r w:rsidR="00A63D39" w:rsidRPr="006F294B">
        <w:rPr>
          <w:b/>
          <w:i/>
          <w:color w:val="4F81BD" w:themeColor="accent1"/>
        </w:rPr>
        <w:t xml:space="preserve">In column 2, list the method by which key personnel, staff, and interdependent agencies or organizations will be notified of change in succession.  </w:t>
      </w:r>
      <w:r w:rsidRPr="006F294B">
        <w:rPr>
          <w:b/>
          <w:i/>
          <w:color w:val="4F81BD" w:themeColor="accent1"/>
        </w:rPr>
        <w:t xml:space="preserve">In columns </w:t>
      </w:r>
      <w:r w:rsidR="00A63D39" w:rsidRPr="006F294B">
        <w:rPr>
          <w:b/>
          <w:i/>
          <w:color w:val="4F81BD" w:themeColor="accent1"/>
        </w:rPr>
        <w:t>3-5</w:t>
      </w:r>
      <w:r w:rsidRPr="006F294B">
        <w:rPr>
          <w:b/>
          <w:i/>
          <w:color w:val="4F81BD" w:themeColor="accent1"/>
        </w:rPr>
        <w:t xml:space="preserve"> list the successors to this position.  The same successors might be named for different </w:t>
      </w:r>
      <w:r w:rsidR="00306D48" w:rsidRPr="006F294B">
        <w:rPr>
          <w:b/>
          <w:i/>
          <w:color w:val="4F81BD" w:themeColor="accent1"/>
        </w:rPr>
        <w:t xml:space="preserve">management and leadership </w:t>
      </w:r>
      <w:r w:rsidRPr="006F294B">
        <w:rPr>
          <w:b/>
          <w:i/>
          <w:color w:val="4F81BD" w:themeColor="accent1"/>
        </w:rPr>
        <w:t xml:space="preserve">positions, but avoid designating the same position as the first successor to several key positions.  </w:t>
      </w:r>
      <w:r w:rsidR="00A63D39" w:rsidRPr="006F294B">
        <w:rPr>
          <w:b/>
          <w:i/>
          <w:color w:val="4F81BD" w:themeColor="accent1"/>
        </w:rPr>
        <w:t>U</w:t>
      </w:r>
      <w:r w:rsidRPr="006F294B">
        <w:rPr>
          <w:b/>
          <w:i/>
          <w:color w:val="4F81BD" w:themeColor="accent1"/>
        </w:rPr>
        <w:t xml:space="preserve">se the title of the position </w:t>
      </w:r>
      <w:r w:rsidR="00A63D39" w:rsidRPr="006F294B">
        <w:rPr>
          <w:b/>
          <w:i/>
          <w:color w:val="4F81BD" w:themeColor="accent1"/>
        </w:rPr>
        <w:t xml:space="preserve">instead of </w:t>
      </w:r>
      <w:r w:rsidRPr="006F294B">
        <w:rPr>
          <w:b/>
          <w:i/>
          <w:color w:val="4F81BD" w:themeColor="accent1"/>
        </w:rPr>
        <w:t>employee names.  Sample text for this section includes:</w:t>
      </w:r>
    </w:p>
    <w:p w:rsidR="00DE6DE5" w:rsidRPr="006F294B" w:rsidRDefault="00DE6DE5" w:rsidP="00DE6DE5">
      <w:pPr>
        <w:pStyle w:val="BodyText"/>
      </w:pPr>
      <w:r w:rsidRPr="006F294B">
        <w:t xml:space="preserve">Pre-identifying orders of succession is critical to ensuring effective leadership during an emergency.  In the event an incumbent is incapable or unavailable to fulfill </w:t>
      </w:r>
      <w:r w:rsidR="00A63D39" w:rsidRPr="006F294B">
        <w:t xml:space="preserve">his/her </w:t>
      </w:r>
      <w:r w:rsidRPr="006F294B">
        <w:t xml:space="preserve">essential duties, successors have been identified to ensure there is no lapse in executive leadership. </w:t>
      </w:r>
      <w:r w:rsidR="00E20D8B" w:rsidRPr="006F294B">
        <w:t xml:space="preserve"> Authority shall return to the agency leader when the agency leader is capable of resuming essential duties or a permanent replacement has been chosen in accordance with agency policy. </w:t>
      </w:r>
      <w:r w:rsidRPr="006F294B">
        <w:t xml:space="preserve"> </w:t>
      </w:r>
      <w:r w:rsidRPr="006F294B">
        <w:rPr>
          <w:b/>
          <w:i/>
          <w:color w:val="4F81BD" w:themeColor="accent1"/>
        </w:rPr>
        <w:t>(Insert name of agency)</w:t>
      </w:r>
      <w:r w:rsidRPr="006F294B">
        <w:t xml:space="preserve">’s orders of succession </w:t>
      </w:r>
      <w:r w:rsidR="00E20D8B" w:rsidRPr="006F294B">
        <w:t xml:space="preserve">and method of notification to personnel </w:t>
      </w:r>
      <w:r w:rsidRPr="006F294B">
        <w:t>are:</w:t>
      </w:r>
    </w:p>
    <w:p w:rsidR="00DE6DE5" w:rsidRPr="006F294B" w:rsidRDefault="00C12D63" w:rsidP="008B3C4A">
      <w:pPr>
        <w:pStyle w:val="TableTitle"/>
        <w:outlineLvl w:val="9"/>
        <w:rPr>
          <w:rFonts w:ascii="Times New Roman" w:hAnsi="Times New Roman"/>
          <w:szCs w:val="24"/>
        </w:rPr>
      </w:pPr>
      <w:r w:rsidRPr="006F294B">
        <w:rPr>
          <w:rFonts w:ascii="Times New Roman" w:hAnsi="Times New Roman"/>
          <w:szCs w:val="24"/>
        </w:rPr>
        <w:t xml:space="preserve">Table </w:t>
      </w:r>
      <w:r w:rsidR="00BF7F76" w:rsidRPr="006F294B">
        <w:rPr>
          <w:rFonts w:ascii="Times New Roman" w:hAnsi="Times New Roman"/>
          <w:szCs w:val="24"/>
        </w:rPr>
        <w:t>4</w:t>
      </w:r>
      <w:r w:rsidRPr="006F294B">
        <w:rPr>
          <w:rFonts w:ascii="Times New Roman" w:hAnsi="Times New Roman"/>
          <w:szCs w:val="24"/>
        </w:rPr>
        <w:br/>
        <w:t>Orders of Succession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1996"/>
        <w:gridCol w:w="2054"/>
        <w:gridCol w:w="1890"/>
        <w:gridCol w:w="1788"/>
        <w:gridCol w:w="1747"/>
      </w:tblGrid>
      <w:tr w:rsidR="00C35BE7" w:rsidRPr="006F294B" w:rsidTr="005C2CD1">
        <w:trPr>
          <w:trHeight w:val="432"/>
          <w:tblHeader/>
        </w:trPr>
        <w:tc>
          <w:tcPr>
            <w:tcW w:w="1996"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C35BE7" w:rsidRPr="006F294B" w:rsidRDefault="00C35BE7" w:rsidP="00DE6DE5">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Position</w:t>
            </w:r>
          </w:p>
        </w:tc>
        <w:tc>
          <w:tcPr>
            <w:tcW w:w="2054" w:type="dxa"/>
            <w:tcBorders>
              <w:top w:val="single" w:sz="4" w:space="0" w:color="FFFFFF"/>
              <w:left w:val="single" w:sz="4" w:space="0" w:color="FFFFFF"/>
              <w:bottom w:val="single" w:sz="4" w:space="0" w:color="FFFFFF"/>
              <w:right w:val="single" w:sz="4" w:space="0" w:color="FFFFFF"/>
            </w:tcBorders>
            <w:shd w:val="clear" w:color="auto" w:fill="003366"/>
          </w:tcPr>
          <w:p w:rsidR="00C35BE7" w:rsidRPr="006F294B" w:rsidRDefault="00A63D39" w:rsidP="00A63D39">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 xml:space="preserve">Notification </w:t>
            </w:r>
            <w:r w:rsidR="00C35BE7" w:rsidRPr="006F294B">
              <w:rPr>
                <w:rFonts w:asciiTheme="majorHAnsi" w:eastAsiaTheme="majorEastAsia" w:hAnsiTheme="majorHAnsi" w:cstheme="majorBidi"/>
                <w:b/>
                <w:color w:val="FFFFFF"/>
              </w:rPr>
              <w:t xml:space="preserve">Method  </w:t>
            </w:r>
          </w:p>
        </w:tc>
        <w:tc>
          <w:tcPr>
            <w:tcW w:w="1890" w:type="dxa"/>
            <w:tcBorders>
              <w:top w:val="single" w:sz="4" w:space="0" w:color="FFFFFF"/>
              <w:left w:val="single" w:sz="4" w:space="0" w:color="FFFFFF"/>
              <w:bottom w:val="single" w:sz="4" w:space="0" w:color="FFFFFF"/>
              <w:right w:val="single" w:sz="4" w:space="0" w:color="FFFFFF"/>
            </w:tcBorders>
            <w:shd w:val="clear" w:color="auto" w:fill="003366"/>
          </w:tcPr>
          <w:p w:rsidR="00C35BE7" w:rsidRPr="006F294B" w:rsidRDefault="00C35BE7" w:rsidP="00DE6DE5">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Successor #1</w:t>
            </w:r>
          </w:p>
        </w:tc>
        <w:tc>
          <w:tcPr>
            <w:tcW w:w="1788" w:type="dxa"/>
            <w:tcBorders>
              <w:top w:val="single" w:sz="4" w:space="0" w:color="FFFFFF"/>
              <w:left w:val="single" w:sz="4" w:space="0" w:color="FFFFFF"/>
              <w:bottom w:val="single" w:sz="4" w:space="0" w:color="FFFFFF"/>
              <w:right w:val="single" w:sz="4" w:space="0" w:color="FFFFFF"/>
            </w:tcBorders>
            <w:shd w:val="clear" w:color="auto" w:fill="003366"/>
          </w:tcPr>
          <w:p w:rsidR="00C35BE7" w:rsidRPr="006F294B" w:rsidRDefault="00C35BE7" w:rsidP="00DE6DE5">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Successor #2</w:t>
            </w:r>
          </w:p>
        </w:tc>
        <w:tc>
          <w:tcPr>
            <w:tcW w:w="1747" w:type="dxa"/>
            <w:tcBorders>
              <w:top w:val="single" w:sz="4" w:space="0" w:color="FFFFFF"/>
              <w:left w:val="single" w:sz="4" w:space="0" w:color="FFFFFF"/>
              <w:bottom w:val="single" w:sz="4" w:space="0" w:color="FFFFFF"/>
              <w:right w:val="single" w:sz="4" w:space="0" w:color="FFFFFF"/>
            </w:tcBorders>
            <w:shd w:val="clear" w:color="auto" w:fill="003366"/>
          </w:tcPr>
          <w:p w:rsidR="00C35BE7" w:rsidRPr="006F294B" w:rsidRDefault="00C35BE7" w:rsidP="00DE6DE5">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Successor #3</w:t>
            </w:r>
          </w:p>
        </w:tc>
      </w:tr>
      <w:tr w:rsidR="00C35BE7" w:rsidRPr="006F294B" w:rsidTr="005C2CD1">
        <w:trPr>
          <w:trHeight w:val="953"/>
        </w:trPr>
        <w:tc>
          <w:tcPr>
            <w:tcW w:w="1996" w:type="dxa"/>
            <w:tcBorders>
              <w:top w:val="single" w:sz="4" w:space="0" w:color="FFFFFF"/>
            </w:tcBorders>
            <w:vAlign w:val="bottom"/>
          </w:tcPr>
          <w:p w:rsidR="00C35BE7" w:rsidRPr="006F294B" w:rsidRDefault="005C2CD1" w:rsidP="0056784A">
            <w:pPr>
              <w:pStyle w:val="BodyText"/>
              <w:spacing w:before="0"/>
              <w:jc w:val="left"/>
              <w:rPr>
                <w:rFonts w:eastAsiaTheme="majorEastAsia" w:cstheme="majorBidi"/>
              </w:rPr>
            </w:pPr>
            <w:r w:rsidRPr="006F294B">
              <w:rPr>
                <w:rFonts w:eastAsiaTheme="majorEastAsia" w:cstheme="majorBidi"/>
              </w:rPr>
              <w:t xml:space="preserve"> Director of </w:t>
            </w:r>
            <w:r w:rsidR="0056784A" w:rsidRPr="006F294B">
              <w:rPr>
                <w:rFonts w:eastAsiaTheme="majorEastAsia" w:cstheme="majorBidi"/>
              </w:rPr>
              <w:t>Finance</w:t>
            </w:r>
          </w:p>
        </w:tc>
        <w:tc>
          <w:tcPr>
            <w:tcW w:w="2054" w:type="dxa"/>
            <w:tcBorders>
              <w:top w:val="single" w:sz="4" w:space="0" w:color="FFFFFF"/>
            </w:tcBorders>
            <w:vAlign w:val="bottom"/>
          </w:tcPr>
          <w:p w:rsidR="00C35BE7" w:rsidRPr="006F294B" w:rsidRDefault="005C2CD1" w:rsidP="005C2CD1">
            <w:pPr>
              <w:pStyle w:val="BodyText"/>
              <w:spacing w:before="0" w:after="120"/>
              <w:jc w:val="left"/>
              <w:rPr>
                <w:rFonts w:eastAsiaTheme="majorEastAsia" w:cstheme="majorBidi"/>
              </w:rPr>
            </w:pPr>
            <w:r w:rsidRPr="006F294B">
              <w:rPr>
                <w:rFonts w:eastAsiaTheme="majorEastAsia" w:cstheme="majorBidi"/>
              </w:rPr>
              <w:t>Email / Cell Phone</w:t>
            </w:r>
          </w:p>
        </w:tc>
        <w:tc>
          <w:tcPr>
            <w:tcW w:w="1890" w:type="dxa"/>
            <w:tcBorders>
              <w:top w:val="single" w:sz="4" w:space="0" w:color="FFFFFF"/>
            </w:tcBorders>
            <w:vAlign w:val="bottom"/>
          </w:tcPr>
          <w:p w:rsidR="00C35BE7" w:rsidRPr="006F294B" w:rsidRDefault="005C2CD1" w:rsidP="0056784A">
            <w:pPr>
              <w:pStyle w:val="BodyText"/>
              <w:spacing w:before="0" w:after="120"/>
              <w:jc w:val="left"/>
              <w:rPr>
                <w:rFonts w:eastAsiaTheme="majorEastAsia" w:cstheme="majorBidi"/>
              </w:rPr>
            </w:pPr>
            <w:r w:rsidRPr="006F294B">
              <w:rPr>
                <w:rFonts w:eastAsiaTheme="majorEastAsia" w:cstheme="majorBidi"/>
              </w:rPr>
              <w:t xml:space="preserve">Deputy Director of </w:t>
            </w:r>
            <w:r w:rsidR="0056784A" w:rsidRPr="006F294B">
              <w:rPr>
                <w:rFonts w:eastAsiaTheme="majorEastAsia" w:cstheme="majorBidi"/>
              </w:rPr>
              <w:t>Finance</w:t>
            </w:r>
          </w:p>
        </w:tc>
        <w:tc>
          <w:tcPr>
            <w:tcW w:w="1788" w:type="dxa"/>
            <w:tcBorders>
              <w:top w:val="single" w:sz="4" w:space="0" w:color="FFFFFF"/>
            </w:tcBorders>
            <w:vAlign w:val="bottom"/>
          </w:tcPr>
          <w:p w:rsidR="00C35BE7" w:rsidRPr="006F294B" w:rsidRDefault="00541EDC" w:rsidP="005C2CD1">
            <w:pPr>
              <w:pStyle w:val="BodyText"/>
              <w:spacing w:before="0" w:after="120"/>
              <w:jc w:val="left"/>
              <w:rPr>
                <w:rFonts w:eastAsiaTheme="majorEastAsia" w:cstheme="majorBidi"/>
              </w:rPr>
            </w:pPr>
            <w:r w:rsidRPr="006F294B">
              <w:rPr>
                <w:rFonts w:eastAsiaTheme="majorEastAsia" w:cstheme="majorBidi"/>
              </w:rPr>
              <w:t xml:space="preserve">Budget </w:t>
            </w:r>
            <w:r w:rsidR="0056784A" w:rsidRPr="006F294B">
              <w:rPr>
                <w:rFonts w:eastAsiaTheme="majorEastAsia" w:cstheme="majorBidi"/>
              </w:rPr>
              <w:t>Manager</w:t>
            </w:r>
          </w:p>
        </w:tc>
        <w:tc>
          <w:tcPr>
            <w:tcW w:w="1747" w:type="dxa"/>
            <w:tcBorders>
              <w:top w:val="single" w:sz="4" w:space="0" w:color="FFFFFF"/>
            </w:tcBorders>
            <w:vAlign w:val="bottom"/>
          </w:tcPr>
          <w:p w:rsidR="00C35BE7" w:rsidRPr="006F294B" w:rsidRDefault="0056784A" w:rsidP="005C2CD1">
            <w:pPr>
              <w:pStyle w:val="BodyText"/>
              <w:spacing w:before="0" w:after="120"/>
              <w:jc w:val="left"/>
              <w:rPr>
                <w:rFonts w:eastAsiaTheme="majorEastAsia" w:cstheme="majorBidi"/>
              </w:rPr>
            </w:pPr>
            <w:r w:rsidRPr="006F294B">
              <w:rPr>
                <w:rFonts w:eastAsiaTheme="majorEastAsia" w:cstheme="majorBidi"/>
              </w:rPr>
              <w:t>Payroll Specialist</w:t>
            </w:r>
          </w:p>
        </w:tc>
      </w:tr>
    </w:tbl>
    <w:p w:rsidR="00DE6DE5" w:rsidRPr="006F294B" w:rsidRDefault="00DE6DE5" w:rsidP="00DE6DE5">
      <w:pPr>
        <w:pStyle w:val="BodyText"/>
        <w:rPr>
          <w:sz w:val="28"/>
          <w:szCs w:val="28"/>
        </w:rPr>
      </w:pPr>
    </w:p>
    <w:p w:rsidR="0090283B" w:rsidRPr="006F294B" w:rsidRDefault="0090283B" w:rsidP="000A7EFE">
      <w:pPr>
        <w:pStyle w:val="BodyText"/>
        <w:outlineLvl w:val="1"/>
        <w:rPr>
          <w:sz w:val="28"/>
          <w:szCs w:val="28"/>
        </w:rPr>
      </w:pPr>
      <w:bookmarkStart w:id="82" w:name="_Toc396997950"/>
      <w:bookmarkStart w:id="83" w:name="_Toc397436778"/>
      <w:r w:rsidRPr="006F294B">
        <w:rPr>
          <w:sz w:val="28"/>
          <w:szCs w:val="28"/>
        </w:rPr>
        <w:t>DELEGATIONS OF AUTHORITY</w:t>
      </w:r>
      <w:bookmarkEnd w:id="82"/>
      <w:bookmarkEnd w:id="83"/>
    </w:p>
    <w:p w:rsidR="0090283B" w:rsidRPr="006F294B" w:rsidRDefault="0090283B" w:rsidP="0090283B">
      <w:pPr>
        <w:pStyle w:val="BodyText"/>
        <w:rPr>
          <w:b/>
          <w:i/>
          <w:color w:val="4F81BD" w:themeColor="accent1"/>
        </w:rPr>
      </w:pPr>
      <w:r w:rsidRPr="006F294B">
        <w:rPr>
          <w:b/>
          <w:i/>
          <w:color w:val="4F81BD" w:themeColor="accent1"/>
        </w:rPr>
        <w:t>This section should identify, by position</w:t>
      </w:r>
      <w:r w:rsidR="002C1737" w:rsidRPr="006F294B">
        <w:rPr>
          <w:b/>
          <w:i/>
          <w:color w:val="4F81BD" w:themeColor="accent1"/>
        </w:rPr>
        <w:t xml:space="preserve"> (when possible)</w:t>
      </w:r>
      <w:r w:rsidRPr="006F294B">
        <w:rPr>
          <w:b/>
          <w:i/>
          <w:color w:val="4F81BD" w:themeColor="accent1"/>
        </w:rPr>
        <w:t xml:space="preserve">, the formal or legal authority </w:t>
      </w:r>
      <w:r w:rsidR="002C1737" w:rsidRPr="006F294B">
        <w:rPr>
          <w:b/>
          <w:i/>
          <w:color w:val="4F81BD" w:themeColor="accent1"/>
        </w:rPr>
        <w:t xml:space="preserve">which allows </w:t>
      </w:r>
      <w:r w:rsidRPr="006F294B">
        <w:rPr>
          <w:b/>
          <w:i/>
          <w:color w:val="4F81BD" w:themeColor="accent1"/>
        </w:rPr>
        <w:t xml:space="preserve">individuals to make key policy decisions </w:t>
      </w:r>
      <w:r w:rsidR="002C1737" w:rsidRPr="006F294B">
        <w:rPr>
          <w:b/>
          <w:i/>
          <w:color w:val="4F81BD" w:themeColor="accent1"/>
        </w:rPr>
        <w:t>and/or perform specific functions</w:t>
      </w:r>
      <w:r w:rsidRPr="006F294B">
        <w:rPr>
          <w:b/>
          <w:i/>
          <w:color w:val="4F81BD" w:themeColor="accent1"/>
        </w:rPr>
        <w:t xml:space="preserve">.  Authority types can include statutory or signatory authorities.  List the authority to be delegated, type of authority, and the position currently holding the authority. Then list the position the authority is being delegated to, the triggering condition(s), and any limitations on the authority.  Sample text for this section includes: </w:t>
      </w:r>
    </w:p>
    <w:p w:rsidR="0090283B" w:rsidRPr="006F294B" w:rsidRDefault="0090283B" w:rsidP="0090283B">
      <w:pPr>
        <w:pStyle w:val="BodyText"/>
      </w:pPr>
      <w:r w:rsidRPr="006F294B">
        <w:t xml:space="preserve">Generally, pre-determined delegations of authority will take effect when normal </w:t>
      </w:r>
      <w:r w:rsidR="002C1737" w:rsidRPr="006F294B">
        <w:t xml:space="preserve">operations </w:t>
      </w:r>
      <w:r w:rsidRPr="006F294B">
        <w:t xml:space="preserve">are disrupted and terminate when these have resumed.  </w:t>
      </w:r>
      <w:r w:rsidRPr="006F294B">
        <w:rPr>
          <w:b/>
          <w:i/>
          <w:color w:val="4F81BD" w:themeColor="accent1"/>
        </w:rPr>
        <w:t>(Insert name of agency)</w:t>
      </w:r>
      <w:r w:rsidRPr="006F294B">
        <w:rPr>
          <w:b/>
          <w:i/>
          <w:color w:val="548DD4" w:themeColor="text2" w:themeTint="99"/>
        </w:rPr>
        <w:t xml:space="preserve"> </w:t>
      </w:r>
      <w:r w:rsidRPr="006F294B">
        <w:t>has identified the following delegations of authority:</w:t>
      </w:r>
    </w:p>
    <w:p w:rsidR="0090283B" w:rsidRPr="006F294B" w:rsidRDefault="0090283B" w:rsidP="008B3C4A">
      <w:pPr>
        <w:pStyle w:val="TableTitle"/>
        <w:outlineLvl w:val="9"/>
        <w:rPr>
          <w:rFonts w:ascii="Times New Roman" w:hAnsi="Times New Roman"/>
        </w:rPr>
      </w:pPr>
      <w:r w:rsidRPr="006F294B">
        <w:rPr>
          <w:rFonts w:ascii="Times New Roman" w:hAnsi="Times New Roman"/>
        </w:rPr>
        <w:t xml:space="preserve">Table </w:t>
      </w:r>
      <w:r w:rsidR="00BF7F76" w:rsidRPr="006F294B">
        <w:rPr>
          <w:rFonts w:ascii="Times New Roman" w:hAnsi="Times New Roman"/>
        </w:rPr>
        <w:t>5</w:t>
      </w:r>
      <w:r w:rsidRPr="006F294B">
        <w:rPr>
          <w:rFonts w:ascii="Times New Roman" w:hAnsi="Times New Roman"/>
        </w:rPr>
        <w:br/>
        <w:t>Delegations of Authority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1307"/>
        <w:gridCol w:w="1451"/>
        <w:gridCol w:w="1530"/>
        <w:gridCol w:w="1602"/>
        <w:gridCol w:w="1688"/>
        <w:gridCol w:w="2012"/>
      </w:tblGrid>
      <w:tr w:rsidR="0090283B" w:rsidRPr="006F294B" w:rsidTr="002D275E">
        <w:trPr>
          <w:trHeight w:val="432"/>
          <w:tblHeader/>
        </w:trPr>
        <w:tc>
          <w:tcPr>
            <w:tcW w:w="1307"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90283B" w:rsidRPr="006F294B" w:rsidRDefault="0090283B" w:rsidP="00B87A48">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Authority (Function)</w:t>
            </w:r>
          </w:p>
        </w:tc>
        <w:tc>
          <w:tcPr>
            <w:tcW w:w="1451" w:type="dxa"/>
            <w:tcBorders>
              <w:top w:val="single" w:sz="4" w:space="0" w:color="FFFFFF"/>
              <w:left w:val="single" w:sz="4" w:space="0" w:color="FFFFFF"/>
              <w:bottom w:val="single" w:sz="4" w:space="0" w:color="FFFFFF"/>
              <w:right w:val="single" w:sz="4" w:space="0" w:color="FFFFFF"/>
            </w:tcBorders>
            <w:shd w:val="clear" w:color="auto" w:fill="003366"/>
          </w:tcPr>
          <w:p w:rsidR="0090283B" w:rsidRPr="006F294B" w:rsidRDefault="0090283B" w:rsidP="0090283B">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Type of Authority</w:t>
            </w:r>
          </w:p>
        </w:tc>
        <w:tc>
          <w:tcPr>
            <w:tcW w:w="1530" w:type="dxa"/>
            <w:tcBorders>
              <w:top w:val="single" w:sz="4" w:space="0" w:color="FFFFFF"/>
              <w:left w:val="single" w:sz="4" w:space="0" w:color="FFFFFF"/>
              <w:bottom w:val="single" w:sz="4" w:space="0" w:color="FFFFFF"/>
              <w:right w:val="single" w:sz="4" w:space="0" w:color="FFFFFF"/>
            </w:tcBorders>
            <w:shd w:val="clear" w:color="auto" w:fill="003366"/>
          </w:tcPr>
          <w:p w:rsidR="0090283B" w:rsidRPr="006F294B" w:rsidRDefault="0090283B" w:rsidP="0090283B">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Position Holding Authority</w:t>
            </w:r>
          </w:p>
        </w:tc>
        <w:tc>
          <w:tcPr>
            <w:tcW w:w="1602" w:type="dxa"/>
            <w:tcBorders>
              <w:top w:val="single" w:sz="4" w:space="0" w:color="FFFFFF"/>
              <w:left w:val="single" w:sz="4" w:space="0" w:color="FFFFFF"/>
              <w:bottom w:val="single" w:sz="4" w:space="0" w:color="FFFFFF"/>
              <w:right w:val="single" w:sz="4" w:space="0" w:color="FFFFFF"/>
            </w:tcBorders>
            <w:shd w:val="clear" w:color="auto" w:fill="003366"/>
          </w:tcPr>
          <w:p w:rsidR="0090283B" w:rsidRPr="006F294B" w:rsidRDefault="0090283B" w:rsidP="0090283B">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Delegation to Position</w:t>
            </w:r>
          </w:p>
        </w:tc>
        <w:tc>
          <w:tcPr>
            <w:tcW w:w="1688" w:type="dxa"/>
            <w:tcBorders>
              <w:top w:val="single" w:sz="4" w:space="0" w:color="FFFFFF"/>
              <w:left w:val="single" w:sz="4" w:space="0" w:color="FFFFFF"/>
              <w:bottom w:val="single" w:sz="4" w:space="0" w:color="FFFFFF"/>
              <w:right w:val="single" w:sz="4" w:space="0" w:color="FFFFFF"/>
            </w:tcBorders>
            <w:shd w:val="clear" w:color="auto" w:fill="003366"/>
          </w:tcPr>
          <w:p w:rsidR="0090283B" w:rsidRPr="006F294B" w:rsidRDefault="0090283B" w:rsidP="0090283B">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Triggering Conditions</w:t>
            </w:r>
          </w:p>
        </w:tc>
        <w:tc>
          <w:tcPr>
            <w:tcW w:w="2012" w:type="dxa"/>
            <w:tcBorders>
              <w:top w:val="single" w:sz="4" w:space="0" w:color="FFFFFF"/>
              <w:left w:val="single" w:sz="4" w:space="0" w:color="FFFFFF"/>
              <w:bottom w:val="single" w:sz="4" w:space="0" w:color="FFFFFF"/>
              <w:right w:val="single" w:sz="4" w:space="0" w:color="FFFFFF"/>
            </w:tcBorders>
            <w:shd w:val="clear" w:color="auto" w:fill="003366"/>
          </w:tcPr>
          <w:p w:rsidR="0090283B" w:rsidRPr="006F294B" w:rsidRDefault="0090283B" w:rsidP="0090283B">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Limitations</w:t>
            </w:r>
          </w:p>
        </w:tc>
      </w:tr>
      <w:tr w:rsidR="0090283B" w:rsidRPr="006F294B" w:rsidTr="002D275E">
        <w:trPr>
          <w:trHeight w:val="432"/>
        </w:trPr>
        <w:tc>
          <w:tcPr>
            <w:tcW w:w="1307" w:type="dxa"/>
            <w:tcBorders>
              <w:top w:val="single" w:sz="4" w:space="0" w:color="FFFFFF"/>
            </w:tcBorders>
            <w:vAlign w:val="bottom"/>
          </w:tcPr>
          <w:p w:rsidR="0090283B" w:rsidRPr="006F294B" w:rsidRDefault="0090283B" w:rsidP="0090283B">
            <w:pPr>
              <w:pStyle w:val="BodyText"/>
              <w:spacing w:before="0"/>
              <w:jc w:val="left"/>
              <w:rPr>
                <w:rFonts w:eastAsiaTheme="majorEastAsia" w:cstheme="majorBidi"/>
              </w:rPr>
            </w:pPr>
            <w:r w:rsidRPr="006F294B">
              <w:rPr>
                <w:rFonts w:eastAsiaTheme="majorEastAsia" w:cstheme="majorBidi"/>
              </w:rPr>
              <w:t>Issue Contracts</w:t>
            </w:r>
          </w:p>
        </w:tc>
        <w:tc>
          <w:tcPr>
            <w:tcW w:w="1451" w:type="dxa"/>
            <w:tcBorders>
              <w:top w:val="single" w:sz="4" w:space="0" w:color="FFFFFF"/>
            </w:tcBorders>
            <w:vAlign w:val="bottom"/>
          </w:tcPr>
          <w:p w:rsidR="0090283B" w:rsidRPr="006F294B" w:rsidRDefault="0090283B" w:rsidP="0090283B">
            <w:pPr>
              <w:pStyle w:val="BodyText"/>
              <w:spacing w:before="0" w:after="120"/>
              <w:jc w:val="left"/>
              <w:rPr>
                <w:rFonts w:eastAsiaTheme="majorEastAsia" w:cstheme="majorBidi"/>
              </w:rPr>
            </w:pPr>
            <w:r w:rsidRPr="006F294B">
              <w:rPr>
                <w:rFonts w:eastAsiaTheme="majorEastAsia" w:cstheme="majorBidi"/>
              </w:rPr>
              <w:t>Signature Authority</w:t>
            </w:r>
          </w:p>
        </w:tc>
        <w:tc>
          <w:tcPr>
            <w:tcW w:w="1530" w:type="dxa"/>
            <w:tcBorders>
              <w:top w:val="single" w:sz="4" w:space="0" w:color="FFFFFF"/>
            </w:tcBorders>
            <w:vAlign w:val="bottom"/>
          </w:tcPr>
          <w:p w:rsidR="0090283B" w:rsidRPr="006F294B" w:rsidRDefault="0090283B" w:rsidP="0090283B">
            <w:pPr>
              <w:pStyle w:val="BodyText"/>
              <w:spacing w:before="0" w:after="120"/>
              <w:jc w:val="left"/>
              <w:rPr>
                <w:rFonts w:eastAsiaTheme="majorEastAsia" w:cstheme="majorBidi"/>
              </w:rPr>
            </w:pPr>
            <w:r w:rsidRPr="006F294B">
              <w:rPr>
                <w:rFonts w:eastAsiaTheme="majorEastAsia" w:cstheme="majorBidi"/>
              </w:rPr>
              <w:t>Procurement Manager</w:t>
            </w:r>
          </w:p>
        </w:tc>
        <w:tc>
          <w:tcPr>
            <w:tcW w:w="1602" w:type="dxa"/>
            <w:tcBorders>
              <w:top w:val="single" w:sz="4" w:space="0" w:color="FFFFFF"/>
            </w:tcBorders>
            <w:vAlign w:val="bottom"/>
          </w:tcPr>
          <w:p w:rsidR="0090283B" w:rsidRPr="006F294B" w:rsidRDefault="0090283B" w:rsidP="0090283B">
            <w:pPr>
              <w:pStyle w:val="BodyText"/>
              <w:spacing w:before="0" w:after="120"/>
              <w:jc w:val="left"/>
              <w:rPr>
                <w:rFonts w:eastAsiaTheme="majorEastAsia" w:cstheme="majorBidi"/>
              </w:rPr>
            </w:pPr>
            <w:r w:rsidRPr="006F294B">
              <w:rPr>
                <w:rFonts w:eastAsiaTheme="majorEastAsia" w:cstheme="majorBidi"/>
              </w:rPr>
              <w:t>Assistant Procurement Manager</w:t>
            </w:r>
          </w:p>
        </w:tc>
        <w:tc>
          <w:tcPr>
            <w:tcW w:w="1688" w:type="dxa"/>
            <w:tcBorders>
              <w:top w:val="single" w:sz="4" w:space="0" w:color="FFFFFF"/>
            </w:tcBorders>
            <w:vAlign w:val="bottom"/>
          </w:tcPr>
          <w:p w:rsidR="0090283B" w:rsidRPr="006F294B" w:rsidRDefault="0090283B" w:rsidP="0090283B">
            <w:pPr>
              <w:pStyle w:val="BodyText"/>
              <w:spacing w:before="0" w:after="120"/>
              <w:jc w:val="left"/>
              <w:rPr>
                <w:rFonts w:eastAsiaTheme="majorEastAsia" w:cstheme="majorBidi"/>
              </w:rPr>
            </w:pPr>
            <w:r w:rsidRPr="006F294B">
              <w:rPr>
                <w:rFonts w:eastAsiaTheme="majorEastAsia" w:cstheme="majorBidi"/>
              </w:rPr>
              <w:t>Incapacitated or unavailable</w:t>
            </w:r>
          </w:p>
        </w:tc>
        <w:tc>
          <w:tcPr>
            <w:tcW w:w="2012" w:type="dxa"/>
            <w:tcBorders>
              <w:top w:val="single" w:sz="4" w:space="0" w:color="FFFFFF"/>
            </w:tcBorders>
            <w:vAlign w:val="bottom"/>
          </w:tcPr>
          <w:p w:rsidR="0090283B" w:rsidRPr="006F294B" w:rsidRDefault="0090283B" w:rsidP="0090283B">
            <w:pPr>
              <w:pStyle w:val="BodyText"/>
              <w:spacing w:before="0" w:after="120"/>
              <w:jc w:val="left"/>
              <w:rPr>
                <w:rFonts w:eastAsiaTheme="majorEastAsia" w:cstheme="majorBidi"/>
              </w:rPr>
            </w:pPr>
            <w:r w:rsidRPr="006F294B">
              <w:rPr>
                <w:rFonts w:eastAsiaTheme="majorEastAsia" w:cstheme="majorBidi"/>
              </w:rPr>
              <w:t>Upon return of incumbent</w:t>
            </w:r>
          </w:p>
        </w:tc>
      </w:tr>
    </w:tbl>
    <w:p w:rsidR="009D7B72" w:rsidRPr="006F294B" w:rsidRDefault="009D7B72" w:rsidP="00DE6DE5">
      <w:pPr>
        <w:pStyle w:val="BodyText"/>
        <w:outlineLvl w:val="1"/>
      </w:pPr>
    </w:p>
    <w:p w:rsidR="00A63D39" w:rsidRPr="006F294B" w:rsidRDefault="00A63D39">
      <w:pPr>
        <w:spacing w:after="0" w:line="240" w:lineRule="auto"/>
        <w:rPr>
          <w:sz w:val="28"/>
          <w:szCs w:val="28"/>
        </w:rPr>
      </w:pPr>
      <w:r w:rsidRPr="006F294B">
        <w:rPr>
          <w:sz w:val="28"/>
          <w:szCs w:val="28"/>
        </w:rPr>
        <w:br w:type="page"/>
      </w:r>
    </w:p>
    <w:p w:rsidR="00252870" w:rsidRPr="006F294B" w:rsidRDefault="00252870" w:rsidP="00DE6DE5">
      <w:pPr>
        <w:pStyle w:val="BodyText"/>
        <w:outlineLvl w:val="1"/>
        <w:rPr>
          <w:sz w:val="28"/>
          <w:szCs w:val="28"/>
        </w:rPr>
      </w:pPr>
      <w:bookmarkStart w:id="84" w:name="_Toc396997951"/>
      <w:bookmarkStart w:id="85" w:name="_Toc397436779"/>
      <w:r w:rsidRPr="006F294B">
        <w:rPr>
          <w:sz w:val="28"/>
          <w:szCs w:val="28"/>
        </w:rPr>
        <w:t>CONCEPT OF OPERATIONS</w:t>
      </w:r>
      <w:bookmarkEnd w:id="79"/>
      <w:bookmarkEnd w:id="84"/>
      <w:bookmarkEnd w:id="85"/>
    </w:p>
    <w:p w:rsidR="00252870" w:rsidRPr="006F294B" w:rsidRDefault="00252870" w:rsidP="00C05FA8">
      <w:pPr>
        <w:pStyle w:val="BodyText"/>
        <w:rPr>
          <w:b/>
          <w:i/>
          <w:color w:val="4F81BD" w:themeColor="accent1"/>
        </w:rPr>
      </w:pPr>
      <w:r w:rsidRPr="006F294B">
        <w:rPr>
          <w:b/>
          <w:i/>
          <w:color w:val="4F81BD" w:themeColor="accent1"/>
        </w:rPr>
        <w:t xml:space="preserve">This section will explain how the </w:t>
      </w:r>
      <w:r w:rsidR="008E76D2" w:rsidRPr="006F294B">
        <w:rPr>
          <w:b/>
          <w:i/>
          <w:color w:val="4F81BD" w:themeColor="accent1"/>
        </w:rPr>
        <w:t>agency</w:t>
      </w:r>
      <w:r w:rsidRPr="006F294B">
        <w:rPr>
          <w:b/>
          <w:i/>
          <w:color w:val="4F81BD" w:themeColor="accent1"/>
        </w:rPr>
        <w:t xml:space="preserve"> will implement its </w:t>
      </w:r>
      <w:r w:rsidR="00FF3726" w:rsidRPr="006F294B">
        <w:rPr>
          <w:b/>
          <w:i/>
          <w:color w:val="4F81BD" w:themeColor="accent1"/>
        </w:rPr>
        <w:t>Continuity Plan</w:t>
      </w:r>
      <w:r w:rsidR="00C73C9C" w:rsidRPr="006F294B">
        <w:rPr>
          <w:b/>
          <w:i/>
          <w:color w:val="4F81BD" w:themeColor="accent1"/>
        </w:rPr>
        <w:t xml:space="preserve"> during </w:t>
      </w:r>
      <w:r w:rsidR="001511CA" w:rsidRPr="006F294B">
        <w:rPr>
          <w:b/>
          <w:i/>
          <w:color w:val="4F81BD" w:themeColor="accent1"/>
        </w:rPr>
        <w:t xml:space="preserve">an </w:t>
      </w:r>
      <w:r w:rsidR="00C73C9C" w:rsidRPr="006F294B">
        <w:rPr>
          <w:b/>
          <w:i/>
          <w:color w:val="4F81BD" w:themeColor="accent1"/>
        </w:rPr>
        <w:t xml:space="preserve">event </w:t>
      </w:r>
      <w:r w:rsidR="001511CA" w:rsidRPr="006F294B">
        <w:rPr>
          <w:b/>
          <w:i/>
          <w:color w:val="4F81BD" w:themeColor="accent1"/>
        </w:rPr>
        <w:t>that disrupts normal operations</w:t>
      </w:r>
      <w:r w:rsidR="00427FD6" w:rsidRPr="006F294B">
        <w:rPr>
          <w:b/>
          <w:i/>
          <w:color w:val="4F81BD" w:themeColor="accent1"/>
        </w:rPr>
        <w:t xml:space="preserve">.  This section should be separated into four phases: preparedness, </w:t>
      </w:r>
      <w:r w:rsidR="00CA2984" w:rsidRPr="006F294B">
        <w:rPr>
          <w:b/>
          <w:i/>
          <w:color w:val="4F81BD" w:themeColor="accent1"/>
        </w:rPr>
        <w:t>activation and notification</w:t>
      </w:r>
      <w:r w:rsidR="00427FD6" w:rsidRPr="006F294B">
        <w:rPr>
          <w:b/>
          <w:i/>
          <w:color w:val="4F81BD" w:themeColor="accent1"/>
        </w:rPr>
        <w:t xml:space="preserve">, continuity operations, and reconstitution.  This section should </w:t>
      </w:r>
      <w:r w:rsidRPr="006F294B">
        <w:rPr>
          <w:b/>
          <w:i/>
          <w:color w:val="4F81BD" w:themeColor="accent1"/>
        </w:rPr>
        <w:t>specifically</w:t>
      </w:r>
      <w:r w:rsidR="00427FD6" w:rsidRPr="006F294B">
        <w:rPr>
          <w:b/>
          <w:i/>
          <w:color w:val="4F81BD" w:themeColor="accent1"/>
        </w:rPr>
        <w:t xml:space="preserve"> state how the agency</w:t>
      </w:r>
      <w:r w:rsidRPr="006F294B">
        <w:rPr>
          <w:b/>
          <w:i/>
          <w:color w:val="4F81BD" w:themeColor="accent1"/>
        </w:rPr>
        <w:t xml:space="preserve"> plans to address each </w:t>
      </w:r>
      <w:r w:rsidR="00AB2ADB" w:rsidRPr="006F294B">
        <w:rPr>
          <w:b/>
          <w:i/>
          <w:color w:val="4F81BD" w:themeColor="accent1"/>
        </w:rPr>
        <w:t xml:space="preserve">continuity </w:t>
      </w:r>
      <w:r w:rsidR="00704DC6" w:rsidRPr="006F294B">
        <w:rPr>
          <w:b/>
          <w:i/>
          <w:color w:val="4F81BD" w:themeColor="accent1"/>
        </w:rPr>
        <w:t>phase</w:t>
      </w:r>
      <w:r w:rsidRPr="006F294B">
        <w:rPr>
          <w:b/>
          <w:i/>
          <w:color w:val="4F81BD" w:themeColor="accent1"/>
        </w:rPr>
        <w:t xml:space="preserve">.  </w:t>
      </w:r>
    </w:p>
    <w:p w:rsidR="006877A2" w:rsidRPr="006F294B" w:rsidRDefault="006877A2" w:rsidP="00C05FA8">
      <w:pPr>
        <w:pStyle w:val="BodyText"/>
      </w:pPr>
      <w:r w:rsidRPr="006F294B">
        <w:t xml:space="preserve">A </w:t>
      </w:r>
      <w:r w:rsidR="008E76D2" w:rsidRPr="006F294B">
        <w:t>c</w:t>
      </w:r>
      <w:r w:rsidR="00923DB5" w:rsidRPr="006F294B">
        <w:t xml:space="preserve">ontinuity </w:t>
      </w:r>
      <w:r w:rsidR="008E76D2" w:rsidRPr="006F294B">
        <w:t>p</w:t>
      </w:r>
      <w:r w:rsidR="00923DB5" w:rsidRPr="006F294B">
        <w:t>lan</w:t>
      </w:r>
      <w:r w:rsidRPr="006F294B">
        <w:t xml:space="preserve"> must be maintained at a high level of preparedness and be ready to be implemented without prior warning.  As such, the </w:t>
      </w:r>
      <w:r w:rsidRPr="006F294B">
        <w:rPr>
          <w:b/>
          <w:i/>
          <w:color w:val="4F81BD" w:themeColor="accent1"/>
        </w:rPr>
        <w:t>(insert name of agency)</w:t>
      </w:r>
      <w:r w:rsidRPr="006F294B">
        <w:t xml:space="preserve"> has developed a concept of operations which describes the implement</w:t>
      </w:r>
      <w:r w:rsidR="00C126FC" w:rsidRPr="006F294B">
        <w:t>ation of</w:t>
      </w:r>
      <w:r w:rsidRPr="006F294B">
        <w:t xml:space="preserve"> the </w:t>
      </w:r>
      <w:r w:rsidR="00923DB5" w:rsidRPr="006F294B">
        <w:t>Continuity Plan</w:t>
      </w:r>
      <w:r w:rsidRPr="006F294B">
        <w:t>.</w:t>
      </w:r>
    </w:p>
    <w:p w:rsidR="006877A2" w:rsidRPr="006F294B" w:rsidRDefault="006877A2" w:rsidP="00C05FA8">
      <w:pPr>
        <w:pStyle w:val="BodyText"/>
      </w:pPr>
      <w:r w:rsidRPr="006F294B">
        <w:t>Th</w:t>
      </w:r>
      <w:r w:rsidR="005567E3" w:rsidRPr="006F294B">
        <w:t>is</w:t>
      </w:r>
      <w:r w:rsidRPr="006F294B">
        <w:t xml:space="preserve"> plan can be fully implemented within </w:t>
      </w:r>
      <w:r w:rsidR="00B446A7" w:rsidRPr="006F294B">
        <w:t>established recovery time objectives</w:t>
      </w:r>
      <w:r w:rsidRPr="006F294B">
        <w:t xml:space="preserve"> and capable of sustaining operations for up to 30 days or until normal o</w:t>
      </w:r>
      <w:r w:rsidR="00EE5E62" w:rsidRPr="006F294B">
        <w:t xml:space="preserve">perations can be resumed. </w:t>
      </w:r>
    </w:p>
    <w:p w:rsidR="00684EFB" w:rsidRPr="006F294B" w:rsidRDefault="00684EFB" w:rsidP="00C05FA8">
      <w:pPr>
        <w:pStyle w:val="BodyText"/>
        <w:ind w:left="720"/>
        <w:rPr>
          <w:u w:val="single"/>
        </w:rPr>
      </w:pPr>
    </w:p>
    <w:p w:rsidR="001511CA" w:rsidRPr="006F294B" w:rsidRDefault="001511CA" w:rsidP="00EF552A">
      <w:pPr>
        <w:jc w:val="both"/>
        <w:outlineLvl w:val="2"/>
        <w:rPr>
          <w:u w:val="single"/>
        </w:rPr>
      </w:pPr>
      <w:bookmarkStart w:id="86" w:name="_Toc292712996"/>
      <w:bookmarkStart w:id="87" w:name="_Toc396997952"/>
      <w:bookmarkStart w:id="88" w:name="_Toc397436780"/>
      <w:bookmarkStart w:id="89" w:name="_Toc177901040"/>
      <w:bookmarkStart w:id="90" w:name="_Toc128374438"/>
      <w:bookmarkEnd w:id="45"/>
      <w:bookmarkEnd w:id="46"/>
      <w:bookmarkEnd w:id="47"/>
      <w:bookmarkEnd w:id="48"/>
      <w:bookmarkEnd w:id="70"/>
      <w:bookmarkEnd w:id="71"/>
      <w:bookmarkEnd w:id="72"/>
      <w:r w:rsidRPr="006F294B">
        <w:rPr>
          <w:u w:val="single"/>
        </w:rPr>
        <w:t>Phase 1-</w:t>
      </w:r>
      <w:r w:rsidR="004F5C0D" w:rsidRPr="006F294B">
        <w:rPr>
          <w:u w:val="single"/>
        </w:rPr>
        <w:t xml:space="preserve"> </w:t>
      </w:r>
      <w:r w:rsidRPr="006F294B">
        <w:rPr>
          <w:u w:val="single"/>
        </w:rPr>
        <w:t>Preparedness</w:t>
      </w:r>
      <w:bookmarkEnd w:id="86"/>
      <w:bookmarkEnd w:id="87"/>
      <w:bookmarkEnd w:id="88"/>
    </w:p>
    <w:p w:rsidR="008B4C74" w:rsidRPr="006F294B" w:rsidRDefault="008B4C74" w:rsidP="00EF552A">
      <w:pPr>
        <w:jc w:val="both"/>
        <w:rPr>
          <w:b/>
          <w:i/>
          <w:color w:val="4F81BD" w:themeColor="accent1"/>
        </w:rPr>
      </w:pPr>
      <w:r w:rsidRPr="006F294B">
        <w:rPr>
          <w:b/>
          <w:i/>
          <w:color w:val="4F81BD" w:themeColor="accent1"/>
        </w:rPr>
        <w:t xml:space="preserve">This phase includes all agency continuity preparedness activities.  Agencies should only include those preparedness activities and systems that are applicable to their plan.  </w:t>
      </w:r>
      <w:r w:rsidR="00D94646" w:rsidRPr="006F294B">
        <w:rPr>
          <w:b/>
          <w:i/>
          <w:color w:val="4F81BD" w:themeColor="accent1"/>
        </w:rPr>
        <w:t>Optional q</w:t>
      </w:r>
      <w:r w:rsidRPr="006F294B">
        <w:rPr>
          <w:b/>
          <w:i/>
          <w:color w:val="4F81BD" w:themeColor="accent1"/>
        </w:rPr>
        <w:t>uestions to consider when completing this section</w:t>
      </w:r>
      <w:r w:rsidR="00D94646" w:rsidRPr="006F294B">
        <w:rPr>
          <w:b/>
          <w:i/>
          <w:color w:val="4F81BD" w:themeColor="accent1"/>
        </w:rPr>
        <w:t xml:space="preserve"> may</w:t>
      </w:r>
      <w:r w:rsidRPr="006F294B">
        <w:rPr>
          <w:b/>
          <w:i/>
          <w:color w:val="4F81BD" w:themeColor="accent1"/>
        </w:rPr>
        <w:t xml:space="preserve"> include</w:t>
      </w:r>
      <w:r w:rsidR="00602412" w:rsidRPr="006F294B">
        <w:rPr>
          <w:b/>
          <w:i/>
          <w:color w:val="4F81BD" w:themeColor="accent1"/>
        </w:rPr>
        <w:t xml:space="preserve"> the items listed below.  Although the answer</w:t>
      </w:r>
      <w:r w:rsidR="00A81834" w:rsidRPr="006F294B">
        <w:rPr>
          <w:b/>
          <w:i/>
          <w:color w:val="4F81BD" w:themeColor="accent1"/>
        </w:rPr>
        <w:t>s</w:t>
      </w:r>
      <w:r w:rsidR="00F26223" w:rsidRPr="006F294B">
        <w:rPr>
          <w:b/>
          <w:i/>
          <w:color w:val="4F81BD" w:themeColor="accent1"/>
        </w:rPr>
        <w:t xml:space="preserve"> </w:t>
      </w:r>
      <w:r w:rsidR="00602412" w:rsidRPr="006F294B">
        <w:rPr>
          <w:b/>
          <w:i/>
          <w:color w:val="4F81BD" w:themeColor="accent1"/>
        </w:rPr>
        <w:t xml:space="preserve">to many of the questions are found in separate sections of this document, the questions are key elements </w:t>
      </w:r>
      <w:r w:rsidR="00C126FC" w:rsidRPr="006F294B">
        <w:rPr>
          <w:b/>
          <w:i/>
          <w:color w:val="4F81BD" w:themeColor="accent1"/>
        </w:rPr>
        <w:t>of</w:t>
      </w:r>
      <w:r w:rsidR="00602412" w:rsidRPr="006F294B">
        <w:rPr>
          <w:b/>
          <w:i/>
          <w:color w:val="4F81BD" w:themeColor="accent1"/>
        </w:rPr>
        <w:t xml:space="preserve"> agency preparedness.</w:t>
      </w:r>
    </w:p>
    <w:p w:rsidR="008B4C74" w:rsidRPr="006F294B" w:rsidRDefault="008B4C74" w:rsidP="00EF552A">
      <w:pPr>
        <w:pStyle w:val="Bullet1"/>
        <w:numPr>
          <w:ilvl w:val="0"/>
          <w:numId w:val="1"/>
        </w:numPr>
        <w:tabs>
          <w:tab w:val="num" w:pos="720"/>
        </w:tabs>
        <w:rPr>
          <w:b/>
          <w:i/>
          <w:color w:val="4F81BD" w:themeColor="accent1"/>
        </w:rPr>
      </w:pPr>
      <w:r w:rsidRPr="006F294B">
        <w:rPr>
          <w:b/>
          <w:i/>
          <w:color w:val="4F81BD" w:themeColor="accent1"/>
        </w:rPr>
        <w:t xml:space="preserve">Has the agency identified events or potential events that can adversely impact the agency’s ability to continue </w:t>
      </w:r>
      <w:r w:rsidR="00D94646" w:rsidRPr="006F294B">
        <w:rPr>
          <w:b/>
          <w:i/>
          <w:color w:val="4F81BD" w:themeColor="accent1"/>
        </w:rPr>
        <w:t>to perform MEFs</w:t>
      </w:r>
      <w:r w:rsidR="00704DC6" w:rsidRPr="006F294B">
        <w:rPr>
          <w:b/>
          <w:i/>
          <w:color w:val="4F81BD" w:themeColor="accent1"/>
        </w:rPr>
        <w:t>?</w:t>
      </w:r>
      <w:r w:rsidRPr="006F294B">
        <w:rPr>
          <w:b/>
          <w:i/>
          <w:color w:val="4F81BD" w:themeColor="accent1"/>
        </w:rPr>
        <w:t xml:space="preserve"> </w:t>
      </w:r>
    </w:p>
    <w:p w:rsidR="008B4C74" w:rsidRPr="006F294B" w:rsidRDefault="008B4C74" w:rsidP="00EF552A">
      <w:pPr>
        <w:pStyle w:val="Bullet1"/>
        <w:numPr>
          <w:ilvl w:val="0"/>
          <w:numId w:val="1"/>
        </w:numPr>
        <w:tabs>
          <w:tab w:val="num" w:pos="720"/>
        </w:tabs>
        <w:rPr>
          <w:b/>
          <w:i/>
          <w:color w:val="4F81BD" w:themeColor="accent1"/>
        </w:rPr>
      </w:pPr>
      <w:r w:rsidRPr="006F294B">
        <w:rPr>
          <w:b/>
          <w:i/>
          <w:color w:val="4F81BD" w:themeColor="accent1"/>
        </w:rPr>
        <w:t>Ha</w:t>
      </w:r>
      <w:r w:rsidR="00D94646" w:rsidRPr="006F294B">
        <w:rPr>
          <w:b/>
          <w:i/>
          <w:color w:val="4F81BD" w:themeColor="accent1"/>
        </w:rPr>
        <w:t>s</w:t>
      </w:r>
      <w:r w:rsidRPr="006F294B">
        <w:rPr>
          <w:b/>
          <w:i/>
          <w:color w:val="4F81BD" w:themeColor="accent1"/>
        </w:rPr>
        <w:t xml:space="preserve"> </w:t>
      </w:r>
      <w:r w:rsidR="00D94646" w:rsidRPr="006F294B">
        <w:rPr>
          <w:b/>
          <w:i/>
          <w:color w:val="4F81BD" w:themeColor="accent1"/>
        </w:rPr>
        <w:t xml:space="preserve">agency staff (including </w:t>
      </w:r>
      <w:r w:rsidRPr="006F294B">
        <w:rPr>
          <w:b/>
          <w:i/>
          <w:color w:val="4F81BD" w:themeColor="accent1"/>
        </w:rPr>
        <w:t>faculty</w:t>
      </w:r>
      <w:r w:rsidR="00D94646" w:rsidRPr="006F294B">
        <w:rPr>
          <w:b/>
          <w:i/>
          <w:color w:val="4F81BD" w:themeColor="accent1"/>
        </w:rPr>
        <w:t>)</w:t>
      </w:r>
      <w:r w:rsidRPr="006F294B">
        <w:rPr>
          <w:b/>
          <w:i/>
          <w:color w:val="4F81BD" w:themeColor="accent1"/>
        </w:rPr>
        <w:t xml:space="preserve"> been properly cross-trained?</w:t>
      </w:r>
    </w:p>
    <w:p w:rsidR="008B4C74" w:rsidRPr="006F294B" w:rsidRDefault="00D94646" w:rsidP="00EF552A">
      <w:pPr>
        <w:pStyle w:val="Bullet1"/>
        <w:numPr>
          <w:ilvl w:val="0"/>
          <w:numId w:val="1"/>
        </w:numPr>
        <w:tabs>
          <w:tab w:val="num" w:pos="720"/>
        </w:tabs>
        <w:rPr>
          <w:b/>
          <w:i/>
          <w:color w:val="4F81BD" w:themeColor="accent1"/>
        </w:rPr>
      </w:pPr>
      <w:r w:rsidRPr="006F294B">
        <w:rPr>
          <w:b/>
          <w:i/>
          <w:color w:val="4F81BD" w:themeColor="accent1"/>
        </w:rPr>
        <w:t>H</w:t>
      </w:r>
      <w:r w:rsidR="008B4C74" w:rsidRPr="006F294B">
        <w:rPr>
          <w:b/>
          <w:i/>
          <w:color w:val="4F81BD" w:themeColor="accent1"/>
        </w:rPr>
        <w:t xml:space="preserve">ave personnel received proper training regarding </w:t>
      </w:r>
      <w:r w:rsidRPr="006F294B">
        <w:rPr>
          <w:b/>
          <w:i/>
          <w:color w:val="4F81BD" w:themeColor="accent1"/>
        </w:rPr>
        <w:t xml:space="preserve">their role in </w:t>
      </w:r>
      <w:r w:rsidR="008B4C74" w:rsidRPr="006F294B">
        <w:rPr>
          <w:b/>
          <w:i/>
          <w:color w:val="4F81BD" w:themeColor="accent1"/>
        </w:rPr>
        <w:t>plan implementation?</w:t>
      </w:r>
    </w:p>
    <w:p w:rsidR="008B4C74" w:rsidRPr="006F294B" w:rsidRDefault="008B4C74" w:rsidP="00EF552A">
      <w:pPr>
        <w:pStyle w:val="Bullet1"/>
        <w:numPr>
          <w:ilvl w:val="0"/>
          <w:numId w:val="1"/>
        </w:numPr>
        <w:tabs>
          <w:tab w:val="num" w:pos="720"/>
        </w:tabs>
        <w:rPr>
          <w:b/>
          <w:i/>
          <w:color w:val="4F81BD" w:themeColor="accent1"/>
        </w:rPr>
      </w:pPr>
      <w:r w:rsidRPr="006F294B">
        <w:rPr>
          <w:b/>
          <w:i/>
          <w:color w:val="4F81BD" w:themeColor="accent1"/>
        </w:rPr>
        <w:t>Has the agency established orders of succession at least three people deep?</w:t>
      </w:r>
    </w:p>
    <w:p w:rsidR="008B4C74" w:rsidRPr="006F294B" w:rsidRDefault="008B4C74" w:rsidP="00EF552A">
      <w:pPr>
        <w:pStyle w:val="Bullet1"/>
        <w:numPr>
          <w:ilvl w:val="0"/>
          <w:numId w:val="1"/>
        </w:numPr>
        <w:tabs>
          <w:tab w:val="num" w:pos="720"/>
        </w:tabs>
        <w:rPr>
          <w:b/>
          <w:i/>
          <w:color w:val="4F81BD" w:themeColor="accent1"/>
        </w:rPr>
      </w:pPr>
      <w:r w:rsidRPr="006F294B">
        <w:rPr>
          <w:b/>
          <w:i/>
          <w:color w:val="4F81BD" w:themeColor="accent1"/>
        </w:rPr>
        <w:t>Has the agency adopt</w:t>
      </w:r>
      <w:r w:rsidR="00D94646" w:rsidRPr="006F294B">
        <w:rPr>
          <w:b/>
          <w:i/>
          <w:color w:val="4F81BD" w:themeColor="accent1"/>
        </w:rPr>
        <w:t>ed</w:t>
      </w:r>
      <w:r w:rsidRPr="006F294B">
        <w:rPr>
          <w:b/>
          <w:i/>
          <w:color w:val="4F81BD" w:themeColor="accent1"/>
        </w:rPr>
        <w:t xml:space="preserve"> </w:t>
      </w:r>
      <w:r w:rsidR="00D94646" w:rsidRPr="006F294B">
        <w:rPr>
          <w:b/>
          <w:i/>
          <w:color w:val="4F81BD" w:themeColor="accent1"/>
        </w:rPr>
        <w:t>teleworking</w:t>
      </w:r>
      <w:r w:rsidRPr="006F294B">
        <w:rPr>
          <w:b/>
          <w:i/>
          <w:color w:val="4F81BD" w:themeColor="accent1"/>
        </w:rPr>
        <w:t xml:space="preserve"> </w:t>
      </w:r>
      <w:r w:rsidR="00CA2984" w:rsidRPr="006F294B">
        <w:rPr>
          <w:b/>
          <w:i/>
          <w:color w:val="4F81BD" w:themeColor="accent1"/>
        </w:rPr>
        <w:t xml:space="preserve">or </w:t>
      </w:r>
      <w:r w:rsidRPr="006F294B">
        <w:rPr>
          <w:b/>
          <w:i/>
          <w:color w:val="4F81BD" w:themeColor="accent1"/>
        </w:rPr>
        <w:t>other alternate work arrangements?</w:t>
      </w:r>
    </w:p>
    <w:p w:rsidR="008B4C74" w:rsidRPr="006F294B" w:rsidRDefault="008B4C74" w:rsidP="00EF552A">
      <w:pPr>
        <w:pStyle w:val="Bullet1"/>
        <w:numPr>
          <w:ilvl w:val="0"/>
          <w:numId w:val="1"/>
        </w:numPr>
        <w:tabs>
          <w:tab w:val="num" w:pos="720"/>
        </w:tabs>
        <w:rPr>
          <w:b/>
          <w:i/>
          <w:color w:val="4F81BD" w:themeColor="accent1"/>
        </w:rPr>
      </w:pPr>
      <w:r w:rsidRPr="006F294B">
        <w:rPr>
          <w:b/>
          <w:i/>
          <w:color w:val="4F81BD" w:themeColor="accent1"/>
        </w:rPr>
        <w:t xml:space="preserve">What steps can be taken to make </w:t>
      </w:r>
      <w:r w:rsidR="00BD58BC" w:rsidRPr="006F294B">
        <w:rPr>
          <w:b/>
          <w:i/>
          <w:color w:val="4F81BD" w:themeColor="accent1"/>
        </w:rPr>
        <w:t xml:space="preserve">essential </w:t>
      </w:r>
      <w:r w:rsidRPr="006F294B">
        <w:rPr>
          <w:b/>
          <w:i/>
          <w:color w:val="4F81BD" w:themeColor="accent1"/>
        </w:rPr>
        <w:t>records</w:t>
      </w:r>
      <w:r w:rsidR="00F26223" w:rsidRPr="006F294B">
        <w:rPr>
          <w:b/>
          <w:i/>
          <w:color w:val="4F81BD" w:themeColor="accent1"/>
        </w:rPr>
        <w:t>, and</w:t>
      </w:r>
      <w:r w:rsidRPr="006F294B">
        <w:rPr>
          <w:b/>
          <w:i/>
          <w:color w:val="4F81BD" w:themeColor="accent1"/>
        </w:rPr>
        <w:t xml:space="preserve"> systems </w:t>
      </w:r>
      <w:r w:rsidR="0051416D" w:rsidRPr="006F294B">
        <w:rPr>
          <w:b/>
          <w:i/>
          <w:color w:val="4F81BD" w:themeColor="accent1"/>
        </w:rPr>
        <w:t xml:space="preserve">safeguarded and </w:t>
      </w:r>
      <w:r w:rsidRPr="006F294B">
        <w:rPr>
          <w:b/>
          <w:i/>
          <w:color w:val="4F81BD" w:themeColor="accent1"/>
        </w:rPr>
        <w:t xml:space="preserve">accessible </w:t>
      </w:r>
      <w:r w:rsidR="00D94646" w:rsidRPr="006F294B">
        <w:rPr>
          <w:b/>
          <w:i/>
          <w:color w:val="4F81BD" w:themeColor="accent1"/>
        </w:rPr>
        <w:t xml:space="preserve">to staff in a </w:t>
      </w:r>
      <w:r w:rsidRPr="006F294B">
        <w:rPr>
          <w:b/>
          <w:i/>
          <w:color w:val="4F81BD" w:themeColor="accent1"/>
        </w:rPr>
        <w:t>tele</w:t>
      </w:r>
      <w:r w:rsidR="0051416D" w:rsidRPr="006F294B">
        <w:rPr>
          <w:b/>
          <w:i/>
          <w:color w:val="4F81BD" w:themeColor="accent1"/>
        </w:rPr>
        <w:t>working</w:t>
      </w:r>
      <w:r w:rsidR="00D94646" w:rsidRPr="006F294B">
        <w:rPr>
          <w:b/>
          <w:i/>
          <w:color w:val="4F81BD" w:themeColor="accent1"/>
        </w:rPr>
        <w:t xml:space="preserve"> scenario</w:t>
      </w:r>
      <w:r w:rsidRPr="006F294B">
        <w:rPr>
          <w:b/>
          <w:i/>
          <w:color w:val="4F81BD" w:themeColor="accent1"/>
        </w:rPr>
        <w:t>?</w:t>
      </w:r>
    </w:p>
    <w:p w:rsidR="008B4C74" w:rsidRPr="006F294B" w:rsidRDefault="008B4C74" w:rsidP="00EF552A">
      <w:pPr>
        <w:pStyle w:val="Bullet1"/>
        <w:numPr>
          <w:ilvl w:val="0"/>
          <w:numId w:val="1"/>
        </w:numPr>
        <w:tabs>
          <w:tab w:val="num" w:pos="720"/>
        </w:tabs>
        <w:rPr>
          <w:b/>
          <w:i/>
          <w:color w:val="4F81BD" w:themeColor="accent1"/>
        </w:rPr>
      </w:pPr>
      <w:r w:rsidRPr="006F294B">
        <w:rPr>
          <w:b/>
          <w:i/>
          <w:color w:val="4F81BD" w:themeColor="accent1"/>
        </w:rPr>
        <w:t xml:space="preserve">Has the agency identified </w:t>
      </w:r>
      <w:r w:rsidR="00704DC6" w:rsidRPr="006F294B">
        <w:rPr>
          <w:b/>
          <w:i/>
          <w:color w:val="4F81BD" w:themeColor="accent1"/>
        </w:rPr>
        <w:t xml:space="preserve">if </w:t>
      </w:r>
      <w:r w:rsidRPr="006F294B">
        <w:rPr>
          <w:b/>
          <w:i/>
          <w:color w:val="4F81BD" w:themeColor="accent1"/>
        </w:rPr>
        <w:t xml:space="preserve">interim processes </w:t>
      </w:r>
      <w:r w:rsidR="0058786D" w:rsidRPr="006F294B">
        <w:rPr>
          <w:b/>
          <w:i/>
          <w:color w:val="4F81BD" w:themeColor="accent1"/>
        </w:rPr>
        <w:t>(i.e. manual workaround procedures)</w:t>
      </w:r>
      <w:r w:rsidR="00704DC6" w:rsidRPr="006F294B">
        <w:rPr>
          <w:b/>
          <w:i/>
          <w:color w:val="4F81BD" w:themeColor="accent1"/>
        </w:rPr>
        <w:t>exist and can be utilized</w:t>
      </w:r>
      <w:r w:rsidR="0058786D" w:rsidRPr="006F294B">
        <w:rPr>
          <w:b/>
          <w:i/>
          <w:color w:val="4F81BD" w:themeColor="accent1"/>
        </w:rPr>
        <w:t xml:space="preserve"> </w:t>
      </w:r>
      <w:r w:rsidRPr="006F294B">
        <w:rPr>
          <w:b/>
          <w:i/>
          <w:color w:val="4F81BD" w:themeColor="accent1"/>
        </w:rPr>
        <w:t xml:space="preserve">if equipment or systems are unavailable?  </w:t>
      </w:r>
    </w:p>
    <w:p w:rsidR="008B4C74" w:rsidRPr="006F294B" w:rsidRDefault="008B4C74" w:rsidP="00EF552A">
      <w:pPr>
        <w:pStyle w:val="Bullet1"/>
        <w:numPr>
          <w:ilvl w:val="0"/>
          <w:numId w:val="1"/>
        </w:numPr>
        <w:tabs>
          <w:tab w:val="num" w:pos="720"/>
        </w:tabs>
        <w:rPr>
          <w:b/>
          <w:i/>
          <w:color w:val="4F81BD" w:themeColor="accent1"/>
        </w:rPr>
      </w:pPr>
      <w:r w:rsidRPr="006F294B">
        <w:rPr>
          <w:b/>
          <w:i/>
          <w:color w:val="4F81BD" w:themeColor="accent1"/>
        </w:rPr>
        <w:t xml:space="preserve">Have </w:t>
      </w:r>
      <w:r w:rsidR="0058786D" w:rsidRPr="006F294B">
        <w:rPr>
          <w:b/>
          <w:i/>
          <w:color w:val="4F81BD" w:themeColor="accent1"/>
        </w:rPr>
        <w:t>M</w:t>
      </w:r>
      <w:r w:rsidRPr="006F294B">
        <w:rPr>
          <w:b/>
          <w:i/>
          <w:color w:val="4F81BD" w:themeColor="accent1"/>
        </w:rPr>
        <w:t xml:space="preserve">emoranda of </w:t>
      </w:r>
      <w:r w:rsidR="0058786D" w:rsidRPr="006F294B">
        <w:rPr>
          <w:b/>
          <w:i/>
          <w:color w:val="4F81BD" w:themeColor="accent1"/>
        </w:rPr>
        <w:t>U</w:t>
      </w:r>
      <w:r w:rsidRPr="006F294B">
        <w:rPr>
          <w:b/>
          <w:i/>
          <w:color w:val="4F81BD" w:themeColor="accent1"/>
        </w:rPr>
        <w:t xml:space="preserve">nderstanding (MOUs) or </w:t>
      </w:r>
      <w:r w:rsidR="0058786D" w:rsidRPr="006F294B">
        <w:rPr>
          <w:b/>
          <w:i/>
          <w:color w:val="4F81BD" w:themeColor="accent1"/>
        </w:rPr>
        <w:t>M</w:t>
      </w:r>
      <w:r w:rsidRPr="006F294B">
        <w:rPr>
          <w:b/>
          <w:i/>
          <w:color w:val="4F81BD" w:themeColor="accent1"/>
        </w:rPr>
        <w:t xml:space="preserve">utual </w:t>
      </w:r>
      <w:r w:rsidR="0058786D" w:rsidRPr="006F294B">
        <w:rPr>
          <w:b/>
          <w:i/>
          <w:color w:val="4F81BD" w:themeColor="accent1"/>
        </w:rPr>
        <w:t>A</w:t>
      </w:r>
      <w:r w:rsidRPr="006F294B">
        <w:rPr>
          <w:b/>
          <w:i/>
          <w:color w:val="4F81BD" w:themeColor="accent1"/>
        </w:rPr>
        <w:t xml:space="preserve">id </w:t>
      </w:r>
      <w:r w:rsidR="0058786D" w:rsidRPr="006F294B">
        <w:rPr>
          <w:b/>
          <w:i/>
          <w:color w:val="4F81BD" w:themeColor="accent1"/>
        </w:rPr>
        <w:t>A</w:t>
      </w:r>
      <w:r w:rsidRPr="006F294B">
        <w:rPr>
          <w:b/>
          <w:i/>
          <w:color w:val="4F81BD" w:themeColor="accent1"/>
        </w:rPr>
        <w:t>greements been developed for utilization of alternate systems</w:t>
      </w:r>
      <w:r w:rsidR="00D94646" w:rsidRPr="006F294B">
        <w:rPr>
          <w:b/>
          <w:i/>
          <w:color w:val="4F81BD" w:themeColor="accent1"/>
        </w:rPr>
        <w:t xml:space="preserve">, </w:t>
      </w:r>
      <w:r w:rsidRPr="006F294B">
        <w:rPr>
          <w:b/>
          <w:i/>
          <w:color w:val="4F81BD" w:themeColor="accent1"/>
        </w:rPr>
        <w:t>equipment</w:t>
      </w:r>
      <w:r w:rsidR="00D94646" w:rsidRPr="006F294B">
        <w:rPr>
          <w:b/>
          <w:i/>
          <w:color w:val="4F81BD" w:themeColor="accent1"/>
        </w:rPr>
        <w:t>, or facilities</w:t>
      </w:r>
      <w:r w:rsidRPr="006F294B">
        <w:rPr>
          <w:b/>
          <w:i/>
          <w:color w:val="4F81BD" w:themeColor="accent1"/>
        </w:rPr>
        <w:t>?</w:t>
      </w:r>
    </w:p>
    <w:p w:rsidR="00B041BC" w:rsidRPr="006F294B" w:rsidRDefault="00704DC6" w:rsidP="000343DE">
      <w:pPr>
        <w:pStyle w:val="ListParagraph"/>
        <w:ind w:left="0"/>
        <w:jc w:val="both"/>
      </w:pPr>
      <w:r w:rsidRPr="006F294B" w:rsidDel="00704DC6">
        <w:rPr>
          <w:b/>
          <w:i/>
          <w:color w:val="4F81BD" w:themeColor="accent1"/>
        </w:rPr>
        <w:t xml:space="preserve"> </w:t>
      </w:r>
      <w:r w:rsidR="00B041BC" w:rsidRPr="006F294B">
        <w:rPr>
          <w:b/>
          <w:i/>
          <w:color w:val="4F81BD" w:themeColor="accent1"/>
        </w:rPr>
        <w:t>(Insert name of agency)</w:t>
      </w:r>
      <w:r w:rsidR="00B041BC" w:rsidRPr="006F294B">
        <w:rPr>
          <w:b/>
          <w:i/>
          <w:color w:val="4F81BD"/>
        </w:rPr>
        <w:t xml:space="preserve"> </w:t>
      </w:r>
      <w:r w:rsidR="00B041BC" w:rsidRPr="006F294B">
        <w:t xml:space="preserve">participates in the full spectrum of readiness and preparedness activities to ensure </w:t>
      </w:r>
      <w:r w:rsidR="0092755B" w:rsidRPr="006F294B">
        <w:t>the agency</w:t>
      </w:r>
      <w:r w:rsidR="00B041BC" w:rsidRPr="006F294B">
        <w:t xml:space="preserve"> can continue to perform MEFs in an all-hazard risk environment.  This is accomplished through </w:t>
      </w:r>
      <w:r w:rsidR="00537F29" w:rsidRPr="006F294B">
        <w:t xml:space="preserve">various means, including </w:t>
      </w:r>
      <w:r w:rsidR="00230209" w:rsidRPr="006F294B">
        <w:t>the use of professional go-kits by key personnel, regular training and exercises of the Continuity Plan</w:t>
      </w:r>
      <w:r w:rsidR="008F022F" w:rsidRPr="006F294B">
        <w:t xml:space="preserve"> (outlined in the Training and Exercise Section of this document)</w:t>
      </w:r>
      <w:r w:rsidR="00230209" w:rsidRPr="006F294B">
        <w:t xml:space="preserve">, </w:t>
      </w:r>
      <w:r w:rsidR="0092755B" w:rsidRPr="006F294B">
        <w:t xml:space="preserve">the development of </w:t>
      </w:r>
      <w:r w:rsidR="0058786D" w:rsidRPr="006F294B">
        <w:t>h</w:t>
      </w:r>
      <w:r w:rsidR="0092755B" w:rsidRPr="006F294B">
        <w:t xml:space="preserve">uman </w:t>
      </w:r>
      <w:r w:rsidR="0058786D" w:rsidRPr="006F294B">
        <w:t>c</w:t>
      </w:r>
      <w:r w:rsidR="0092755B" w:rsidRPr="006F294B">
        <w:t xml:space="preserve">apital </w:t>
      </w:r>
      <w:r w:rsidR="0058786D" w:rsidRPr="006F294B">
        <w:t>m</w:t>
      </w:r>
      <w:r w:rsidR="0092755B" w:rsidRPr="006F294B">
        <w:t xml:space="preserve">anagement policies that support agency staff, and </w:t>
      </w:r>
      <w:r w:rsidR="00537F29" w:rsidRPr="006F294B">
        <w:t>monitoring of government intelligence reports or notices by executive leadership</w:t>
      </w:r>
      <w:r w:rsidR="0092755B" w:rsidRPr="006F294B">
        <w:t>.</w:t>
      </w:r>
    </w:p>
    <w:p w:rsidR="002120B5" w:rsidRPr="006F294B" w:rsidRDefault="002120B5" w:rsidP="000343DE">
      <w:pPr>
        <w:pStyle w:val="BodyText"/>
        <w:spacing w:before="0"/>
        <w:contextualSpacing/>
        <w:rPr>
          <w:color w:val="000000" w:themeColor="text1"/>
        </w:rPr>
      </w:pPr>
    </w:p>
    <w:p w:rsidR="00602412" w:rsidRPr="006F294B" w:rsidRDefault="00602412" w:rsidP="000343DE">
      <w:pPr>
        <w:pStyle w:val="BodyText"/>
        <w:spacing w:before="0"/>
        <w:contextualSpacing/>
        <w:outlineLvl w:val="3"/>
        <w:rPr>
          <w:color w:val="000000" w:themeColor="text1"/>
        </w:rPr>
      </w:pPr>
      <w:r w:rsidRPr="006F294B">
        <w:rPr>
          <w:color w:val="000000" w:themeColor="text1"/>
        </w:rPr>
        <w:t>Professional Go-kits</w:t>
      </w:r>
    </w:p>
    <w:p w:rsidR="00602412" w:rsidRPr="006F294B" w:rsidRDefault="00602412" w:rsidP="000343DE">
      <w:pPr>
        <w:pStyle w:val="BodyText"/>
        <w:spacing w:before="0"/>
        <w:contextualSpacing/>
      </w:pPr>
      <w:r w:rsidRPr="006F294B">
        <w:rPr>
          <w:b/>
          <w:i/>
          <w:color w:val="4F81BD" w:themeColor="accent1"/>
        </w:rPr>
        <w:t>(Insert name of agency)</w:t>
      </w:r>
      <w:r w:rsidR="0027214E" w:rsidRPr="006F294B">
        <w:t xml:space="preserve">‘s </w:t>
      </w:r>
      <w:r w:rsidRPr="006F294B">
        <w:t>key personnel and executive leadership have the responsibility to create and maintain go-kits.  Go-kits should include standard operating procedures, emergency plans, operating orders or regulations, and other relevant guidance.  Other documents and materials that might be included in a go-kit include:</w:t>
      </w:r>
    </w:p>
    <w:p w:rsidR="00602412" w:rsidRPr="006F294B" w:rsidRDefault="00FF3726" w:rsidP="00EF552A">
      <w:pPr>
        <w:pStyle w:val="Bullet1"/>
        <w:numPr>
          <w:ilvl w:val="0"/>
          <w:numId w:val="1"/>
        </w:numPr>
        <w:tabs>
          <w:tab w:val="num" w:pos="648"/>
        </w:tabs>
        <w:spacing w:before="0"/>
        <w:ind w:left="360" w:hanging="72"/>
        <w:contextualSpacing/>
      </w:pPr>
      <w:r w:rsidRPr="006F294B">
        <w:t>Continuity Plan</w:t>
      </w:r>
    </w:p>
    <w:p w:rsidR="00602412" w:rsidRPr="006F294B" w:rsidRDefault="00602412" w:rsidP="00EF552A">
      <w:pPr>
        <w:pStyle w:val="Bullet1"/>
        <w:numPr>
          <w:ilvl w:val="0"/>
          <w:numId w:val="1"/>
        </w:numPr>
        <w:tabs>
          <w:tab w:val="num" w:pos="648"/>
        </w:tabs>
        <w:spacing w:before="0"/>
        <w:ind w:left="360" w:hanging="72"/>
        <w:contextualSpacing/>
      </w:pPr>
      <w:r w:rsidRPr="006F294B">
        <w:t xml:space="preserve">Current contact list </w:t>
      </w:r>
      <w:r w:rsidR="00C126FC" w:rsidRPr="006F294B">
        <w:t>of</w:t>
      </w:r>
      <w:r w:rsidRPr="006F294B">
        <w:t xml:space="preserve"> </w:t>
      </w:r>
      <w:r w:rsidR="0051416D" w:rsidRPr="006F294B">
        <w:t xml:space="preserve">key personnel, </w:t>
      </w:r>
      <w:r w:rsidRPr="006F294B">
        <w:t xml:space="preserve">external partners </w:t>
      </w:r>
      <w:r w:rsidR="00C126FC" w:rsidRPr="006F294B">
        <w:t>and</w:t>
      </w:r>
      <w:r w:rsidRPr="006F294B">
        <w:t xml:space="preserve"> vendors</w:t>
      </w:r>
    </w:p>
    <w:p w:rsidR="00602412" w:rsidRPr="006F294B" w:rsidRDefault="00602412" w:rsidP="00EF552A">
      <w:pPr>
        <w:pStyle w:val="Bullet1"/>
        <w:numPr>
          <w:ilvl w:val="0"/>
          <w:numId w:val="1"/>
        </w:numPr>
        <w:tabs>
          <w:tab w:val="num" w:pos="648"/>
        </w:tabs>
        <w:spacing w:before="0"/>
        <w:ind w:left="360" w:hanging="72"/>
        <w:contextualSpacing/>
      </w:pPr>
      <w:r w:rsidRPr="006F294B">
        <w:t>General office supplies</w:t>
      </w:r>
    </w:p>
    <w:p w:rsidR="00602412" w:rsidRPr="006F294B" w:rsidRDefault="00704DC6" w:rsidP="00EF552A">
      <w:pPr>
        <w:pStyle w:val="Bullet1"/>
        <w:numPr>
          <w:ilvl w:val="0"/>
          <w:numId w:val="1"/>
        </w:numPr>
        <w:tabs>
          <w:tab w:val="num" w:pos="648"/>
        </w:tabs>
        <w:spacing w:before="0"/>
        <w:ind w:left="648"/>
        <w:contextualSpacing/>
      </w:pPr>
      <w:r w:rsidRPr="006F294B">
        <w:t>Backup</w:t>
      </w:r>
      <w:r w:rsidR="00602412" w:rsidRPr="006F294B">
        <w:t xml:space="preserve"> communication devices </w:t>
      </w:r>
      <w:r w:rsidRPr="006F294B">
        <w:t>if available.</w:t>
      </w:r>
    </w:p>
    <w:p w:rsidR="00602412" w:rsidRPr="006F294B" w:rsidRDefault="00602412" w:rsidP="00EF552A">
      <w:pPr>
        <w:pStyle w:val="Bullet1"/>
        <w:numPr>
          <w:ilvl w:val="0"/>
          <w:numId w:val="1"/>
        </w:numPr>
        <w:tabs>
          <w:tab w:val="num" w:pos="648"/>
        </w:tabs>
        <w:spacing w:before="0"/>
        <w:ind w:left="360" w:hanging="72"/>
        <w:contextualSpacing/>
      </w:pPr>
      <w:r w:rsidRPr="006F294B">
        <w:t xml:space="preserve">Manual work-around procedures for performing </w:t>
      </w:r>
      <w:r w:rsidR="00CA2984" w:rsidRPr="006F294B">
        <w:t>MEFs</w:t>
      </w:r>
    </w:p>
    <w:p w:rsidR="00602412" w:rsidRPr="006F294B" w:rsidRDefault="00602412" w:rsidP="00EF552A">
      <w:pPr>
        <w:pStyle w:val="Bullet1"/>
        <w:numPr>
          <w:ilvl w:val="0"/>
          <w:numId w:val="1"/>
        </w:numPr>
        <w:tabs>
          <w:tab w:val="num" w:pos="648"/>
        </w:tabs>
        <w:spacing w:before="0"/>
        <w:ind w:left="360" w:hanging="72"/>
        <w:contextualSpacing/>
      </w:pPr>
      <w:r w:rsidRPr="006F294B">
        <w:t>Compact discs or thumb drives</w:t>
      </w:r>
    </w:p>
    <w:p w:rsidR="00602412" w:rsidRPr="006F294B" w:rsidRDefault="000128A9" w:rsidP="00EF552A">
      <w:pPr>
        <w:pStyle w:val="Bullet1"/>
        <w:numPr>
          <w:ilvl w:val="0"/>
          <w:numId w:val="1"/>
        </w:numPr>
        <w:tabs>
          <w:tab w:val="num" w:pos="648"/>
        </w:tabs>
        <w:spacing w:before="0"/>
        <w:ind w:left="360" w:hanging="72"/>
        <w:contextualSpacing/>
      </w:pPr>
      <w:r w:rsidRPr="006F294B">
        <w:t xml:space="preserve">Critical </w:t>
      </w:r>
      <w:r w:rsidR="00602412" w:rsidRPr="006F294B">
        <w:t xml:space="preserve">equipment </w:t>
      </w:r>
      <w:r w:rsidRPr="006F294B">
        <w:t>inventory</w:t>
      </w:r>
    </w:p>
    <w:p w:rsidR="0058786D" w:rsidRPr="006F294B" w:rsidRDefault="0058786D" w:rsidP="00EF552A">
      <w:pPr>
        <w:pStyle w:val="Bullet1"/>
        <w:numPr>
          <w:ilvl w:val="0"/>
          <w:numId w:val="1"/>
        </w:numPr>
        <w:tabs>
          <w:tab w:val="num" w:pos="648"/>
        </w:tabs>
        <w:spacing w:before="0"/>
        <w:ind w:left="360" w:hanging="72"/>
        <w:contextualSpacing/>
      </w:pPr>
      <w:r w:rsidRPr="006F294B">
        <w:t>Directions to the alternate facility and a current floor plan</w:t>
      </w:r>
    </w:p>
    <w:p w:rsidR="00602412" w:rsidRPr="006F294B" w:rsidRDefault="00602412" w:rsidP="000343DE">
      <w:pPr>
        <w:pStyle w:val="Bullet1"/>
        <w:numPr>
          <w:ilvl w:val="0"/>
          <w:numId w:val="1"/>
        </w:numPr>
        <w:tabs>
          <w:tab w:val="num" w:pos="648"/>
        </w:tabs>
        <w:spacing w:before="0"/>
        <w:ind w:left="360" w:hanging="72"/>
        <w:contextualSpacing/>
      </w:pPr>
      <w:r w:rsidRPr="006F294B">
        <w:t>Alternate facility contact</w:t>
      </w:r>
      <w:r w:rsidR="000128A9" w:rsidRPr="006F294B">
        <w:t xml:space="preserve"> information</w:t>
      </w:r>
      <w:r w:rsidRPr="006F294B">
        <w:t xml:space="preserve"> and/or keys</w:t>
      </w:r>
      <w:r w:rsidR="000128A9" w:rsidRPr="006F294B">
        <w:t xml:space="preserve"> or access cards</w:t>
      </w:r>
    </w:p>
    <w:p w:rsidR="009D7B72" w:rsidRPr="006F294B" w:rsidRDefault="009D7B72" w:rsidP="000343DE">
      <w:pPr>
        <w:pStyle w:val="ListParagraph"/>
        <w:ind w:left="0"/>
        <w:jc w:val="both"/>
        <w:outlineLvl w:val="3"/>
      </w:pPr>
    </w:p>
    <w:p w:rsidR="0092755B" w:rsidRPr="006F294B" w:rsidRDefault="0092755B" w:rsidP="000343DE">
      <w:pPr>
        <w:pStyle w:val="ListParagraph"/>
        <w:ind w:left="0"/>
        <w:jc w:val="both"/>
        <w:outlineLvl w:val="3"/>
      </w:pPr>
      <w:r w:rsidRPr="006F294B">
        <w:t xml:space="preserve">Human Capital Management </w:t>
      </w:r>
    </w:p>
    <w:p w:rsidR="0092755B" w:rsidRPr="006F294B" w:rsidRDefault="0092755B" w:rsidP="000343DE">
      <w:pPr>
        <w:pStyle w:val="ListParagraph"/>
        <w:ind w:left="0"/>
        <w:jc w:val="both"/>
        <w:outlineLvl w:val="3"/>
        <w:rPr>
          <w:color w:val="4F81BD"/>
        </w:rPr>
      </w:pPr>
    </w:p>
    <w:p w:rsidR="0092755B" w:rsidRPr="006F294B" w:rsidRDefault="0092755B" w:rsidP="00C12D63">
      <w:pPr>
        <w:pStyle w:val="ListParagraph"/>
        <w:ind w:left="0"/>
        <w:jc w:val="both"/>
        <w:outlineLvl w:val="3"/>
      </w:pPr>
      <w:r w:rsidRPr="006F294B">
        <w:rPr>
          <w:b/>
          <w:i/>
          <w:color w:val="4F81BD" w:themeColor="accent1"/>
        </w:rPr>
        <w:t>(Insert name of agency)</w:t>
      </w:r>
      <w:r w:rsidR="0027214E" w:rsidRPr="006F294B">
        <w:rPr>
          <w:color w:val="4F81BD" w:themeColor="accent1"/>
        </w:rPr>
        <w:t>‘</w:t>
      </w:r>
      <w:r w:rsidR="0027214E" w:rsidRPr="006F294B">
        <w:t>s</w:t>
      </w:r>
      <w:r w:rsidR="0027214E" w:rsidRPr="006F294B">
        <w:rPr>
          <w:color w:val="4F81BD"/>
        </w:rPr>
        <w:t xml:space="preserve"> </w:t>
      </w:r>
      <w:r w:rsidRPr="006F294B">
        <w:t xml:space="preserve">key personnel </w:t>
      </w:r>
      <w:r w:rsidR="009D7B72" w:rsidRPr="006F294B">
        <w:t>should</w:t>
      </w:r>
      <w:r w:rsidRPr="006F294B">
        <w:t xml:space="preserve"> cross-train back-up personnel </w:t>
      </w:r>
      <w:r w:rsidR="00CE5E10" w:rsidRPr="006F294B">
        <w:t>capable of performing</w:t>
      </w:r>
      <w:r w:rsidRPr="006F294B">
        <w:t xml:space="preserve"> MEFs</w:t>
      </w:r>
      <w:r w:rsidR="00D70BDE" w:rsidRPr="006F294B">
        <w:t>.</w:t>
      </w:r>
      <w:r w:rsidR="00CE5E10" w:rsidRPr="006F294B">
        <w:t xml:space="preserve">  </w:t>
      </w:r>
      <w:r w:rsidR="00D42D9B" w:rsidRPr="006F294B">
        <w:t>Frequency of c</w:t>
      </w:r>
      <w:r w:rsidR="009D7B72" w:rsidRPr="006F294B">
        <w:t xml:space="preserve">ross-training shall be </w:t>
      </w:r>
      <w:r w:rsidR="00D42D9B" w:rsidRPr="006F294B">
        <w:t xml:space="preserve">at the discretion of the Division or Section Manager, but should occur </w:t>
      </w:r>
      <w:r w:rsidR="009D7B72" w:rsidRPr="006F294B">
        <w:t>as often as necessary to ensure proficiency of MEF performance</w:t>
      </w:r>
      <w:r w:rsidR="00D42D9B" w:rsidRPr="006F294B">
        <w:t>.</w:t>
      </w:r>
      <w:r w:rsidR="009D7B72" w:rsidRPr="006F294B">
        <w:t xml:space="preserve"> </w:t>
      </w:r>
      <w:r w:rsidR="00D42D9B" w:rsidRPr="006F294B">
        <w:t xml:space="preserve">  All c</w:t>
      </w:r>
      <w:r w:rsidR="00CE5E10" w:rsidRPr="006F294B">
        <w:t>ross-training sh</w:t>
      </w:r>
      <w:r w:rsidR="00D42D9B" w:rsidRPr="006F294B">
        <w:t>ould</w:t>
      </w:r>
      <w:r w:rsidR="00CE5E10" w:rsidRPr="006F294B">
        <w:t xml:space="preserve"> </w:t>
      </w:r>
      <w:r w:rsidR="00D42D9B" w:rsidRPr="006F294B">
        <w:t xml:space="preserve">be </w:t>
      </w:r>
      <w:r w:rsidR="00CE5E10" w:rsidRPr="006F294B">
        <w:t>documented</w:t>
      </w:r>
      <w:r w:rsidR="00724C74" w:rsidRPr="006F294B">
        <w:t>.</w:t>
      </w:r>
      <w:r w:rsidR="00CE5E10" w:rsidRPr="006F294B">
        <w:t xml:space="preserve"> </w:t>
      </w:r>
    </w:p>
    <w:p w:rsidR="00CE5E10" w:rsidRPr="006F294B" w:rsidRDefault="00CE5E10" w:rsidP="00C12D63">
      <w:pPr>
        <w:pStyle w:val="ListParagraph"/>
        <w:ind w:left="0"/>
        <w:jc w:val="both"/>
        <w:outlineLvl w:val="3"/>
        <w:rPr>
          <w:color w:val="4F81BD"/>
        </w:rPr>
      </w:pPr>
    </w:p>
    <w:p w:rsidR="0092755B" w:rsidRPr="006F294B" w:rsidRDefault="00180AC6" w:rsidP="00C12D63">
      <w:pPr>
        <w:pStyle w:val="ListParagraph"/>
        <w:ind w:left="0"/>
        <w:jc w:val="both"/>
      </w:pPr>
      <w:r w:rsidRPr="006F294B">
        <w:t xml:space="preserve">Teleworking is recognized as an alternative method to perform some </w:t>
      </w:r>
      <w:r w:rsidR="00D70BDE" w:rsidRPr="006F294B">
        <w:t xml:space="preserve">agency </w:t>
      </w:r>
      <w:r w:rsidRPr="006F294B">
        <w:t>MEFs during a continuity event.  Therefore, k</w:t>
      </w:r>
      <w:r w:rsidR="0092755B" w:rsidRPr="006F294B">
        <w:t xml:space="preserve">ey personnel may be authorized to telework during activation of the Continuity Plan at the discretion of the department or division manager.  </w:t>
      </w:r>
      <w:r w:rsidR="00D70BDE" w:rsidRPr="006F294B">
        <w:t>Regulations outlined in t</w:t>
      </w:r>
      <w:r w:rsidR="00CE5E10" w:rsidRPr="006F294B">
        <w:t>he agency t</w:t>
      </w:r>
      <w:r w:rsidR="0092755B" w:rsidRPr="006F294B">
        <w:t>elework polic</w:t>
      </w:r>
      <w:r w:rsidR="00CE5E10" w:rsidRPr="006F294B">
        <w:t>y</w:t>
      </w:r>
      <w:r w:rsidR="0092755B" w:rsidRPr="006F294B">
        <w:t xml:space="preserve"> sh</w:t>
      </w:r>
      <w:r w:rsidR="00CE5E10" w:rsidRPr="006F294B">
        <w:t>all</w:t>
      </w:r>
      <w:r w:rsidR="0092755B" w:rsidRPr="006F294B">
        <w:t xml:space="preserve"> be adhered to at all times.  </w:t>
      </w:r>
    </w:p>
    <w:p w:rsidR="00CE5E10" w:rsidRPr="006F294B" w:rsidRDefault="00CE5E10" w:rsidP="00C12D63">
      <w:pPr>
        <w:pStyle w:val="ListParagraph"/>
        <w:ind w:left="0"/>
        <w:jc w:val="both"/>
      </w:pPr>
    </w:p>
    <w:p w:rsidR="0092755B" w:rsidRPr="006F294B" w:rsidRDefault="00CE5E10" w:rsidP="00C12D63">
      <w:pPr>
        <w:pStyle w:val="ListParagraph"/>
        <w:ind w:left="0"/>
        <w:jc w:val="both"/>
      </w:pPr>
      <w:r w:rsidRPr="006F294B">
        <w:t xml:space="preserve">During activation of the Continuity Plan, the </w:t>
      </w:r>
      <w:r w:rsidRPr="006F294B">
        <w:rPr>
          <w:b/>
          <w:i/>
          <w:color w:val="4F81BD" w:themeColor="accent1"/>
        </w:rPr>
        <w:t>(Insert name of agency)</w:t>
      </w:r>
      <w:r w:rsidRPr="006F294B">
        <w:rPr>
          <w:color w:val="4F81BD"/>
        </w:rPr>
        <w:t xml:space="preserve"> </w:t>
      </w:r>
      <w:r w:rsidR="000128A9" w:rsidRPr="006F294B">
        <w:t xml:space="preserve">will </w:t>
      </w:r>
      <w:r w:rsidRPr="006F294B">
        <w:t xml:space="preserve">attempt to contact and account for all agency staff.  Additionally, </w:t>
      </w:r>
      <w:r w:rsidR="00180AC6" w:rsidRPr="006F294B">
        <w:t xml:space="preserve">the </w:t>
      </w:r>
      <w:r w:rsidR="00AB2ADB" w:rsidRPr="006F294B">
        <w:t>agency</w:t>
      </w:r>
      <w:r w:rsidR="000128A9" w:rsidRPr="006F294B">
        <w:t xml:space="preserve"> </w:t>
      </w:r>
      <w:r w:rsidRPr="006F294B">
        <w:t xml:space="preserve">will provide </w:t>
      </w:r>
      <w:r w:rsidR="00F46E4A" w:rsidRPr="006F294B">
        <w:t xml:space="preserve">human capital </w:t>
      </w:r>
      <w:r w:rsidR="000128A9" w:rsidRPr="006F294B">
        <w:t xml:space="preserve">management </w:t>
      </w:r>
      <w:r w:rsidRPr="006F294B">
        <w:t xml:space="preserve">guidance to </w:t>
      </w:r>
      <w:r w:rsidR="000128A9" w:rsidRPr="006F294B">
        <w:t>employees</w:t>
      </w:r>
      <w:r w:rsidRPr="006F294B">
        <w:t xml:space="preserve"> </w:t>
      </w:r>
      <w:r w:rsidR="00F46E4A" w:rsidRPr="006F294B">
        <w:t xml:space="preserve">(pay, leave, staffing, </w:t>
      </w:r>
      <w:r w:rsidRPr="006F294B">
        <w:t>work expectations and</w:t>
      </w:r>
      <w:r w:rsidR="00F46E4A" w:rsidRPr="006F294B">
        <w:t xml:space="preserve"> other human resources </w:t>
      </w:r>
      <w:r w:rsidR="00D70BDE" w:rsidRPr="006F294B">
        <w:t>policies</w:t>
      </w:r>
      <w:r w:rsidR="00F46E4A" w:rsidRPr="006F294B">
        <w:t>)</w:t>
      </w:r>
      <w:r w:rsidR="00180AC6" w:rsidRPr="006F294B">
        <w:t xml:space="preserve"> and assist the Continuity Coordinator with other staffing related matters</w:t>
      </w:r>
      <w:r w:rsidRPr="006F294B">
        <w:t>.</w:t>
      </w:r>
    </w:p>
    <w:p w:rsidR="00CE5E10" w:rsidRPr="006F294B" w:rsidRDefault="00CE5E10" w:rsidP="00C12D63">
      <w:pPr>
        <w:pStyle w:val="ListParagraph"/>
        <w:ind w:left="0"/>
        <w:jc w:val="both"/>
        <w:rPr>
          <w:color w:val="4F81BD"/>
        </w:rPr>
      </w:pPr>
    </w:p>
    <w:p w:rsidR="007C6D1E" w:rsidRPr="006F294B" w:rsidRDefault="00B041BC" w:rsidP="00C12D63">
      <w:pPr>
        <w:pStyle w:val="ListParagraph"/>
        <w:ind w:left="0"/>
        <w:jc w:val="both"/>
      </w:pPr>
      <w:r w:rsidRPr="006F294B">
        <w:t xml:space="preserve">Agency personnel should develop a </w:t>
      </w:r>
      <w:r w:rsidR="00D70BDE" w:rsidRPr="006F294B">
        <w:t>f</w:t>
      </w:r>
      <w:r w:rsidRPr="006F294B">
        <w:t xml:space="preserve">amily </w:t>
      </w:r>
      <w:r w:rsidR="00D70BDE" w:rsidRPr="006F294B">
        <w:t>s</w:t>
      </w:r>
      <w:r w:rsidRPr="006F294B">
        <w:t xml:space="preserve">upport </w:t>
      </w:r>
      <w:r w:rsidR="00D70BDE" w:rsidRPr="006F294B">
        <w:t>p</w:t>
      </w:r>
      <w:r w:rsidRPr="006F294B">
        <w:t xml:space="preserve">lan to increase personal and family preparedness.  To develop </w:t>
      </w:r>
      <w:r w:rsidR="00D42D9B" w:rsidRPr="006F294B">
        <w:t>a</w:t>
      </w:r>
      <w:r w:rsidRPr="006F294B">
        <w:t xml:space="preserve"> </w:t>
      </w:r>
      <w:r w:rsidR="00D70BDE" w:rsidRPr="006F294B">
        <w:t>f</w:t>
      </w:r>
      <w:r w:rsidRPr="006F294B">
        <w:t xml:space="preserve">amily </w:t>
      </w:r>
      <w:r w:rsidR="00D70BDE" w:rsidRPr="006F294B">
        <w:t>s</w:t>
      </w:r>
      <w:r w:rsidRPr="006F294B">
        <w:t xml:space="preserve">upport </w:t>
      </w:r>
      <w:r w:rsidR="00D70BDE" w:rsidRPr="006F294B">
        <w:t>p</w:t>
      </w:r>
      <w:r w:rsidRPr="006F294B">
        <w:t xml:space="preserve">lan, use the templates available at </w:t>
      </w:r>
      <w:hyperlink r:id="rId14" w:history="1">
        <w:r w:rsidR="00802915" w:rsidRPr="006F294B">
          <w:rPr>
            <w:rStyle w:val="Hyperlink"/>
          </w:rPr>
          <w:t>http://www.vaemergency.gov/ReadyVirginia</w:t>
        </w:r>
      </w:hyperlink>
      <w:r w:rsidR="00D42D9B" w:rsidRPr="006F294B">
        <w:t>.</w:t>
      </w:r>
      <w:r w:rsidRPr="006F294B">
        <w:t xml:space="preserve"> </w:t>
      </w:r>
    </w:p>
    <w:p w:rsidR="00DB2819" w:rsidRPr="006F294B" w:rsidRDefault="00DB2819" w:rsidP="00C12D63">
      <w:pPr>
        <w:pStyle w:val="ListParagraph"/>
        <w:ind w:left="0"/>
        <w:jc w:val="both"/>
      </w:pPr>
    </w:p>
    <w:p w:rsidR="00467CF9" w:rsidRPr="006F294B" w:rsidRDefault="00467CF9" w:rsidP="00C12D63">
      <w:pPr>
        <w:jc w:val="both"/>
        <w:outlineLvl w:val="2"/>
        <w:rPr>
          <w:u w:val="single"/>
        </w:rPr>
      </w:pPr>
      <w:bookmarkStart w:id="91" w:name="_Toc292712997"/>
      <w:bookmarkStart w:id="92" w:name="_Toc396997953"/>
      <w:bookmarkStart w:id="93" w:name="_Toc397436781"/>
      <w:r w:rsidRPr="006F294B">
        <w:rPr>
          <w:u w:val="single"/>
        </w:rPr>
        <w:t>Phase 2- Activation and Notification</w:t>
      </w:r>
      <w:bookmarkEnd w:id="91"/>
      <w:bookmarkEnd w:id="92"/>
      <w:bookmarkEnd w:id="93"/>
    </w:p>
    <w:p w:rsidR="001511CA" w:rsidRPr="006F294B" w:rsidRDefault="001511CA" w:rsidP="00C12D63">
      <w:pPr>
        <w:pStyle w:val="BodyText"/>
        <w:rPr>
          <w:b/>
          <w:i/>
          <w:color w:val="4F81BD" w:themeColor="accent1"/>
        </w:rPr>
      </w:pPr>
      <w:r w:rsidRPr="006F294B">
        <w:rPr>
          <w:b/>
          <w:i/>
          <w:color w:val="4F81BD" w:themeColor="accent1"/>
        </w:rPr>
        <w:t xml:space="preserve">This section should explain </w:t>
      </w:r>
      <w:r w:rsidR="00C126FC" w:rsidRPr="006F294B">
        <w:rPr>
          <w:b/>
          <w:i/>
          <w:color w:val="4F81BD" w:themeColor="accent1"/>
        </w:rPr>
        <w:t>c</w:t>
      </w:r>
      <w:r w:rsidR="00D0666C" w:rsidRPr="006F294B">
        <w:rPr>
          <w:b/>
          <w:i/>
          <w:color w:val="4F81BD" w:themeColor="accent1"/>
        </w:rPr>
        <w:t xml:space="preserve">ontinuity </w:t>
      </w:r>
      <w:r w:rsidR="00C126FC" w:rsidRPr="006F294B">
        <w:rPr>
          <w:b/>
          <w:i/>
          <w:color w:val="4F81BD" w:themeColor="accent1"/>
        </w:rPr>
        <w:t>p</w:t>
      </w:r>
      <w:r w:rsidR="00D0666C" w:rsidRPr="006F294B">
        <w:rPr>
          <w:b/>
          <w:i/>
          <w:color w:val="4F81BD" w:themeColor="accent1"/>
        </w:rPr>
        <w:t>lan</w:t>
      </w:r>
      <w:r w:rsidRPr="006F294B">
        <w:rPr>
          <w:b/>
          <w:i/>
          <w:color w:val="4F81BD" w:themeColor="accent1"/>
        </w:rPr>
        <w:t xml:space="preserve"> </w:t>
      </w:r>
      <w:r w:rsidR="00177E1B" w:rsidRPr="006F294B">
        <w:rPr>
          <w:b/>
          <w:i/>
          <w:color w:val="4F81BD" w:themeColor="accent1"/>
        </w:rPr>
        <w:t xml:space="preserve">activation and </w:t>
      </w:r>
      <w:r w:rsidRPr="006F294B">
        <w:rPr>
          <w:b/>
          <w:i/>
          <w:color w:val="4F81BD" w:themeColor="accent1"/>
        </w:rPr>
        <w:t xml:space="preserve">notification procedures.  </w:t>
      </w:r>
      <w:r w:rsidR="00D70BDE" w:rsidRPr="006F294B">
        <w:rPr>
          <w:b/>
          <w:i/>
          <w:color w:val="4F81BD" w:themeColor="accent1"/>
        </w:rPr>
        <w:t>T</w:t>
      </w:r>
      <w:r w:rsidRPr="006F294B">
        <w:rPr>
          <w:b/>
          <w:i/>
          <w:color w:val="4F81BD" w:themeColor="accent1"/>
        </w:rPr>
        <w:t xml:space="preserve">he </w:t>
      </w:r>
      <w:r w:rsidR="000128A9" w:rsidRPr="006F294B">
        <w:rPr>
          <w:b/>
          <w:i/>
          <w:color w:val="4F81BD" w:themeColor="accent1"/>
        </w:rPr>
        <w:t xml:space="preserve">plan </w:t>
      </w:r>
      <w:r w:rsidRPr="006F294B">
        <w:rPr>
          <w:b/>
          <w:i/>
          <w:color w:val="4F81BD" w:themeColor="accent1"/>
        </w:rPr>
        <w:t xml:space="preserve">can </w:t>
      </w:r>
      <w:r w:rsidR="000128A9" w:rsidRPr="006F294B">
        <w:rPr>
          <w:b/>
          <w:i/>
          <w:color w:val="4F81BD" w:themeColor="accent1"/>
        </w:rPr>
        <w:t xml:space="preserve">include </w:t>
      </w:r>
      <w:r w:rsidRPr="006F294B">
        <w:rPr>
          <w:b/>
          <w:i/>
          <w:color w:val="4F81BD" w:themeColor="accent1"/>
        </w:rPr>
        <w:t>a checklist of procedures for notificati</w:t>
      </w:r>
      <w:bookmarkStart w:id="94" w:name="OLE_LINK29"/>
      <w:r w:rsidRPr="006F294B">
        <w:rPr>
          <w:b/>
          <w:i/>
          <w:color w:val="4F81BD" w:themeColor="accent1"/>
        </w:rPr>
        <w:t>on of key personne</w:t>
      </w:r>
      <w:bookmarkEnd w:id="94"/>
      <w:r w:rsidRPr="006F294B">
        <w:rPr>
          <w:b/>
          <w:i/>
          <w:color w:val="4F81BD" w:themeColor="accent1"/>
        </w:rPr>
        <w:t xml:space="preserve">l and others of the decision to implement the </w:t>
      </w:r>
      <w:r w:rsidR="00923DB5" w:rsidRPr="006F294B">
        <w:rPr>
          <w:b/>
          <w:i/>
          <w:color w:val="4F81BD" w:themeColor="accent1"/>
        </w:rPr>
        <w:t>Continuity Plan</w:t>
      </w:r>
      <w:r w:rsidR="00D70BDE" w:rsidRPr="006F294B">
        <w:rPr>
          <w:b/>
          <w:i/>
          <w:color w:val="4F81BD" w:themeColor="accent1"/>
        </w:rPr>
        <w:t>, and provide</w:t>
      </w:r>
      <w:r w:rsidRPr="006F294B">
        <w:rPr>
          <w:b/>
          <w:i/>
          <w:color w:val="4F81BD" w:themeColor="accent1"/>
        </w:rPr>
        <w:t xml:space="preserve"> guidance for </w:t>
      </w:r>
      <w:r w:rsidR="00B041BC" w:rsidRPr="006F294B">
        <w:rPr>
          <w:b/>
          <w:i/>
          <w:color w:val="4F81BD" w:themeColor="accent1"/>
        </w:rPr>
        <w:t>key personnel</w:t>
      </w:r>
      <w:r w:rsidRPr="006F294B">
        <w:rPr>
          <w:b/>
          <w:i/>
          <w:color w:val="4F81BD" w:themeColor="accent1"/>
        </w:rPr>
        <w:t xml:space="preserve"> and other staff.  If notification procedures and processes are currently in place, insert them here.  Some questions to consider when completing this section are:</w:t>
      </w:r>
    </w:p>
    <w:p w:rsidR="001511CA" w:rsidRPr="006F294B" w:rsidRDefault="001511CA" w:rsidP="00EF552A">
      <w:pPr>
        <w:pStyle w:val="Bullet1"/>
        <w:numPr>
          <w:ilvl w:val="0"/>
          <w:numId w:val="1"/>
        </w:numPr>
        <w:tabs>
          <w:tab w:val="num" w:pos="540"/>
        </w:tabs>
        <w:ind w:hanging="270"/>
        <w:rPr>
          <w:b/>
          <w:i/>
          <w:color w:val="4F81BD" w:themeColor="accent1"/>
        </w:rPr>
      </w:pPr>
      <w:r w:rsidRPr="006F294B">
        <w:rPr>
          <w:b/>
          <w:i/>
          <w:color w:val="4F81BD" w:themeColor="accent1"/>
        </w:rPr>
        <w:t>Who is responsible for assessing the situation?</w:t>
      </w:r>
    </w:p>
    <w:p w:rsidR="00AB178E" w:rsidRPr="006F294B" w:rsidRDefault="00AB178E" w:rsidP="00EF552A">
      <w:pPr>
        <w:pStyle w:val="Bullet1"/>
        <w:numPr>
          <w:ilvl w:val="0"/>
          <w:numId w:val="1"/>
        </w:numPr>
        <w:tabs>
          <w:tab w:val="num" w:pos="540"/>
        </w:tabs>
        <w:ind w:hanging="270"/>
        <w:rPr>
          <w:b/>
          <w:i/>
          <w:color w:val="4F81BD" w:themeColor="accent1"/>
        </w:rPr>
      </w:pPr>
      <w:r w:rsidRPr="006F294B">
        <w:rPr>
          <w:b/>
          <w:i/>
          <w:color w:val="4F81BD" w:themeColor="accent1"/>
        </w:rPr>
        <w:t>Who is responsible for activating the plan?</w:t>
      </w:r>
    </w:p>
    <w:p w:rsidR="001511CA" w:rsidRPr="006F294B" w:rsidRDefault="001511CA" w:rsidP="00EF552A">
      <w:pPr>
        <w:pStyle w:val="Bullet1"/>
        <w:numPr>
          <w:ilvl w:val="0"/>
          <w:numId w:val="1"/>
        </w:numPr>
        <w:tabs>
          <w:tab w:val="num" w:pos="540"/>
        </w:tabs>
        <w:ind w:hanging="270"/>
        <w:rPr>
          <w:b/>
          <w:i/>
          <w:color w:val="4F81BD" w:themeColor="accent1"/>
        </w:rPr>
      </w:pPr>
      <w:r w:rsidRPr="006F294B">
        <w:rPr>
          <w:b/>
          <w:i/>
          <w:color w:val="4F81BD" w:themeColor="accent1"/>
        </w:rPr>
        <w:t xml:space="preserve">Who is responsible for </w:t>
      </w:r>
      <w:r w:rsidR="00177E1B" w:rsidRPr="006F294B">
        <w:rPr>
          <w:b/>
          <w:i/>
          <w:color w:val="4F81BD" w:themeColor="accent1"/>
        </w:rPr>
        <w:t xml:space="preserve">notifying </w:t>
      </w:r>
      <w:r w:rsidRPr="006F294B">
        <w:rPr>
          <w:b/>
          <w:i/>
          <w:color w:val="4F81BD" w:themeColor="accent1"/>
        </w:rPr>
        <w:t>key personnel?</w:t>
      </w:r>
    </w:p>
    <w:p w:rsidR="001511CA" w:rsidRPr="006F294B" w:rsidRDefault="001511CA" w:rsidP="00EF552A">
      <w:pPr>
        <w:pStyle w:val="Bullet1"/>
        <w:numPr>
          <w:ilvl w:val="0"/>
          <w:numId w:val="1"/>
        </w:numPr>
        <w:tabs>
          <w:tab w:val="num" w:pos="540"/>
        </w:tabs>
        <w:ind w:hanging="270"/>
        <w:rPr>
          <w:b/>
          <w:i/>
          <w:color w:val="4F81BD" w:themeColor="accent1"/>
        </w:rPr>
      </w:pPr>
      <w:r w:rsidRPr="006F294B">
        <w:rPr>
          <w:b/>
          <w:i/>
          <w:color w:val="4F81BD" w:themeColor="accent1"/>
        </w:rPr>
        <w:t xml:space="preserve">What methods, protocols or procedures are </w:t>
      </w:r>
      <w:r w:rsidR="00D70BDE" w:rsidRPr="006F294B">
        <w:rPr>
          <w:b/>
          <w:i/>
          <w:color w:val="4F81BD" w:themeColor="accent1"/>
        </w:rPr>
        <w:t xml:space="preserve">available </w:t>
      </w:r>
      <w:r w:rsidRPr="006F294B">
        <w:rPr>
          <w:b/>
          <w:i/>
          <w:color w:val="4F81BD" w:themeColor="accent1"/>
        </w:rPr>
        <w:t xml:space="preserve">to contact key personnel </w:t>
      </w:r>
      <w:r w:rsidR="000128A9" w:rsidRPr="006F294B">
        <w:rPr>
          <w:b/>
          <w:i/>
          <w:color w:val="4F81BD" w:themeColor="accent1"/>
        </w:rPr>
        <w:t xml:space="preserve">both </w:t>
      </w:r>
      <w:r w:rsidRPr="006F294B">
        <w:rPr>
          <w:b/>
          <w:i/>
          <w:color w:val="4F81BD" w:themeColor="accent1"/>
        </w:rPr>
        <w:t xml:space="preserve">during </w:t>
      </w:r>
      <w:r w:rsidR="000128A9" w:rsidRPr="006F294B">
        <w:rPr>
          <w:b/>
          <w:i/>
          <w:color w:val="4F81BD" w:themeColor="accent1"/>
        </w:rPr>
        <w:t xml:space="preserve">and after normal work hours? </w:t>
      </w:r>
    </w:p>
    <w:p w:rsidR="001511CA" w:rsidRPr="006F294B" w:rsidRDefault="001511CA" w:rsidP="00D42D9B">
      <w:pPr>
        <w:pStyle w:val="Bullet1"/>
        <w:numPr>
          <w:ilvl w:val="0"/>
          <w:numId w:val="1"/>
        </w:numPr>
        <w:tabs>
          <w:tab w:val="num" w:pos="540"/>
        </w:tabs>
        <w:ind w:hanging="270"/>
        <w:rPr>
          <w:b/>
          <w:i/>
          <w:color w:val="4F81BD" w:themeColor="accent1"/>
        </w:rPr>
      </w:pPr>
      <w:r w:rsidRPr="006F294B">
        <w:rPr>
          <w:b/>
          <w:i/>
          <w:color w:val="4F81BD" w:themeColor="accent1"/>
        </w:rPr>
        <w:t>Does the agency currently use notification software or systems to notify staff?  (e.g.,  reverse 911, automated call tree, text message or others)</w:t>
      </w:r>
    </w:p>
    <w:p w:rsidR="00D42D9B" w:rsidRPr="006F294B" w:rsidRDefault="00D42D9B" w:rsidP="00D42D9B">
      <w:pPr>
        <w:pStyle w:val="Bullet1"/>
        <w:numPr>
          <w:ilvl w:val="0"/>
          <w:numId w:val="1"/>
        </w:numPr>
        <w:tabs>
          <w:tab w:val="num" w:pos="540"/>
        </w:tabs>
        <w:ind w:hanging="270"/>
        <w:rPr>
          <w:b/>
          <w:i/>
          <w:color w:val="4F81BD" w:themeColor="accent1"/>
        </w:rPr>
      </w:pPr>
      <w:r w:rsidRPr="006F294B">
        <w:rPr>
          <w:b/>
          <w:i/>
          <w:color w:val="4F81BD" w:themeColor="accent1"/>
        </w:rPr>
        <w:t>Have these systems been evaluated for sustainability and interdependencies?</w:t>
      </w:r>
    </w:p>
    <w:p w:rsidR="001511CA" w:rsidRPr="006F294B" w:rsidRDefault="001511CA" w:rsidP="00D42D9B">
      <w:pPr>
        <w:pStyle w:val="Bullet1"/>
        <w:numPr>
          <w:ilvl w:val="0"/>
          <w:numId w:val="1"/>
        </w:numPr>
        <w:tabs>
          <w:tab w:val="num" w:pos="540"/>
        </w:tabs>
        <w:ind w:hanging="270"/>
        <w:rPr>
          <w:b/>
          <w:i/>
          <w:color w:val="4F81BD" w:themeColor="accent1"/>
        </w:rPr>
      </w:pPr>
      <w:r w:rsidRPr="006F294B">
        <w:rPr>
          <w:b/>
          <w:i/>
          <w:color w:val="4F81BD" w:themeColor="accent1"/>
        </w:rPr>
        <w:t xml:space="preserve">What means will be used to </w:t>
      </w:r>
      <w:r w:rsidR="00C126FC" w:rsidRPr="006F294B">
        <w:rPr>
          <w:b/>
          <w:i/>
          <w:color w:val="4F81BD" w:themeColor="accent1"/>
        </w:rPr>
        <w:t>confirm</w:t>
      </w:r>
      <w:r w:rsidR="00177E1B" w:rsidRPr="006F294B">
        <w:rPr>
          <w:b/>
          <w:i/>
          <w:color w:val="4F81BD" w:themeColor="accent1"/>
        </w:rPr>
        <w:t xml:space="preserve"> </w:t>
      </w:r>
      <w:r w:rsidRPr="006F294B">
        <w:rPr>
          <w:b/>
          <w:i/>
          <w:color w:val="4F81BD" w:themeColor="accent1"/>
        </w:rPr>
        <w:t xml:space="preserve">that executive leadership and </w:t>
      </w:r>
      <w:r w:rsidR="00177E1B" w:rsidRPr="006F294B">
        <w:rPr>
          <w:b/>
          <w:i/>
          <w:color w:val="4F81BD" w:themeColor="accent1"/>
        </w:rPr>
        <w:t>key personnel</w:t>
      </w:r>
      <w:r w:rsidRPr="006F294B">
        <w:rPr>
          <w:b/>
          <w:i/>
          <w:color w:val="4F81BD" w:themeColor="accent1"/>
        </w:rPr>
        <w:t xml:space="preserve"> have received the notification of </w:t>
      </w:r>
      <w:r w:rsidR="009935C0" w:rsidRPr="006F294B">
        <w:rPr>
          <w:b/>
          <w:i/>
          <w:color w:val="4F81BD" w:themeColor="accent1"/>
        </w:rPr>
        <w:t>Continuity Plan</w:t>
      </w:r>
      <w:r w:rsidRPr="006F294B">
        <w:rPr>
          <w:b/>
          <w:i/>
          <w:color w:val="4F81BD" w:themeColor="accent1"/>
        </w:rPr>
        <w:t xml:space="preserve"> activation?</w:t>
      </w:r>
    </w:p>
    <w:p w:rsidR="001511CA" w:rsidRPr="006F294B" w:rsidRDefault="00177E1B" w:rsidP="00D42D9B">
      <w:pPr>
        <w:pStyle w:val="Bullet1"/>
        <w:numPr>
          <w:ilvl w:val="0"/>
          <w:numId w:val="1"/>
        </w:numPr>
        <w:tabs>
          <w:tab w:val="num" w:pos="540"/>
        </w:tabs>
        <w:ind w:hanging="270"/>
        <w:rPr>
          <w:b/>
          <w:i/>
          <w:color w:val="4F81BD" w:themeColor="accent1"/>
        </w:rPr>
      </w:pPr>
      <w:r w:rsidRPr="006F294B">
        <w:rPr>
          <w:b/>
          <w:i/>
          <w:color w:val="4F81BD" w:themeColor="accent1"/>
        </w:rPr>
        <w:t>W</w:t>
      </w:r>
      <w:r w:rsidR="001511CA" w:rsidRPr="006F294B">
        <w:rPr>
          <w:b/>
          <w:i/>
          <w:color w:val="4F81BD" w:themeColor="accent1"/>
        </w:rPr>
        <w:t xml:space="preserve">ho is responsible for notifying </w:t>
      </w:r>
      <w:r w:rsidRPr="006F294B">
        <w:rPr>
          <w:b/>
          <w:i/>
          <w:color w:val="4F81BD" w:themeColor="accent1"/>
        </w:rPr>
        <w:t xml:space="preserve">and providing guidance to contractors, </w:t>
      </w:r>
      <w:r w:rsidR="001511CA" w:rsidRPr="006F294B">
        <w:rPr>
          <w:b/>
          <w:i/>
          <w:color w:val="4F81BD" w:themeColor="accent1"/>
        </w:rPr>
        <w:t>vendor</w:t>
      </w:r>
      <w:r w:rsidRPr="006F294B">
        <w:rPr>
          <w:b/>
          <w:i/>
          <w:color w:val="4F81BD" w:themeColor="accent1"/>
        </w:rPr>
        <w:t xml:space="preserve">s, or </w:t>
      </w:r>
      <w:r w:rsidR="00522749" w:rsidRPr="006F294B">
        <w:rPr>
          <w:b/>
          <w:i/>
          <w:color w:val="4F81BD" w:themeColor="accent1"/>
        </w:rPr>
        <w:t>inter</w:t>
      </w:r>
      <w:r w:rsidRPr="006F294B">
        <w:rPr>
          <w:b/>
          <w:i/>
          <w:color w:val="4F81BD" w:themeColor="accent1"/>
        </w:rPr>
        <w:t xml:space="preserve">dependent agencies of the </w:t>
      </w:r>
      <w:r w:rsidR="00923DB5" w:rsidRPr="006F294B">
        <w:rPr>
          <w:b/>
          <w:i/>
          <w:color w:val="4F81BD" w:themeColor="accent1"/>
        </w:rPr>
        <w:t>Continuity Plan</w:t>
      </w:r>
      <w:r w:rsidRPr="006F294B">
        <w:rPr>
          <w:b/>
          <w:i/>
          <w:color w:val="4F81BD" w:themeColor="accent1"/>
        </w:rPr>
        <w:t xml:space="preserve"> activation?</w:t>
      </w:r>
      <w:r w:rsidR="001511CA" w:rsidRPr="006F294B">
        <w:rPr>
          <w:b/>
          <w:i/>
          <w:color w:val="4F81BD" w:themeColor="accent1"/>
        </w:rPr>
        <w:t xml:space="preserve"> </w:t>
      </w:r>
    </w:p>
    <w:p w:rsidR="00636205" w:rsidRPr="006F294B" w:rsidRDefault="005B431D" w:rsidP="00C12D63">
      <w:pPr>
        <w:pStyle w:val="BodyText"/>
      </w:pPr>
      <w:r w:rsidRPr="006F294B">
        <w:t>Th</w:t>
      </w:r>
      <w:r w:rsidR="002120B5" w:rsidRPr="006F294B">
        <w:t xml:space="preserve">e following </w:t>
      </w:r>
      <w:r w:rsidR="00BA4031" w:rsidRPr="006F294B">
        <w:t xml:space="preserve">matrices are </w:t>
      </w:r>
      <w:r w:rsidRPr="006F294B">
        <w:t>intended to serve as a</w:t>
      </w:r>
      <w:r w:rsidR="000128A9" w:rsidRPr="006F294B">
        <w:t>n implementation</w:t>
      </w:r>
      <w:r w:rsidRPr="006F294B">
        <w:t xml:space="preserve"> </w:t>
      </w:r>
      <w:r w:rsidR="00C356A7" w:rsidRPr="006F294B">
        <w:t xml:space="preserve">guide.   </w:t>
      </w:r>
      <w:r w:rsidR="00522749" w:rsidRPr="006F294B">
        <w:t xml:space="preserve">It is important to note that while an effort has been made to outline implementation levels </w:t>
      </w:r>
      <w:r w:rsidR="00BA4031" w:rsidRPr="006F294B">
        <w:t xml:space="preserve">and notification guidelines </w:t>
      </w:r>
      <w:r w:rsidR="00522749" w:rsidRPr="006F294B">
        <w:t>in th</w:t>
      </w:r>
      <w:r w:rsidR="00BA4031" w:rsidRPr="006F294B">
        <w:t>ese</w:t>
      </w:r>
      <w:r w:rsidR="00522749" w:rsidRPr="006F294B">
        <w:t xml:space="preserve"> matri</w:t>
      </w:r>
      <w:r w:rsidR="00BA4031" w:rsidRPr="006F294B">
        <w:t>ces</w:t>
      </w:r>
      <w:r w:rsidR="00522749" w:rsidRPr="006F294B">
        <w:t xml:space="preserve">, </w:t>
      </w:r>
      <w:r w:rsidR="00522749" w:rsidRPr="006F294B">
        <w:rPr>
          <w:b/>
        </w:rPr>
        <w:t>th</w:t>
      </w:r>
      <w:r w:rsidR="00BA4031" w:rsidRPr="006F294B">
        <w:rPr>
          <w:b/>
        </w:rPr>
        <w:t>ey</w:t>
      </w:r>
      <w:r w:rsidR="00522749" w:rsidRPr="006F294B">
        <w:rPr>
          <w:b/>
        </w:rPr>
        <w:t xml:space="preserve"> </w:t>
      </w:r>
      <w:r w:rsidR="00BA4031" w:rsidRPr="006F294B">
        <w:rPr>
          <w:b/>
        </w:rPr>
        <w:t>are</w:t>
      </w:r>
      <w:r w:rsidR="00522749" w:rsidRPr="006F294B">
        <w:rPr>
          <w:b/>
        </w:rPr>
        <w:t xml:space="preserve"> a guide only</w:t>
      </w:r>
      <w:r w:rsidR="00522749" w:rsidRPr="006F294B">
        <w:t xml:space="preserve"> and do not limit the ability of executive leadership to make decisions and take necessary actions in the event of an emergency.  </w:t>
      </w:r>
    </w:p>
    <w:p w:rsidR="00CA2984" w:rsidRPr="006F294B" w:rsidRDefault="00CA2984" w:rsidP="00C12D63">
      <w:pPr>
        <w:pStyle w:val="Bullet1"/>
        <w:tabs>
          <w:tab w:val="left" w:pos="1800"/>
        </w:tabs>
      </w:pPr>
      <w:r w:rsidRPr="006F294B">
        <w:t>Executive leadership will stay informed of the threat environment using all available means, including government intelligence reports or notices, national/local reporting channels, and media outlets.  Activation decisions by executive leadership will be made after evaluating all available information relating to:</w:t>
      </w:r>
    </w:p>
    <w:p w:rsidR="00CA2984" w:rsidRPr="006F294B" w:rsidRDefault="00CA2984" w:rsidP="00EF552A">
      <w:pPr>
        <w:pStyle w:val="Bullet1"/>
        <w:numPr>
          <w:ilvl w:val="0"/>
          <w:numId w:val="1"/>
        </w:numPr>
        <w:tabs>
          <w:tab w:val="left" w:pos="720"/>
        </w:tabs>
        <w:ind w:right="720" w:hanging="270"/>
      </w:pPr>
      <w:r w:rsidRPr="006F294B">
        <w:t>Direction and guidance from higher authorities</w:t>
      </w:r>
    </w:p>
    <w:p w:rsidR="00CA2984" w:rsidRPr="006F294B" w:rsidRDefault="00CA2984" w:rsidP="00EF552A">
      <w:pPr>
        <w:pStyle w:val="Bullet1"/>
        <w:numPr>
          <w:ilvl w:val="0"/>
          <w:numId w:val="1"/>
        </w:numPr>
        <w:tabs>
          <w:tab w:val="left" w:pos="720"/>
        </w:tabs>
        <w:ind w:right="720" w:hanging="270"/>
      </w:pPr>
      <w:r w:rsidRPr="006F294B">
        <w:t>National Terrorism Advisory System (NTAS) alerts, instructions, and guidance</w:t>
      </w:r>
      <w:r w:rsidR="00AB178E" w:rsidRPr="006F294B">
        <w:t xml:space="preserve"> or similar communication from state or local authorities</w:t>
      </w:r>
      <w:r w:rsidR="00D42D9B" w:rsidRPr="006F294B">
        <w:t>, including local emergency management agencies</w:t>
      </w:r>
      <w:r w:rsidR="00AB178E" w:rsidRPr="006F294B">
        <w:t>.</w:t>
      </w:r>
    </w:p>
    <w:p w:rsidR="00C126FC" w:rsidRPr="006F294B" w:rsidRDefault="00C126FC" w:rsidP="00EF552A">
      <w:pPr>
        <w:pStyle w:val="Bullet1"/>
        <w:numPr>
          <w:ilvl w:val="0"/>
          <w:numId w:val="1"/>
        </w:numPr>
        <w:tabs>
          <w:tab w:val="left" w:pos="720"/>
        </w:tabs>
        <w:ind w:right="720" w:hanging="270"/>
      </w:pPr>
      <w:r w:rsidRPr="006F294B">
        <w:t>National Weather Service Alerts</w:t>
      </w:r>
    </w:p>
    <w:p w:rsidR="00CA2984" w:rsidRPr="006F294B" w:rsidRDefault="00CA2984" w:rsidP="00EF552A">
      <w:pPr>
        <w:pStyle w:val="Bullet1"/>
        <w:numPr>
          <w:ilvl w:val="0"/>
          <w:numId w:val="1"/>
        </w:numPr>
        <w:tabs>
          <w:tab w:val="left" w:pos="720"/>
        </w:tabs>
        <w:ind w:right="720" w:hanging="270"/>
      </w:pPr>
      <w:r w:rsidRPr="006F294B">
        <w:t>The health and safety of personnel</w:t>
      </w:r>
    </w:p>
    <w:p w:rsidR="001C7E87" w:rsidRPr="006F294B" w:rsidRDefault="00CA2984" w:rsidP="00EF552A">
      <w:pPr>
        <w:pStyle w:val="Bullet1"/>
        <w:numPr>
          <w:ilvl w:val="0"/>
          <w:numId w:val="1"/>
        </w:numPr>
        <w:tabs>
          <w:tab w:val="left" w:pos="720"/>
        </w:tabs>
        <w:ind w:right="720" w:hanging="270"/>
      </w:pPr>
      <w:r w:rsidRPr="006F294B">
        <w:t xml:space="preserve">The ability to execute </w:t>
      </w:r>
      <w:r w:rsidR="001B77AA" w:rsidRPr="006F294B">
        <w:t>MEF</w:t>
      </w:r>
      <w:r w:rsidRPr="006F294B">
        <w:t>s</w:t>
      </w:r>
    </w:p>
    <w:p w:rsidR="00CA2984" w:rsidRPr="006F294B" w:rsidRDefault="00CA2984" w:rsidP="00EF552A">
      <w:pPr>
        <w:pStyle w:val="Bullet1"/>
        <w:numPr>
          <w:ilvl w:val="0"/>
          <w:numId w:val="1"/>
        </w:numPr>
        <w:tabs>
          <w:tab w:val="left" w:pos="720"/>
        </w:tabs>
        <w:ind w:right="720" w:hanging="270"/>
      </w:pPr>
      <w:r w:rsidRPr="006F294B">
        <w:t>Intelligence reports</w:t>
      </w:r>
    </w:p>
    <w:p w:rsidR="00CA2984" w:rsidRPr="006F294B" w:rsidRDefault="00CA2984" w:rsidP="00EF552A">
      <w:pPr>
        <w:pStyle w:val="Bullet1"/>
        <w:numPr>
          <w:ilvl w:val="0"/>
          <w:numId w:val="1"/>
        </w:numPr>
        <w:tabs>
          <w:tab w:val="left" w:pos="720"/>
        </w:tabs>
        <w:ind w:right="720" w:hanging="270"/>
      </w:pPr>
      <w:r w:rsidRPr="006F294B">
        <w:t xml:space="preserve">The potential or actual effects on communication systems, information systems, office facilities, and other </w:t>
      </w:r>
      <w:r w:rsidR="00BD58BC" w:rsidRPr="006F294B">
        <w:t>essential</w:t>
      </w:r>
      <w:r w:rsidRPr="006F294B">
        <w:t xml:space="preserve"> equipment</w:t>
      </w:r>
    </w:p>
    <w:p w:rsidR="00CA2984" w:rsidRPr="006F294B" w:rsidRDefault="00CA2984" w:rsidP="00EF552A">
      <w:pPr>
        <w:pStyle w:val="Bullet1"/>
        <w:numPr>
          <w:ilvl w:val="0"/>
          <w:numId w:val="1"/>
        </w:numPr>
        <w:tabs>
          <w:tab w:val="left" w:pos="720"/>
        </w:tabs>
        <w:ind w:right="720" w:hanging="270"/>
      </w:pPr>
      <w:r w:rsidRPr="006F294B">
        <w:t>The expected duration of the emergency situation</w:t>
      </w:r>
    </w:p>
    <w:p w:rsidR="00522749" w:rsidRPr="006F294B" w:rsidRDefault="00522749" w:rsidP="00C05FA8">
      <w:pPr>
        <w:pStyle w:val="BodyText"/>
        <w:ind w:left="720"/>
        <w:rPr>
          <w:b/>
          <w:i/>
          <w:color w:val="4F81BD"/>
        </w:rPr>
      </w:pPr>
    </w:p>
    <w:p w:rsidR="006530A5" w:rsidRPr="006F294B" w:rsidRDefault="006530A5" w:rsidP="00B041BC">
      <w:pPr>
        <w:pStyle w:val="BodyText"/>
        <w:ind w:left="720"/>
        <w:rPr>
          <w:b/>
          <w:i/>
          <w:color w:val="4F81BD"/>
        </w:rPr>
        <w:sectPr w:rsidR="006530A5" w:rsidRPr="006F294B" w:rsidSect="00C12D63">
          <w:pgSz w:w="12240" w:h="15840" w:code="1"/>
          <w:pgMar w:top="1440" w:right="1440" w:bottom="720" w:left="1440" w:header="576" w:footer="576" w:gutter="0"/>
          <w:pgNumType w:start="1"/>
          <w:cols w:space="720"/>
          <w:docGrid w:linePitch="360"/>
        </w:sectPr>
      </w:pPr>
    </w:p>
    <w:p w:rsidR="00B041BC" w:rsidRPr="006F294B" w:rsidRDefault="00374040" w:rsidP="008B14D3">
      <w:pPr>
        <w:pStyle w:val="BodyText"/>
        <w:rPr>
          <w:b/>
          <w:i/>
          <w:color w:val="4F81BD" w:themeColor="accent1"/>
        </w:rPr>
      </w:pPr>
      <w:r w:rsidRPr="006F294B">
        <w:rPr>
          <w:b/>
          <w:i/>
          <w:color w:val="4F81BD"/>
        </w:rPr>
        <w:br w:type="page"/>
      </w:r>
      <w:r w:rsidR="00B041BC" w:rsidRPr="006F294B">
        <w:rPr>
          <w:b/>
          <w:i/>
          <w:color w:val="4F81BD" w:themeColor="accent1"/>
        </w:rPr>
        <w:t>The table</w:t>
      </w:r>
      <w:r w:rsidR="00A04670" w:rsidRPr="006F294B">
        <w:rPr>
          <w:b/>
          <w:i/>
          <w:color w:val="4F81BD" w:themeColor="accent1"/>
        </w:rPr>
        <w:t>s</w:t>
      </w:r>
      <w:r w:rsidR="00B041BC" w:rsidRPr="006F294B">
        <w:rPr>
          <w:b/>
          <w:i/>
          <w:color w:val="4F81BD" w:themeColor="accent1"/>
        </w:rPr>
        <w:t xml:space="preserve"> below should be modified to fit the agency.</w:t>
      </w:r>
      <w:r w:rsidR="00F02154" w:rsidRPr="006F294B">
        <w:rPr>
          <w:b/>
          <w:i/>
          <w:color w:val="4F81BD" w:themeColor="accent1"/>
        </w:rPr>
        <w:t xml:space="preserve"> </w:t>
      </w:r>
    </w:p>
    <w:p w:rsidR="00B041BC" w:rsidRPr="006F294B" w:rsidRDefault="00B041BC" w:rsidP="008B3C4A">
      <w:pPr>
        <w:pStyle w:val="TableTitle"/>
        <w:outlineLvl w:val="9"/>
        <w:rPr>
          <w:rFonts w:asciiTheme="majorHAnsi" w:hAnsiTheme="majorHAnsi"/>
          <w:szCs w:val="24"/>
        </w:rPr>
      </w:pPr>
      <w:r w:rsidRPr="006F294B">
        <w:rPr>
          <w:rFonts w:asciiTheme="majorHAnsi" w:hAnsiTheme="majorHAnsi"/>
          <w:szCs w:val="24"/>
        </w:rPr>
        <w:t xml:space="preserve">Table </w:t>
      </w:r>
      <w:r w:rsidR="00BF7F76" w:rsidRPr="006F294B">
        <w:rPr>
          <w:rFonts w:asciiTheme="majorHAnsi" w:hAnsiTheme="majorHAnsi"/>
          <w:szCs w:val="24"/>
        </w:rPr>
        <w:t>6</w:t>
      </w:r>
      <w:r w:rsidRPr="006F294B">
        <w:rPr>
          <w:rFonts w:asciiTheme="majorHAnsi" w:hAnsiTheme="majorHAnsi"/>
          <w:szCs w:val="24"/>
        </w:rPr>
        <w:br/>
      </w:r>
      <w:r w:rsidR="00BA4031" w:rsidRPr="006F294B">
        <w:rPr>
          <w:rFonts w:asciiTheme="majorHAnsi" w:hAnsiTheme="majorHAnsi"/>
          <w:szCs w:val="24"/>
        </w:rPr>
        <w:t xml:space="preserve">Activation </w:t>
      </w:r>
      <w:r w:rsidRPr="006F294B">
        <w:rPr>
          <w:rFonts w:asciiTheme="majorHAnsi" w:hAnsiTheme="majorHAnsi"/>
          <w:szCs w:val="24"/>
        </w:rPr>
        <w:t>Decision Matrix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9"/>
        <w:gridCol w:w="1386"/>
        <w:gridCol w:w="2149"/>
        <w:gridCol w:w="2157"/>
        <w:gridCol w:w="2245"/>
      </w:tblGrid>
      <w:tr w:rsidR="006530A5" w:rsidRPr="006F294B" w:rsidTr="00B446A7">
        <w:trPr>
          <w:trHeight w:val="432"/>
          <w:tblHeader/>
        </w:trPr>
        <w:tc>
          <w:tcPr>
            <w:tcW w:w="1642"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6530A5" w:rsidRPr="006F294B" w:rsidRDefault="006530A5" w:rsidP="00B46E5C">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Level of Emergency</w:t>
            </w:r>
          </w:p>
        </w:tc>
        <w:tc>
          <w:tcPr>
            <w:tcW w:w="1356"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6530A5" w:rsidRPr="006F294B" w:rsidRDefault="006530A5" w:rsidP="00C406D1">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Category</w:t>
            </w:r>
          </w:p>
        </w:tc>
        <w:tc>
          <w:tcPr>
            <w:tcW w:w="2150"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6530A5" w:rsidRPr="006F294B" w:rsidRDefault="006530A5" w:rsidP="00B46E5C">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Potential Event</w:t>
            </w:r>
          </w:p>
        </w:tc>
        <w:tc>
          <w:tcPr>
            <w:tcW w:w="2160"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6530A5" w:rsidRPr="006F294B" w:rsidRDefault="006530A5" w:rsidP="00B46E5C">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Impact on  the Ability to Perform MEFs</w:t>
            </w:r>
          </w:p>
        </w:tc>
        <w:tc>
          <w:tcPr>
            <w:tcW w:w="2250"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6530A5" w:rsidRPr="006F294B" w:rsidRDefault="006530A5" w:rsidP="00A04670">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Decisions</w:t>
            </w:r>
          </w:p>
        </w:tc>
      </w:tr>
      <w:tr w:rsidR="006530A5" w:rsidRPr="006F294B" w:rsidTr="00B446A7">
        <w:trPr>
          <w:trHeight w:val="432"/>
        </w:trPr>
        <w:tc>
          <w:tcPr>
            <w:tcW w:w="1642" w:type="dxa"/>
            <w:tcBorders>
              <w:top w:val="single" w:sz="4" w:space="0" w:color="FFFFFF"/>
            </w:tcBorders>
            <w:vAlign w:val="center"/>
          </w:tcPr>
          <w:p w:rsidR="006530A5" w:rsidRPr="006F294B" w:rsidRDefault="006530A5" w:rsidP="003E642D">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w:t>
            </w:r>
          </w:p>
        </w:tc>
        <w:tc>
          <w:tcPr>
            <w:tcW w:w="1356" w:type="dxa"/>
            <w:tcBorders>
              <w:top w:val="single" w:sz="4" w:space="0" w:color="FFFFFF"/>
            </w:tcBorders>
            <w:vAlign w:val="center"/>
          </w:tcPr>
          <w:p w:rsidR="006530A5" w:rsidRPr="006F294B" w:rsidRDefault="006530A5" w:rsidP="00C406D1">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Alert</w:t>
            </w:r>
          </w:p>
        </w:tc>
        <w:tc>
          <w:tcPr>
            <w:tcW w:w="2150" w:type="dxa"/>
            <w:tcBorders>
              <w:top w:val="single" w:sz="4" w:space="0" w:color="FFFFFF"/>
            </w:tcBorders>
          </w:tcPr>
          <w:p w:rsidR="006530A5" w:rsidRPr="006F294B" w:rsidRDefault="00F14A03" w:rsidP="00F14A03">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An event with notice, such as a severe weather forecast to impact area; scheduled software upgrades to </w:t>
            </w:r>
            <w:r w:rsidR="00BD58BC" w:rsidRPr="006F294B">
              <w:rPr>
                <w:rFonts w:ascii="Cambria" w:eastAsiaTheme="majorEastAsia" w:hAnsi="Cambria" w:cstheme="majorBidi"/>
                <w:sz w:val="17"/>
                <w:szCs w:val="17"/>
              </w:rPr>
              <w:t>essential</w:t>
            </w:r>
            <w:r w:rsidRPr="006F294B">
              <w:rPr>
                <w:rFonts w:ascii="Cambria" w:eastAsiaTheme="majorEastAsia" w:hAnsi="Cambria" w:cstheme="majorBidi"/>
                <w:sz w:val="17"/>
                <w:szCs w:val="17"/>
              </w:rPr>
              <w:t xml:space="preserve"> systems or </w:t>
            </w:r>
            <w:r w:rsidR="00BD58BC" w:rsidRPr="006F294B">
              <w:rPr>
                <w:rFonts w:ascii="Cambria" w:eastAsiaTheme="majorEastAsia" w:hAnsi="Cambria" w:cstheme="majorBidi"/>
                <w:sz w:val="17"/>
                <w:szCs w:val="17"/>
              </w:rPr>
              <w:t>essential</w:t>
            </w:r>
            <w:r w:rsidRPr="006F294B">
              <w:rPr>
                <w:rFonts w:ascii="Cambria" w:eastAsiaTheme="majorEastAsia" w:hAnsi="Cambria" w:cstheme="majorBidi"/>
                <w:sz w:val="17"/>
                <w:szCs w:val="17"/>
              </w:rPr>
              <w:t xml:space="preserve"> equipment maintenance/upgrades.</w:t>
            </w:r>
          </w:p>
        </w:tc>
        <w:tc>
          <w:tcPr>
            <w:tcW w:w="2160" w:type="dxa"/>
            <w:tcBorders>
              <w:top w:val="single" w:sz="4" w:space="0" w:color="FFFFFF"/>
            </w:tcBorders>
          </w:tcPr>
          <w:p w:rsidR="006530A5" w:rsidRPr="006F294B" w:rsidRDefault="006530A5" w:rsidP="00B446A7">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An actual or anticipated event </w:t>
            </w:r>
            <w:r w:rsidR="00F14A03" w:rsidRPr="006F294B">
              <w:rPr>
                <w:rFonts w:ascii="Cambria" w:eastAsiaTheme="majorEastAsia" w:hAnsi="Cambria" w:cstheme="majorBidi"/>
                <w:sz w:val="17"/>
                <w:szCs w:val="17"/>
              </w:rPr>
              <w:t xml:space="preserve">that </w:t>
            </w:r>
            <w:r w:rsidRPr="006F294B">
              <w:rPr>
                <w:rFonts w:ascii="Cambria" w:eastAsiaTheme="majorEastAsia" w:hAnsi="Cambria" w:cstheme="majorBidi"/>
                <w:sz w:val="17"/>
                <w:szCs w:val="17"/>
              </w:rPr>
              <w:t xml:space="preserve">might have an adverse impact on any portion of the agency, staff, or equipment/systems </w:t>
            </w:r>
            <w:r w:rsidR="00B446A7" w:rsidRPr="006F294B">
              <w:rPr>
                <w:rFonts w:ascii="Cambria" w:eastAsiaTheme="majorEastAsia" w:hAnsi="Cambria" w:cstheme="majorBidi"/>
                <w:sz w:val="17"/>
                <w:szCs w:val="17"/>
              </w:rPr>
              <w:t xml:space="preserve">for a period of time that exceeds recovery time objectives, </w:t>
            </w:r>
            <w:r w:rsidRPr="006F294B">
              <w:rPr>
                <w:rFonts w:ascii="Cambria" w:eastAsiaTheme="majorEastAsia" w:hAnsi="Cambria" w:cstheme="majorBidi"/>
                <w:sz w:val="17"/>
                <w:szCs w:val="17"/>
              </w:rPr>
              <w:t xml:space="preserve">but does not require any specific response beyond what is normally available.  </w:t>
            </w:r>
          </w:p>
        </w:tc>
        <w:tc>
          <w:tcPr>
            <w:tcW w:w="2250" w:type="dxa"/>
            <w:tcBorders>
              <w:top w:val="single" w:sz="4" w:space="0" w:color="FFFFFF"/>
            </w:tcBorders>
          </w:tcPr>
          <w:p w:rsidR="006530A5" w:rsidRPr="006F294B" w:rsidRDefault="00B52445" w:rsidP="003744C9">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No </w:t>
            </w:r>
            <w:r w:rsidR="00923DB5" w:rsidRPr="006F294B">
              <w:rPr>
                <w:rFonts w:ascii="Cambria" w:eastAsiaTheme="majorEastAsia" w:hAnsi="Cambria" w:cstheme="majorBidi"/>
                <w:sz w:val="17"/>
                <w:szCs w:val="17"/>
              </w:rPr>
              <w:t>Continuity Plan</w:t>
            </w:r>
            <w:r w:rsidRPr="006F294B">
              <w:rPr>
                <w:rFonts w:ascii="Cambria" w:eastAsiaTheme="majorEastAsia" w:hAnsi="Cambria" w:cstheme="majorBidi"/>
                <w:sz w:val="17"/>
                <w:szCs w:val="17"/>
              </w:rPr>
              <w:t xml:space="preserve"> implementation required.  </w:t>
            </w:r>
          </w:p>
          <w:p w:rsidR="003744C9" w:rsidRPr="006F294B" w:rsidRDefault="003744C9" w:rsidP="003744C9">
            <w:pPr>
              <w:pStyle w:val="TableText"/>
              <w:ind w:left="252"/>
              <w:rPr>
                <w:rFonts w:ascii="Cambria" w:eastAsiaTheme="majorEastAsia" w:hAnsi="Cambria" w:cstheme="majorBidi"/>
                <w:sz w:val="17"/>
                <w:szCs w:val="17"/>
              </w:rPr>
            </w:pPr>
          </w:p>
        </w:tc>
      </w:tr>
      <w:tr w:rsidR="006530A5" w:rsidRPr="006F294B" w:rsidTr="00B446A7">
        <w:trPr>
          <w:trHeight w:val="432"/>
        </w:trPr>
        <w:tc>
          <w:tcPr>
            <w:tcW w:w="1642" w:type="dxa"/>
            <w:vAlign w:val="center"/>
          </w:tcPr>
          <w:p w:rsidR="006530A5" w:rsidRPr="006F294B" w:rsidRDefault="006530A5" w:rsidP="003E642D">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II</w:t>
            </w:r>
          </w:p>
        </w:tc>
        <w:tc>
          <w:tcPr>
            <w:tcW w:w="1356" w:type="dxa"/>
            <w:vAlign w:val="center"/>
          </w:tcPr>
          <w:p w:rsidR="006530A5" w:rsidRPr="006F294B" w:rsidRDefault="006530A5" w:rsidP="00C406D1">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Stand-by</w:t>
            </w:r>
          </w:p>
          <w:p w:rsidR="006530A5" w:rsidRPr="006F294B" w:rsidRDefault="006530A5" w:rsidP="00C406D1">
            <w:pPr>
              <w:pStyle w:val="TableText"/>
              <w:jc w:val="center"/>
              <w:rPr>
                <w:rFonts w:ascii="Cambria" w:eastAsiaTheme="majorEastAsia" w:hAnsi="Cambria" w:cstheme="majorBidi"/>
                <w:sz w:val="17"/>
                <w:szCs w:val="17"/>
              </w:rPr>
            </w:pPr>
          </w:p>
        </w:tc>
        <w:tc>
          <w:tcPr>
            <w:tcW w:w="2150" w:type="dxa"/>
          </w:tcPr>
          <w:p w:rsidR="006530A5" w:rsidRPr="006F294B" w:rsidRDefault="006530A5" w:rsidP="00B52445">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Coastal storm approaching the coastline where agency facilities are located; </w:t>
            </w:r>
            <w:r w:rsidR="00F14A03" w:rsidRPr="006F294B">
              <w:rPr>
                <w:rFonts w:ascii="Cambria" w:eastAsiaTheme="majorEastAsia" w:hAnsi="Cambria" w:cstheme="majorBidi"/>
                <w:sz w:val="17"/>
                <w:szCs w:val="17"/>
              </w:rPr>
              <w:t xml:space="preserve">system or equipment failure expected to last </w:t>
            </w:r>
            <w:r w:rsidR="00B52445" w:rsidRPr="006F294B">
              <w:rPr>
                <w:rFonts w:ascii="Cambria" w:eastAsiaTheme="majorEastAsia" w:hAnsi="Cambria" w:cstheme="majorBidi"/>
                <w:sz w:val="17"/>
                <w:szCs w:val="17"/>
              </w:rPr>
              <w:t>less than 24 hours</w:t>
            </w:r>
            <w:r w:rsidR="00F14A03" w:rsidRPr="006F294B">
              <w:rPr>
                <w:rFonts w:ascii="Cambria" w:eastAsiaTheme="majorEastAsia" w:hAnsi="Cambria" w:cstheme="majorBidi"/>
                <w:sz w:val="17"/>
                <w:szCs w:val="17"/>
              </w:rPr>
              <w:t>; possible public health emergency reported with minimal impact to staff.</w:t>
            </w:r>
          </w:p>
        </w:tc>
        <w:tc>
          <w:tcPr>
            <w:tcW w:w="2160" w:type="dxa"/>
          </w:tcPr>
          <w:p w:rsidR="006530A5" w:rsidRPr="006F294B" w:rsidRDefault="006530A5" w:rsidP="00B52445">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An actual or anticipated event estimated to have minimal impact on operations that might require </w:t>
            </w:r>
            <w:r w:rsidR="00B52445" w:rsidRPr="006F294B">
              <w:rPr>
                <w:rFonts w:ascii="Cambria" w:eastAsiaTheme="majorEastAsia" w:hAnsi="Cambria" w:cstheme="majorBidi"/>
                <w:sz w:val="17"/>
                <w:szCs w:val="17"/>
              </w:rPr>
              <w:t xml:space="preserve">minimal </w:t>
            </w:r>
            <w:r w:rsidRPr="006F294B">
              <w:rPr>
                <w:rFonts w:ascii="Cambria" w:eastAsiaTheme="majorEastAsia" w:hAnsi="Cambria" w:cstheme="majorBidi"/>
                <w:sz w:val="17"/>
                <w:szCs w:val="17"/>
              </w:rPr>
              <w:t xml:space="preserve">assistance beyond what is normally available.  </w:t>
            </w:r>
          </w:p>
        </w:tc>
        <w:tc>
          <w:tcPr>
            <w:tcW w:w="2250" w:type="dxa"/>
          </w:tcPr>
          <w:p w:rsidR="006530A5" w:rsidRPr="006F294B" w:rsidRDefault="00B46E5C" w:rsidP="00A04670">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Limited </w:t>
            </w:r>
            <w:r w:rsidR="00923DB5" w:rsidRPr="006F294B">
              <w:rPr>
                <w:rFonts w:ascii="Cambria" w:eastAsiaTheme="majorEastAsia" w:hAnsi="Cambria" w:cstheme="majorBidi"/>
                <w:sz w:val="17"/>
                <w:szCs w:val="17"/>
              </w:rPr>
              <w:t>Continuity Plan</w:t>
            </w:r>
            <w:r w:rsidRPr="006F294B">
              <w:rPr>
                <w:rFonts w:ascii="Cambria" w:eastAsiaTheme="majorEastAsia" w:hAnsi="Cambria" w:cstheme="majorBidi"/>
                <w:sz w:val="17"/>
                <w:szCs w:val="17"/>
              </w:rPr>
              <w:t xml:space="preserve"> implementation depending on individual department requirements.  </w:t>
            </w:r>
          </w:p>
          <w:p w:rsidR="003744C9" w:rsidRPr="006F294B" w:rsidRDefault="003744C9" w:rsidP="003744C9">
            <w:pPr>
              <w:pStyle w:val="TableText"/>
              <w:rPr>
                <w:rFonts w:ascii="Cambria" w:eastAsiaTheme="majorEastAsia" w:hAnsi="Cambria" w:cstheme="majorBidi"/>
                <w:sz w:val="17"/>
                <w:szCs w:val="17"/>
              </w:rPr>
            </w:pPr>
          </w:p>
        </w:tc>
      </w:tr>
      <w:tr w:rsidR="006530A5" w:rsidRPr="006F294B" w:rsidTr="00B446A7">
        <w:trPr>
          <w:trHeight w:val="432"/>
        </w:trPr>
        <w:tc>
          <w:tcPr>
            <w:tcW w:w="1642" w:type="dxa"/>
            <w:vAlign w:val="center"/>
          </w:tcPr>
          <w:p w:rsidR="006530A5" w:rsidRPr="006F294B" w:rsidRDefault="006530A5" w:rsidP="003E642D">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III</w:t>
            </w:r>
          </w:p>
        </w:tc>
        <w:tc>
          <w:tcPr>
            <w:tcW w:w="1356" w:type="dxa"/>
            <w:vAlign w:val="center"/>
          </w:tcPr>
          <w:p w:rsidR="006530A5" w:rsidRPr="006F294B" w:rsidRDefault="006530A5" w:rsidP="00C406D1">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Partial Implementation</w:t>
            </w:r>
          </w:p>
        </w:tc>
        <w:tc>
          <w:tcPr>
            <w:tcW w:w="2150" w:type="dxa"/>
          </w:tcPr>
          <w:p w:rsidR="006530A5" w:rsidRPr="006F294B" w:rsidRDefault="006530A5" w:rsidP="0027214E">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Small fire localized to one wing or floor of the building;</w:t>
            </w:r>
            <w:r w:rsidR="004B236B" w:rsidRPr="006F294B">
              <w:rPr>
                <w:rFonts w:ascii="Cambria" w:eastAsiaTheme="majorEastAsia" w:hAnsi="Cambria" w:cstheme="majorBidi"/>
                <w:sz w:val="17"/>
                <w:szCs w:val="17"/>
              </w:rPr>
              <w:t xml:space="preserve"> </w:t>
            </w:r>
            <w:r w:rsidR="00F14A03" w:rsidRPr="006F294B">
              <w:rPr>
                <w:rFonts w:ascii="Cambria" w:eastAsiaTheme="majorEastAsia" w:hAnsi="Cambria" w:cstheme="majorBidi"/>
                <w:sz w:val="17"/>
                <w:szCs w:val="17"/>
              </w:rPr>
              <w:t xml:space="preserve">system or equipment failure expected to last more than one day; </w:t>
            </w:r>
            <w:r w:rsidR="0027214E" w:rsidRPr="006F294B">
              <w:rPr>
                <w:rFonts w:ascii="Cambria" w:eastAsiaTheme="majorEastAsia" w:hAnsi="Cambria" w:cstheme="majorBidi"/>
                <w:sz w:val="17"/>
                <w:szCs w:val="17"/>
              </w:rPr>
              <w:t>p</w:t>
            </w:r>
            <w:r w:rsidR="00F14A03" w:rsidRPr="006F294B">
              <w:rPr>
                <w:rFonts w:ascii="Cambria" w:eastAsiaTheme="majorEastAsia" w:hAnsi="Cambria" w:cstheme="majorBidi"/>
                <w:sz w:val="17"/>
                <w:szCs w:val="17"/>
              </w:rPr>
              <w:t>ublic health emergency declared with moderate impact to staff.</w:t>
            </w:r>
          </w:p>
        </w:tc>
        <w:tc>
          <w:tcPr>
            <w:tcW w:w="2160" w:type="dxa"/>
          </w:tcPr>
          <w:p w:rsidR="006530A5" w:rsidRPr="006F294B" w:rsidRDefault="006530A5" w:rsidP="00B52445">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An actual event estimated to disrupt the operations of MEFs for </w:t>
            </w:r>
            <w:r w:rsidR="00B52445" w:rsidRPr="006F294B">
              <w:rPr>
                <w:rFonts w:ascii="Cambria" w:eastAsiaTheme="majorEastAsia" w:hAnsi="Cambria" w:cstheme="majorBidi"/>
                <w:sz w:val="17"/>
                <w:szCs w:val="17"/>
              </w:rPr>
              <w:t xml:space="preserve">more than the </w:t>
            </w:r>
            <w:r w:rsidR="00B446A7" w:rsidRPr="006F294B">
              <w:rPr>
                <w:rFonts w:ascii="Cambria" w:eastAsiaTheme="majorEastAsia" w:hAnsi="Cambria" w:cstheme="majorBidi"/>
                <w:sz w:val="17"/>
                <w:szCs w:val="17"/>
              </w:rPr>
              <w:t xml:space="preserve">established </w:t>
            </w:r>
            <w:r w:rsidR="00B52445" w:rsidRPr="006F294B">
              <w:rPr>
                <w:rFonts w:ascii="Cambria" w:eastAsiaTheme="majorEastAsia" w:hAnsi="Cambria" w:cstheme="majorBidi"/>
                <w:sz w:val="17"/>
                <w:szCs w:val="17"/>
              </w:rPr>
              <w:t>recovery time objective</w:t>
            </w:r>
            <w:r w:rsidR="00B446A7" w:rsidRPr="006F294B">
              <w:rPr>
                <w:rFonts w:ascii="Cambria" w:eastAsiaTheme="majorEastAsia" w:hAnsi="Cambria" w:cstheme="majorBidi"/>
                <w:sz w:val="17"/>
                <w:szCs w:val="17"/>
              </w:rPr>
              <w:t>s</w:t>
            </w:r>
            <w:r w:rsidR="00B52445" w:rsidRPr="006F294B">
              <w:rPr>
                <w:rFonts w:ascii="Cambria" w:eastAsiaTheme="majorEastAsia" w:hAnsi="Cambria" w:cstheme="majorBidi"/>
                <w:sz w:val="17"/>
                <w:szCs w:val="17"/>
              </w:rPr>
              <w:t xml:space="preserve"> or 24 hours</w:t>
            </w:r>
            <w:r w:rsidRPr="006F294B">
              <w:rPr>
                <w:rFonts w:ascii="Cambria" w:eastAsiaTheme="majorEastAsia" w:hAnsi="Cambria" w:cstheme="majorBidi"/>
                <w:sz w:val="17"/>
                <w:szCs w:val="17"/>
              </w:rPr>
              <w:t xml:space="preserve">.  </w:t>
            </w:r>
          </w:p>
        </w:tc>
        <w:tc>
          <w:tcPr>
            <w:tcW w:w="2250" w:type="dxa"/>
          </w:tcPr>
          <w:p w:rsidR="006530A5" w:rsidRPr="006F294B" w:rsidRDefault="00B46E5C" w:rsidP="00A04670">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Partial Implementation of the </w:t>
            </w:r>
            <w:r w:rsidR="00923DB5" w:rsidRPr="006F294B">
              <w:rPr>
                <w:rFonts w:ascii="Cambria" w:eastAsiaTheme="majorEastAsia" w:hAnsi="Cambria" w:cstheme="majorBidi"/>
                <w:sz w:val="17"/>
                <w:szCs w:val="17"/>
              </w:rPr>
              <w:t>Continuity Plan</w:t>
            </w:r>
            <w:r w:rsidRPr="006F294B">
              <w:rPr>
                <w:rFonts w:ascii="Cambria" w:eastAsiaTheme="majorEastAsia" w:hAnsi="Cambria" w:cstheme="majorBidi"/>
                <w:sz w:val="17"/>
                <w:szCs w:val="17"/>
              </w:rPr>
              <w:t xml:space="preserve">.  </w:t>
            </w:r>
          </w:p>
        </w:tc>
      </w:tr>
      <w:tr w:rsidR="00294104" w:rsidRPr="006F294B" w:rsidTr="00B446A7">
        <w:trPr>
          <w:trHeight w:val="1817"/>
        </w:trPr>
        <w:tc>
          <w:tcPr>
            <w:tcW w:w="1642" w:type="dxa"/>
            <w:vAlign w:val="center"/>
          </w:tcPr>
          <w:p w:rsidR="00294104" w:rsidRPr="006F294B" w:rsidRDefault="00294104" w:rsidP="003E642D">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IV</w:t>
            </w:r>
          </w:p>
        </w:tc>
        <w:tc>
          <w:tcPr>
            <w:tcW w:w="1356" w:type="dxa"/>
            <w:vAlign w:val="center"/>
          </w:tcPr>
          <w:p w:rsidR="00294104" w:rsidRPr="006F294B" w:rsidRDefault="00294104" w:rsidP="00C406D1">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Full Implementation</w:t>
            </w:r>
          </w:p>
        </w:tc>
        <w:tc>
          <w:tcPr>
            <w:tcW w:w="2150" w:type="dxa"/>
          </w:tcPr>
          <w:p w:rsidR="00294104" w:rsidRPr="006F294B" w:rsidRDefault="00294104" w:rsidP="00B52445">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Gas line explosion has caused extensive structural damage to the facility; system or equipment failure expected to last for an extended period of time; public health emergency declared with significant staff impact.</w:t>
            </w:r>
          </w:p>
        </w:tc>
        <w:tc>
          <w:tcPr>
            <w:tcW w:w="2160" w:type="dxa"/>
          </w:tcPr>
          <w:p w:rsidR="00294104" w:rsidRPr="006F294B" w:rsidRDefault="00294104" w:rsidP="000E3307">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An actual event that significantly disrupts the operations of multiple MEFs for a period of time exceeding the MEF recovery time objective</w:t>
            </w:r>
            <w:r w:rsidR="00B446A7" w:rsidRPr="006F294B">
              <w:rPr>
                <w:rFonts w:ascii="Cambria" w:eastAsiaTheme="majorEastAsia" w:hAnsi="Cambria" w:cstheme="majorBidi"/>
                <w:sz w:val="17"/>
                <w:szCs w:val="17"/>
              </w:rPr>
              <w:t>s</w:t>
            </w:r>
            <w:r w:rsidRPr="006F294B">
              <w:rPr>
                <w:rFonts w:ascii="Cambria" w:eastAsiaTheme="majorEastAsia" w:hAnsi="Cambria" w:cstheme="majorBidi"/>
                <w:sz w:val="17"/>
                <w:szCs w:val="17"/>
              </w:rPr>
              <w:t xml:space="preserve">.  </w:t>
            </w:r>
          </w:p>
        </w:tc>
        <w:tc>
          <w:tcPr>
            <w:tcW w:w="2250" w:type="dxa"/>
          </w:tcPr>
          <w:p w:rsidR="00294104" w:rsidRPr="006F294B" w:rsidRDefault="00294104" w:rsidP="00A04670">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Full implementation of the </w:t>
            </w:r>
            <w:r w:rsidR="00923DB5" w:rsidRPr="006F294B">
              <w:rPr>
                <w:rFonts w:ascii="Cambria" w:eastAsiaTheme="majorEastAsia" w:hAnsi="Cambria" w:cstheme="majorBidi"/>
                <w:sz w:val="17"/>
                <w:szCs w:val="17"/>
              </w:rPr>
              <w:t>Continuity Plan</w:t>
            </w:r>
            <w:r w:rsidRPr="006F294B">
              <w:rPr>
                <w:rFonts w:ascii="Cambria" w:eastAsiaTheme="majorEastAsia" w:hAnsi="Cambria" w:cstheme="majorBidi"/>
                <w:sz w:val="17"/>
                <w:szCs w:val="17"/>
              </w:rPr>
              <w:t xml:space="preserve"> approved by the executive leadership.  </w:t>
            </w:r>
          </w:p>
        </w:tc>
      </w:tr>
    </w:tbl>
    <w:p w:rsidR="005B431D" w:rsidRPr="006F294B" w:rsidRDefault="005B431D" w:rsidP="000343DE">
      <w:pPr>
        <w:pStyle w:val="ExHeading1"/>
        <w:sectPr w:rsidR="005B431D" w:rsidRPr="006F294B" w:rsidSect="00B07977">
          <w:type w:val="continuous"/>
          <w:pgSz w:w="12240" w:h="15840" w:code="1"/>
          <w:pgMar w:top="1440" w:right="1440" w:bottom="1440" w:left="1440" w:header="576" w:footer="576" w:gutter="0"/>
          <w:cols w:space="720"/>
          <w:docGrid w:linePitch="360"/>
        </w:sectPr>
      </w:pPr>
    </w:p>
    <w:p w:rsidR="00A04670" w:rsidRPr="006F294B" w:rsidRDefault="00A04670" w:rsidP="008B3C4A">
      <w:pPr>
        <w:pStyle w:val="TableTitle"/>
        <w:outlineLvl w:val="9"/>
        <w:rPr>
          <w:rFonts w:asciiTheme="majorHAnsi" w:hAnsiTheme="majorHAnsi"/>
        </w:rPr>
      </w:pPr>
      <w:r w:rsidRPr="006F294B">
        <w:rPr>
          <w:rFonts w:asciiTheme="majorHAnsi" w:hAnsiTheme="majorHAnsi"/>
        </w:rPr>
        <w:t xml:space="preserve">Table </w:t>
      </w:r>
      <w:r w:rsidR="00BF7F76" w:rsidRPr="006F294B">
        <w:rPr>
          <w:rFonts w:asciiTheme="majorHAnsi" w:hAnsiTheme="majorHAnsi"/>
        </w:rPr>
        <w:t>7</w:t>
      </w:r>
      <w:r w:rsidRPr="006F294B">
        <w:rPr>
          <w:rFonts w:asciiTheme="majorHAnsi" w:hAnsiTheme="majorHAnsi"/>
        </w:rPr>
        <w:br/>
      </w:r>
      <w:r w:rsidR="00F65363" w:rsidRPr="006F294B">
        <w:rPr>
          <w:rFonts w:asciiTheme="majorHAnsi" w:hAnsiTheme="majorHAnsi"/>
        </w:rPr>
        <w:t xml:space="preserve">Activation </w:t>
      </w:r>
      <w:r w:rsidRPr="006F294B">
        <w:rPr>
          <w:rFonts w:asciiTheme="majorHAnsi" w:hAnsiTheme="majorHAnsi"/>
        </w:rPr>
        <w:t>Notification Matrix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1"/>
        <w:gridCol w:w="1386"/>
        <w:gridCol w:w="2972"/>
        <w:gridCol w:w="3592"/>
      </w:tblGrid>
      <w:tr w:rsidR="00374040" w:rsidRPr="006F294B" w:rsidTr="00B07977">
        <w:trPr>
          <w:trHeight w:val="432"/>
          <w:tblHeader/>
        </w:trPr>
        <w:tc>
          <w:tcPr>
            <w:tcW w:w="1441"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374040" w:rsidRPr="006F294B" w:rsidRDefault="00374040" w:rsidP="00A04670">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Level of Emergency</w:t>
            </w:r>
          </w:p>
        </w:tc>
        <w:tc>
          <w:tcPr>
            <w:tcW w:w="1356"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374040" w:rsidRPr="006F294B" w:rsidRDefault="00374040" w:rsidP="00A04670">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Category</w:t>
            </w:r>
          </w:p>
        </w:tc>
        <w:tc>
          <w:tcPr>
            <w:tcW w:w="2972"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374040" w:rsidRPr="006F294B" w:rsidRDefault="00374040" w:rsidP="00A04670">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Executive Leadership Notifications</w:t>
            </w:r>
          </w:p>
        </w:tc>
        <w:tc>
          <w:tcPr>
            <w:tcW w:w="3592" w:type="dxa"/>
            <w:tcBorders>
              <w:top w:val="single" w:sz="4" w:space="0" w:color="FFFFFF"/>
              <w:left w:val="single" w:sz="4" w:space="0" w:color="FFFFFF"/>
              <w:bottom w:val="single" w:sz="4" w:space="0" w:color="FFFFFF"/>
              <w:right w:val="single" w:sz="4" w:space="0" w:color="FFFFFF"/>
            </w:tcBorders>
            <w:shd w:val="clear" w:color="auto" w:fill="003366"/>
          </w:tcPr>
          <w:p w:rsidR="00374040" w:rsidRPr="006F294B" w:rsidRDefault="00374040" w:rsidP="00A04670">
            <w:pPr>
              <w:pStyle w:val="TableText"/>
              <w:jc w:val="center"/>
              <w:rPr>
                <w:rFonts w:asciiTheme="majorHAnsi" w:eastAsiaTheme="majorEastAsia" w:hAnsiTheme="majorHAnsi" w:cstheme="majorBidi"/>
                <w:b/>
                <w:color w:val="FFFFFF"/>
                <w:sz w:val="18"/>
                <w:szCs w:val="18"/>
              </w:rPr>
            </w:pPr>
          </w:p>
          <w:p w:rsidR="00374040" w:rsidRPr="006F294B" w:rsidRDefault="00374040" w:rsidP="00A04670">
            <w:pPr>
              <w:pStyle w:val="TableText"/>
              <w:jc w:val="center"/>
              <w:rPr>
                <w:rFonts w:asciiTheme="majorHAnsi" w:eastAsiaTheme="majorEastAsia" w:hAnsiTheme="majorHAnsi" w:cstheme="majorBidi"/>
                <w:b/>
                <w:color w:val="FFFFFF"/>
                <w:sz w:val="18"/>
                <w:szCs w:val="18"/>
              </w:rPr>
            </w:pPr>
            <w:r w:rsidRPr="006F294B">
              <w:rPr>
                <w:rFonts w:asciiTheme="majorHAnsi" w:eastAsiaTheme="majorEastAsia" w:hAnsiTheme="majorHAnsi" w:cstheme="majorBidi"/>
                <w:b/>
                <w:color w:val="FFFFFF"/>
                <w:sz w:val="18"/>
                <w:szCs w:val="18"/>
              </w:rPr>
              <w:t>Continuity Coordinator Notifications</w:t>
            </w:r>
          </w:p>
        </w:tc>
      </w:tr>
      <w:tr w:rsidR="00374040" w:rsidRPr="006F294B" w:rsidTr="00B07977">
        <w:trPr>
          <w:trHeight w:val="432"/>
        </w:trPr>
        <w:tc>
          <w:tcPr>
            <w:tcW w:w="1441" w:type="dxa"/>
            <w:tcBorders>
              <w:top w:val="single" w:sz="4" w:space="0" w:color="FFFFFF"/>
            </w:tcBorders>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w:t>
            </w:r>
          </w:p>
        </w:tc>
        <w:tc>
          <w:tcPr>
            <w:tcW w:w="1356" w:type="dxa"/>
            <w:tcBorders>
              <w:top w:val="single" w:sz="4" w:space="0" w:color="FFFFFF"/>
            </w:tcBorders>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Alert</w:t>
            </w:r>
          </w:p>
        </w:tc>
        <w:tc>
          <w:tcPr>
            <w:tcW w:w="2972" w:type="dxa"/>
            <w:tcBorders>
              <w:top w:val="single" w:sz="4" w:space="0" w:color="FFFFFF"/>
            </w:tcBorders>
          </w:tcPr>
          <w:p w:rsidR="00374040" w:rsidRPr="006F294B" w:rsidRDefault="00374040" w:rsidP="002802C6">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Impacted department alerts executive leadership of situation and requests assistance as applicable.  </w:t>
            </w:r>
          </w:p>
          <w:p w:rsidR="00374040" w:rsidRPr="006F294B" w:rsidRDefault="00374040" w:rsidP="002802C6">
            <w:pPr>
              <w:pStyle w:val="TableText"/>
              <w:rPr>
                <w:rFonts w:ascii="Cambria" w:eastAsiaTheme="majorEastAsia" w:hAnsi="Cambria" w:cstheme="majorBidi"/>
                <w:sz w:val="17"/>
                <w:szCs w:val="17"/>
              </w:rPr>
            </w:pPr>
          </w:p>
          <w:p w:rsidR="00374040" w:rsidRPr="006F294B" w:rsidRDefault="00374040" w:rsidP="002802C6">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Executive leadership notifies:</w:t>
            </w:r>
          </w:p>
          <w:p w:rsidR="00374040" w:rsidRPr="006F294B" w:rsidRDefault="00374040" w:rsidP="00980155">
            <w:pPr>
              <w:pStyle w:val="TableText"/>
              <w:numPr>
                <w:ilvl w:val="0"/>
                <w:numId w:val="20"/>
              </w:numPr>
              <w:tabs>
                <w:tab w:val="left" w:pos="327"/>
                <w:tab w:val="left" w:pos="597"/>
                <w:tab w:val="left" w:pos="717"/>
              </w:tabs>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Agency headquarters of the alert, if a subordinate agency, and</w:t>
            </w:r>
          </w:p>
          <w:p w:rsidR="00374040" w:rsidRPr="006F294B" w:rsidRDefault="00374040" w:rsidP="00980155">
            <w:pPr>
              <w:pStyle w:val="TableText"/>
              <w:numPr>
                <w:ilvl w:val="0"/>
                <w:numId w:val="20"/>
              </w:numPr>
              <w:tabs>
                <w:tab w:val="left" w:pos="327"/>
                <w:tab w:val="left" w:pos="597"/>
                <w:tab w:val="left" w:pos="717"/>
              </w:tabs>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Continuity Coordinator.  </w:t>
            </w:r>
          </w:p>
        </w:tc>
        <w:tc>
          <w:tcPr>
            <w:tcW w:w="3592" w:type="dxa"/>
            <w:tcBorders>
              <w:top w:val="single" w:sz="4" w:space="0" w:color="FFFFFF"/>
            </w:tcBorders>
          </w:tcPr>
          <w:p w:rsidR="00374040" w:rsidRPr="006F294B" w:rsidRDefault="00374040" w:rsidP="002802C6">
            <w:pPr>
              <w:pStyle w:val="TableText"/>
              <w:tabs>
                <w:tab w:val="left" w:pos="252"/>
              </w:tabs>
              <w:rPr>
                <w:rFonts w:ascii="Cambria" w:eastAsiaTheme="majorEastAsia" w:hAnsi="Cambria" w:cstheme="majorBidi"/>
                <w:sz w:val="17"/>
                <w:szCs w:val="17"/>
              </w:rPr>
            </w:pPr>
            <w:r w:rsidRPr="006F294B">
              <w:rPr>
                <w:rFonts w:ascii="Cambria" w:eastAsiaTheme="majorEastAsia" w:hAnsi="Cambria" w:cstheme="majorBidi"/>
                <w:sz w:val="17"/>
                <w:szCs w:val="17"/>
              </w:rPr>
              <w:t>The Continuity Coordinator notifies:</w:t>
            </w:r>
          </w:p>
          <w:p w:rsidR="00374040" w:rsidRPr="006F294B" w:rsidRDefault="00374040" w:rsidP="00B478FA">
            <w:pPr>
              <w:pStyle w:val="TableText"/>
              <w:numPr>
                <w:ilvl w:val="0"/>
                <w:numId w:val="22"/>
              </w:numPr>
              <w:ind w:left="342" w:hanging="180"/>
              <w:rPr>
                <w:rFonts w:ascii="Cambria" w:eastAsiaTheme="majorEastAsia" w:hAnsi="Cambria" w:cstheme="majorBidi"/>
                <w:sz w:val="17"/>
                <w:szCs w:val="17"/>
              </w:rPr>
            </w:pPr>
            <w:r w:rsidRPr="006F294B">
              <w:rPr>
                <w:rFonts w:ascii="Cambria" w:eastAsiaTheme="majorEastAsia" w:hAnsi="Cambria" w:cstheme="majorBidi"/>
                <w:sz w:val="17"/>
                <w:szCs w:val="17"/>
              </w:rPr>
              <w:t>Key personnel of the alert and that they are to ensure go-kits, emergency contact information, and manual workaround procedures are up to date, and/or ensure the availability and functionality of telework resources.</w:t>
            </w:r>
          </w:p>
        </w:tc>
      </w:tr>
      <w:tr w:rsidR="00374040" w:rsidRPr="006F294B" w:rsidTr="00B07977">
        <w:trPr>
          <w:trHeight w:val="432"/>
        </w:trPr>
        <w:tc>
          <w:tcPr>
            <w:tcW w:w="1441" w:type="dxa"/>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II</w:t>
            </w:r>
          </w:p>
        </w:tc>
        <w:tc>
          <w:tcPr>
            <w:tcW w:w="1356" w:type="dxa"/>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Stand-by</w:t>
            </w:r>
          </w:p>
          <w:p w:rsidR="00374040" w:rsidRPr="006F294B" w:rsidRDefault="00374040" w:rsidP="00A04670">
            <w:pPr>
              <w:pStyle w:val="TableText"/>
              <w:jc w:val="center"/>
              <w:rPr>
                <w:rFonts w:ascii="Cambria" w:eastAsiaTheme="majorEastAsia" w:hAnsi="Cambria" w:cstheme="majorBidi"/>
                <w:sz w:val="17"/>
                <w:szCs w:val="17"/>
              </w:rPr>
            </w:pPr>
          </w:p>
        </w:tc>
        <w:tc>
          <w:tcPr>
            <w:tcW w:w="2972" w:type="dxa"/>
          </w:tcPr>
          <w:p w:rsidR="00374040" w:rsidRPr="006F294B" w:rsidRDefault="00374040" w:rsidP="00CA2984">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Impacted department alerts executive leadership of situation and requests assistance as applicable.  </w:t>
            </w:r>
          </w:p>
          <w:p w:rsidR="00374040" w:rsidRPr="006F294B" w:rsidRDefault="00374040" w:rsidP="002802C6">
            <w:pPr>
              <w:pStyle w:val="TableText"/>
              <w:rPr>
                <w:rFonts w:ascii="Cambria" w:eastAsiaTheme="majorEastAsia" w:hAnsi="Cambria" w:cstheme="majorBidi"/>
                <w:sz w:val="17"/>
                <w:szCs w:val="17"/>
              </w:rPr>
            </w:pPr>
          </w:p>
          <w:p w:rsidR="00374040" w:rsidRPr="006F294B" w:rsidRDefault="00374040" w:rsidP="002802C6">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Executive leadership notifies: </w:t>
            </w:r>
          </w:p>
          <w:p w:rsidR="00374040" w:rsidRPr="006F294B" w:rsidRDefault="00374040" w:rsidP="00980155">
            <w:pPr>
              <w:pStyle w:val="TableText"/>
              <w:numPr>
                <w:ilvl w:val="0"/>
                <w:numId w:val="21"/>
              </w:numPr>
              <w:tabs>
                <w:tab w:val="left" w:pos="327"/>
              </w:tabs>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Agency headquarters of the status, if a subordinate agency, and </w:t>
            </w:r>
          </w:p>
          <w:p w:rsidR="00374040" w:rsidRPr="006F294B" w:rsidRDefault="00374040" w:rsidP="00980155">
            <w:pPr>
              <w:pStyle w:val="TableText"/>
              <w:numPr>
                <w:ilvl w:val="0"/>
                <w:numId w:val="21"/>
              </w:numPr>
              <w:tabs>
                <w:tab w:val="left" w:pos="327"/>
              </w:tabs>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Continuity Coordinator</w:t>
            </w:r>
          </w:p>
          <w:p w:rsidR="00374040" w:rsidRPr="006F294B" w:rsidRDefault="00374040" w:rsidP="003744C9">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   </w:t>
            </w:r>
          </w:p>
        </w:tc>
        <w:tc>
          <w:tcPr>
            <w:tcW w:w="3592" w:type="dxa"/>
          </w:tcPr>
          <w:p w:rsidR="00374040" w:rsidRPr="006F294B" w:rsidRDefault="00374040" w:rsidP="002802C6">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The Continuity Coordinator notifies: </w:t>
            </w:r>
          </w:p>
          <w:p w:rsidR="00374040" w:rsidRPr="006F294B" w:rsidRDefault="00374040" w:rsidP="00CA2984">
            <w:pPr>
              <w:pStyle w:val="TableText"/>
              <w:numPr>
                <w:ilvl w:val="0"/>
                <w:numId w:val="23"/>
              </w:numPr>
              <w:ind w:left="342" w:hanging="180"/>
              <w:rPr>
                <w:rFonts w:ascii="Cambria" w:eastAsiaTheme="majorEastAsia" w:hAnsi="Cambria" w:cstheme="majorBidi"/>
                <w:sz w:val="17"/>
                <w:szCs w:val="17"/>
              </w:rPr>
            </w:pPr>
            <w:r w:rsidRPr="006F294B">
              <w:rPr>
                <w:rFonts w:ascii="Cambria" w:eastAsiaTheme="majorEastAsia" w:hAnsi="Cambria" w:cstheme="majorBidi"/>
                <w:sz w:val="17"/>
                <w:szCs w:val="17"/>
              </w:rPr>
              <w:t>Key personnel that they are being placed on stand-by and that they are to ensure go-kits, emergency contact information, and manual workaround procedures are up to date, and/or ensure the availability and functionality of telework resources.</w:t>
            </w:r>
          </w:p>
        </w:tc>
      </w:tr>
      <w:tr w:rsidR="00374040" w:rsidRPr="006F294B" w:rsidTr="00B07977">
        <w:trPr>
          <w:trHeight w:val="432"/>
        </w:trPr>
        <w:tc>
          <w:tcPr>
            <w:tcW w:w="1441" w:type="dxa"/>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III</w:t>
            </w:r>
          </w:p>
        </w:tc>
        <w:tc>
          <w:tcPr>
            <w:tcW w:w="1356" w:type="dxa"/>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Partial Implementation</w:t>
            </w:r>
          </w:p>
        </w:tc>
        <w:tc>
          <w:tcPr>
            <w:tcW w:w="2972" w:type="dxa"/>
          </w:tcPr>
          <w:p w:rsidR="00374040" w:rsidRPr="006F294B" w:rsidRDefault="00374040" w:rsidP="00CA2984">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Impacted department alerts executive leadership of situation and requests assistance as applicable.  </w:t>
            </w:r>
          </w:p>
          <w:p w:rsidR="00374040" w:rsidRPr="006F294B" w:rsidRDefault="00374040" w:rsidP="002802C6">
            <w:pPr>
              <w:pStyle w:val="TableText"/>
              <w:rPr>
                <w:rFonts w:ascii="Cambria" w:eastAsiaTheme="majorEastAsia" w:hAnsi="Cambria" w:cstheme="majorBidi"/>
                <w:sz w:val="17"/>
                <w:szCs w:val="17"/>
              </w:rPr>
            </w:pPr>
          </w:p>
          <w:p w:rsidR="00374040" w:rsidRPr="006F294B" w:rsidRDefault="00374040" w:rsidP="002802C6">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Executive leadership notifies:</w:t>
            </w:r>
          </w:p>
          <w:p w:rsidR="00374040" w:rsidRPr="006F294B" w:rsidRDefault="00374040" w:rsidP="00980155">
            <w:pPr>
              <w:pStyle w:val="TableText"/>
              <w:numPr>
                <w:ilvl w:val="0"/>
                <w:numId w:val="15"/>
              </w:numPr>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Agency headquarters of the partial implementation, if a subordinate agency, and </w:t>
            </w:r>
          </w:p>
          <w:p w:rsidR="00374040" w:rsidRPr="006F294B" w:rsidRDefault="00374040" w:rsidP="00980155">
            <w:pPr>
              <w:pStyle w:val="TableText"/>
              <w:numPr>
                <w:ilvl w:val="0"/>
                <w:numId w:val="15"/>
              </w:numPr>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Continuity Coordinator.  </w:t>
            </w:r>
          </w:p>
        </w:tc>
        <w:tc>
          <w:tcPr>
            <w:tcW w:w="3592" w:type="dxa"/>
          </w:tcPr>
          <w:p w:rsidR="00374040" w:rsidRPr="006F294B" w:rsidRDefault="00374040" w:rsidP="00897F02">
            <w:pPr>
              <w:pStyle w:val="TableText"/>
              <w:rPr>
                <w:rFonts w:ascii="Cambria" w:eastAsiaTheme="majorEastAsia" w:hAnsi="Cambria" w:cstheme="majorBidi"/>
                <w:sz w:val="17"/>
                <w:szCs w:val="17"/>
              </w:rPr>
            </w:pPr>
            <w:r w:rsidRPr="006F294B">
              <w:rPr>
                <w:rFonts w:ascii="Cambria" w:eastAsiaTheme="majorEastAsia" w:hAnsi="Cambria" w:cstheme="majorBidi"/>
                <w:sz w:val="17"/>
                <w:szCs w:val="17"/>
              </w:rPr>
              <w:t xml:space="preserve">The Continuity Coordinator notifies: </w:t>
            </w:r>
          </w:p>
          <w:p w:rsidR="00374040" w:rsidRPr="006F294B" w:rsidRDefault="00374040" w:rsidP="00980155">
            <w:pPr>
              <w:pStyle w:val="TableText"/>
              <w:numPr>
                <w:ilvl w:val="0"/>
                <w:numId w:val="24"/>
              </w:numPr>
              <w:ind w:left="342"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Key personnel and provides partial implementation instructions.  </w:t>
            </w:r>
          </w:p>
        </w:tc>
      </w:tr>
      <w:tr w:rsidR="00374040" w:rsidRPr="006F294B" w:rsidTr="00B07977">
        <w:trPr>
          <w:trHeight w:val="1817"/>
        </w:trPr>
        <w:tc>
          <w:tcPr>
            <w:tcW w:w="1441" w:type="dxa"/>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IV</w:t>
            </w:r>
          </w:p>
        </w:tc>
        <w:tc>
          <w:tcPr>
            <w:tcW w:w="1356" w:type="dxa"/>
            <w:vAlign w:val="center"/>
          </w:tcPr>
          <w:p w:rsidR="00374040" w:rsidRPr="006F294B" w:rsidRDefault="00374040" w:rsidP="00A04670">
            <w:pPr>
              <w:pStyle w:val="TableText"/>
              <w:jc w:val="center"/>
              <w:rPr>
                <w:rFonts w:ascii="Cambria" w:eastAsiaTheme="majorEastAsia" w:hAnsi="Cambria" w:cstheme="majorBidi"/>
                <w:sz w:val="17"/>
                <w:szCs w:val="17"/>
              </w:rPr>
            </w:pPr>
            <w:r w:rsidRPr="006F294B">
              <w:rPr>
                <w:rFonts w:ascii="Cambria" w:eastAsiaTheme="majorEastAsia" w:hAnsi="Cambria" w:cstheme="majorBidi"/>
                <w:sz w:val="17"/>
                <w:szCs w:val="17"/>
              </w:rPr>
              <w:t>Full Implementation</w:t>
            </w:r>
          </w:p>
        </w:tc>
        <w:tc>
          <w:tcPr>
            <w:tcW w:w="2972" w:type="dxa"/>
          </w:tcPr>
          <w:p w:rsidR="00374040" w:rsidRPr="006F294B" w:rsidRDefault="00374040" w:rsidP="00980155">
            <w:pPr>
              <w:pStyle w:val="TableText"/>
              <w:numPr>
                <w:ilvl w:val="0"/>
                <w:numId w:val="16"/>
              </w:numPr>
              <w:ind w:left="252" w:hanging="252"/>
              <w:rPr>
                <w:rFonts w:ascii="Cambria" w:eastAsiaTheme="majorEastAsia" w:hAnsi="Cambria" w:cstheme="majorBidi"/>
                <w:sz w:val="17"/>
                <w:szCs w:val="17"/>
              </w:rPr>
            </w:pPr>
            <w:r w:rsidRPr="006F294B">
              <w:rPr>
                <w:rFonts w:ascii="Cambria" w:eastAsiaTheme="majorEastAsia" w:hAnsi="Cambria" w:cstheme="majorBidi"/>
                <w:sz w:val="17"/>
                <w:szCs w:val="17"/>
              </w:rPr>
              <w:t xml:space="preserve">Impacted department alerts executive leadership.  </w:t>
            </w:r>
          </w:p>
          <w:p w:rsidR="00374040" w:rsidRPr="006F294B" w:rsidRDefault="00374040" w:rsidP="00980155">
            <w:pPr>
              <w:pStyle w:val="TableText"/>
              <w:numPr>
                <w:ilvl w:val="0"/>
                <w:numId w:val="16"/>
              </w:numPr>
              <w:ind w:left="252" w:hanging="252"/>
              <w:rPr>
                <w:rFonts w:ascii="Cambria" w:eastAsiaTheme="majorEastAsia" w:hAnsi="Cambria" w:cstheme="majorBidi"/>
                <w:sz w:val="17"/>
                <w:szCs w:val="17"/>
              </w:rPr>
            </w:pPr>
            <w:r w:rsidRPr="006F294B">
              <w:rPr>
                <w:rFonts w:ascii="Cambria" w:eastAsiaTheme="majorEastAsia" w:hAnsi="Cambria" w:cstheme="majorBidi"/>
                <w:sz w:val="17"/>
                <w:szCs w:val="17"/>
              </w:rPr>
              <w:t>Executive leadership notifies:</w:t>
            </w:r>
          </w:p>
          <w:p w:rsidR="00374040" w:rsidRPr="006F294B" w:rsidRDefault="00374040" w:rsidP="00980155">
            <w:pPr>
              <w:pStyle w:val="TableText"/>
              <w:numPr>
                <w:ilvl w:val="0"/>
                <w:numId w:val="17"/>
              </w:numPr>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Agency headquarters of the full implementation, if a subordinate agency, and </w:t>
            </w:r>
          </w:p>
          <w:p w:rsidR="00374040" w:rsidRPr="006F294B" w:rsidRDefault="00374040" w:rsidP="00980155">
            <w:pPr>
              <w:pStyle w:val="TableText"/>
              <w:numPr>
                <w:ilvl w:val="0"/>
                <w:numId w:val="17"/>
              </w:numPr>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Continuity Coordinator.  </w:t>
            </w:r>
          </w:p>
          <w:p w:rsidR="00374040" w:rsidRPr="006F294B" w:rsidRDefault="00374040" w:rsidP="00980155">
            <w:pPr>
              <w:pStyle w:val="TableText"/>
              <w:numPr>
                <w:ilvl w:val="0"/>
                <w:numId w:val="17"/>
              </w:numPr>
              <w:ind w:left="327" w:hanging="180"/>
              <w:rPr>
                <w:rFonts w:ascii="Cambria" w:eastAsiaTheme="majorEastAsia" w:hAnsi="Cambria" w:cstheme="majorBidi"/>
                <w:sz w:val="17"/>
                <w:szCs w:val="17"/>
              </w:rPr>
            </w:pPr>
            <w:r w:rsidRPr="006F294B">
              <w:rPr>
                <w:rFonts w:ascii="Cambria" w:eastAsiaTheme="majorEastAsia" w:hAnsi="Cambria" w:cstheme="majorBidi"/>
                <w:sz w:val="17"/>
                <w:szCs w:val="17"/>
              </w:rPr>
              <w:t xml:space="preserve">Subordinate or interdependent agencies.  </w:t>
            </w:r>
          </w:p>
        </w:tc>
        <w:tc>
          <w:tcPr>
            <w:tcW w:w="3592" w:type="dxa"/>
          </w:tcPr>
          <w:p w:rsidR="00374040" w:rsidRPr="006F294B" w:rsidRDefault="00374040" w:rsidP="00980155">
            <w:pPr>
              <w:pStyle w:val="TableText"/>
              <w:numPr>
                <w:ilvl w:val="0"/>
                <w:numId w:val="18"/>
              </w:numPr>
              <w:ind w:left="342" w:hanging="342"/>
              <w:rPr>
                <w:rFonts w:ascii="Cambria" w:eastAsiaTheme="majorEastAsia" w:hAnsi="Cambria" w:cstheme="majorBidi"/>
                <w:sz w:val="17"/>
                <w:szCs w:val="17"/>
              </w:rPr>
            </w:pPr>
            <w:r w:rsidRPr="006F294B">
              <w:rPr>
                <w:rFonts w:ascii="Cambria" w:eastAsiaTheme="majorEastAsia" w:hAnsi="Cambria" w:cstheme="majorBidi"/>
                <w:sz w:val="17"/>
                <w:szCs w:val="17"/>
              </w:rPr>
              <w:t>The Continuity Coordinator notifies:</w:t>
            </w:r>
          </w:p>
          <w:p w:rsidR="00374040" w:rsidRPr="006F294B" w:rsidRDefault="00374040" w:rsidP="00980155">
            <w:pPr>
              <w:pStyle w:val="TableText"/>
              <w:numPr>
                <w:ilvl w:val="0"/>
                <w:numId w:val="19"/>
              </w:numPr>
              <w:ind w:left="522" w:hanging="162"/>
              <w:rPr>
                <w:rFonts w:ascii="Cambria" w:eastAsiaTheme="majorEastAsia" w:hAnsi="Cambria" w:cstheme="majorBidi"/>
                <w:sz w:val="17"/>
                <w:szCs w:val="17"/>
              </w:rPr>
            </w:pPr>
            <w:r w:rsidRPr="006F294B">
              <w:rPr>
                <w:rFonts w:ascii="Cambria" w:eastAsiaTheme="majorEastAsia" w:hAnsi="Cambria" w:cstheme="majorBidi"/>
                <w:sz w:val="17"/>
                <w:szCs w:val="17"/>
              </w:rPr>
              <w:t xml:space="preserve">Key personnel and provides instructions.  </w:t>
            </w:r>
          </w:p>
          <w:p w:rsidR="00374040" w:rsidRPr="006F294B" w:rsidRDefault="00374040" w:rsidP="00980155">
            <w:pPr>
              <w:pStyle w:val="TableText"/>
              <w:numPr>
                <w:ilvl w:val="0"/>
                <w:numId w:val="19"/>
              </w:numPr>
              <w:ind w:left="522" w:hanging="162"/>
              <w:rPr>
                <w:rFonts w:ascii="Cambria" w:eastAsiaTheme="majorEastAsia" w:hAnsi="Cambria" w:cstheme="majorBidi"/>
                <w:sz w:val="17"/>
                <w:szCs w:val="17"/>
              </w:rPr>
            </w:pPr>
            <w:r w:rsidRPr="006F294B">
              <w:rPr>
                <w:rFonts w:ascii="Cambria" w:eastAsiaTheme="majorEastAsia" w:hAnsi="Cambria" w:cstheme="majorBidi"/>
                <w:sz w:val="17"/>
                <w:szCs w:val="17"/>
              </w:rPr>
              <w:t>Human Resources (to provide guidance to agency personnel)</w:t>
            </w:r>
          </w:p>
          <w:p w:rsidR="00374040" w:rsidRPr="006F294B" w:rsidRDefault="00374040" w:rsidP="00980155">
            <w:pPr>
              <w:pStyle w:val="TableText"/>
              <w:numPr>
                <w:ilvl w:val="0"/>
                <w:numId w:val="19"/>
              </w:numPr>
              <w:ind w:left="522" w:hanging="162"/>
              <w:rPr>
                <w:rFonts w:ascii="Cambria" w:eastAsiaTheme="majorEastAsia" w:hAnsi="Cambria" w:cstheme="majorBidi"/>
                <w:sz w:val="17"/>
                <w:szCs w:val="17"/>
              </w:rPr>
            </w:pPr>
            <w:r w:rsidRPr="006F294B">
              <w:rPr>
                <w:rFonts w:ascii="Cambria" w:eastAsiaTheme="majorEastAsia" w:hAnsi="Cambria" w:cstheme="majorBidi"/>
                <w:sz w:val="17"/>
                <w:szCs w:val="17"/>
              </w:rPr>
              <w:t>Public Affairs</w:t>
            </w:r>
          </w:p>
          <w:p w:rsidR="00374040" w:rsidRPr="006F294B" w:rsidRDefault="00374040" w:rsidP="00980155">
            <w:pPr>
              <w:pStyle w:val="TableText"/>
              <w:numPr>
                <w:ilvl w:val="0"/>
                <w:numId w:val="19"/>
              </w:numPr>
              <w:ind w:left="522" w:hanging="162"/>
              <w:rPr>
                <w:rFonts w:ascii="Cambria" w:eastAsiaTheme="majorEastAsia" w:hAnsi="Cambria" w:cstheme="majorBidi"/>
                <w:sz w:val="17"/>
                <w:szCs w:val="17"/>
              </w:rPr>
            </w:pPr>
            <w:r w:rsidRPr="006F294B">
              <w:rPr>
                <w:rFonts w:ascii="Cambria" w:eastAsiaTheme="majorEastAsia" w:hAnsi="Cambria" w:cstheme="majorBidi"/>
                <w:sz w:val="17"/>
                <w:szCs w:val="17"/>
              </w:rPr>
              <w:t>Facility Management</w:t>
            </w:r>
          </w:p>
          <w:p w:rsidR="00374040" w:rsidRPr="006F294B" w:rsidRDefault="00374040" w:rsidP="00980155">
            <w:pPr>
              <w:pStyle w:val="TableText"/>
              <w:numPr>
                <w:ilvl w:val="0"/>
                <w:numId w:val="19"/>
              </w:numPr>
              <w:ind w:left="522" w:hanging="162"/>
              <w:rPr>
                <w:rFonts w:ascii="Cambria" w:eastAsiaTheme="majorEastAsia" w:hAnsi="Cambria" w:cstheme="majorBidi"/>
                <w:sz w:val="17"/>
                <w:szCs w:val="17"/>
              </w:rPr>
            </w:pPr>
            <w:r w:rsidRPr="006F294B">
              <w:rPr>
                <w:rFonts w:ascii="Cambria" w:eastAsiaTheme="majorEastAsia" w:hAnsi="Cambria" w:cstheme="majorBidi"/>
                <w:sz w:val="17"/>
                <w:szCs w:val="17"/>
              </w:rPr>
              <w:t>Security Manager</w:t>
            </w:r>
          </w:p>
          <w:p w:rsidR="00374040" w:rsidRPr="006F294B" w:rsidRDefault="00374040" w:rsidP="00980155">
            <w:pPr>
              <w:pStyle w:val="TableText"/>
              <w:numPr>
                <w:ilvl w:val="0"/>
                <w:numId w:val="19"/>
              </w:numPr>
              <w:ind w:left="522" w:hanging="162"/>
              <w:rPr>
                <w:rFonts w:ascii="Cambria" w:eastAsiaTheme="majorEastAsia" w:hAnsi="Cambria" w:cstheme="majorBidi"/>
                <w:sz w:val="17"/>
                <w:szCs w:val="17"/>
              </w:rPr>
            </w:pPr>
            <w:r w:rsidRPr="006F294B">
              <w:rPr>
                <w:rFonts w:ascii="Cambria" w:eastAsiaTheme="majorEastAsia" w:hAnsi="Cambria" w:cstheme="majorBidi"/>
                <w:sz w:val="17"/>
                <w:szCs w:val="17"/>
              </w:rPr>
              <w:t xml:space="preserve">Others as appropriate.  </w:t>
            </w:r>
          </w:p>
        </w:tc>
      </w:tr>
    </w:tbl>
    <w:p w:rsidR="00897F02" w:rsidRPr="006F294B" w:rsidRDefault="00897F02" w:rsidP="00A04670">
      <w:pPr>
        <w:pStyle w:val="BodyText"/>
        <w:rPr>
          <w:b/>
          <w:i/>
          <w:color w:val="4F81BD"/>
        </w:rPr>
        <w:sectPr w:rsidR="00897F02" w:rsidRPr="006F294B" w:rsidSect="007F094A">
          <w:type w:val="continuous"/>
          <w:pgSz w:w="12240" w:h="15840" w:code="1"/>
          <w:pgMar w:top="1440" w:right="1440" w:bottom="1440" w:left="1440" w:header="576" w:footer="576" w:gutter="0"/>
          <w:cols w:space="720"/>
          <w:docGrid w:linePitch="360"/>
        </w:sectPr>
      </w:pPr>
    </w:p>
    <w:p w:rsidR="00897F02" w:rsidRPr="006F294B" w:rsidRDefault="00BA4031" w:rsidP="008B14D3">
      <w:pPr>
        <w:pStyle w:val="Bullet1"/>
      </w:pPr>
      <w:r w:rsidRPr="006F294B">
        <w:rPr>
          <w:color w:val="000000" w:themeColor="text1"/>
        </w:rPr>
        <w:t>In a</w:t>
      </w:r>
      <w:r w:rsidR="00897F02" w:rsidRPr="006F294B">
        <w:rPr>
          <w:color w:val="000000" w:themeColor="text1"/>
        </w:rPr>
        <w:t>ddition</w:t>
      </w:r>
      <w:r w:rsidRPr="006F294B">
        <w:rPr>
          <w:color w:val="000000" w:themeColor="text1"/>
        </w:rPr>
        <w:t xml:space="preserve"> to the </w:t>
      </w:r>
      <w:r w:rsidR="00897F02" w:rsidRPr="006F294B">
        <w:rPr>
          <w:color w:val="000000" w:themeColor="text1"/>
        </w:rPr>
        <w:t xml:space="preserve">notifications </w:t>
      </w:r>
      <w:r w:rsidRPr="006F294B">
        <w:rPr>
          <w:color w:val="000000" w:themeColor="text1"/>
        </w:rPr>
        <w:t xml:space="preserve">outlined in the matrices, the following notifications may need to be </w:t>
      </w:r>
      <w:r w:rsidR="00897F02" w:rsidRPr="006F294B">
        <w:rPr>
          <w:color w:val="000000" w:themeColor="text1"/>
        </w:rPr>
        <w:t xml:space="preserve">made by the </w:t>
      </w:r>
      <w:r w:rsidR="00923DB5" w:rsidRPr="006F294B">
        <w:rPr>
          <w:color w:val="000000" w:themeColor="text1"/>
        </w:rPr>
        <w:t>Continuity Coordinator</w:t>
      </w:r>
      <w:r w:rsidR="00897F02" w:rsidRPr="006F294B">
        <w:rPr>
          <w:color w:val="000000" w:themeColor="text1"/>
        </w:rPr>
        <w:t xml:space="preserve"> or designee</w:t>
      </w:r>
      <w:r w:rsidR="005B431D" w:rsidRPr="006F294B">
        <w:rPr>
          <w:color w:val="000000" w:themeColor="text1"/>
        </w:rPr>
        <w:t>(s)</w:t>
      </w:r>
      <w:r w:rsidR="00897F02" w:rsidRPr="006F294B">
        <w:rPr>
          <w:color w:val="000000" w:themeColor="text1"/>
        </w:rPr>
        <w:t xml:space="preserve"> within </w:t>
      </w:r>
      <w:r w:rsidRPr="006F294B">
        <w:rPr>
          <w:color w:val="000000" w:themeColor="text1"/>
        </w:rPr>
        <w:t>12 hours of activation</w:t>
      </w:r>
      <w:r w:rsidR="00897F02" w:rsidRPr="006F294B">
        <w:rPr>
          <w:color w:val="000000" w:themeColor="text1"/>
        </w:rPr>
        <w:t xml:space="preserve">: </w:t>
      </w:r>
    </w:p>
    <w:p w:rsidR="001511CA" w:rsidRPr="006F294B" w:rsidRDefault="00B41171" w:rsidP="008B14D3">
      <w:pPr>
        <w:pStyle w:val="Bullet1"/>
        <w:numPr>
          <w:ilvl w:val="2"/>
          <w:numId w:val="30"/>
        </w:numPr>
        <w:ind w:left="720"/>
      </w:pPr>
      <w:r w:rsidRPr="006F294B">
        <w:rPr>
          <w:color w:val="000000" w:themeColor="text1"/>
        </w:rPr>
        <w:t>N</w:t>
      </w:r>
      <w:r w:rsidR="001511CA" w:rsidRPr="006F294B">
        <w:rPr>
          <w:color w:val="000000" w:themeColor="text1"/>
        </w:rPr>
        <w:t>otif</w:t>
      </w:r>
      <w:r w:rsidRPr="006F294B">
        <w:rPr>
          <w:color w:val="000000" w:themeColor="text1"/>
        </w:rPr>
        <w:t>y</w:t>
      </w:r>
      <w:r w:rsidR="00897F02" w:rsidRPr="006F294B">
        <w:rPr>
          <w:color w:val="000000" w:themeColor="text1"/>
        </w:rPr>
        <w:t>ing</w:t>
      </w:r>
      <w:r w:rsidR="001511CA" w:rsidRPr="006F294B">
        <w:rPr>
          <w:color w:val="000000" w:themeColor="text1"/>
        </w:rPr>
        <w:t xml:space="preserve"> all current active vendors, contractors, and suppliers of </w:t>
      </w:r>
      <w:r w:rsidR="00897F02" w:rsidRPr="006F294B">
        <w:rPr>
          <w:color w:val="000000" w:themeColor="text1"/>
        </w:rPr>
        <w:t xml:space="preserve">the </w:t>
      </w:r>
      <w:r w:rsidR="00BA4031" w:rsidRPr="006F294B">
        <w:rPr>
          <w:color w:val="000000" w:themeColor="text1"/>
        </w:rPr>
        <w:t>p</w:t>
      </w:r>
      <w:r w:rsidR="00923DB5" w:rsidRPr="006F294B">
        <w:rPr>
          <w:color w:val="000000" w:themeColor="text1"/>
        </w:rPr>
        <w:t>lan</w:t>
      </w:r>
      <w:r w:rsidR="001511CA" w:rsidRPr="006F294B">
        <w:rPr>
          <w:color w:val="000000" w:themeColor="text1"/>
        </w:rPr>
        <w:t xml:space="preserve"> activation and provid</w:t>
      </w:r>
      <w:r w:rsidR="00897F02" w:rsidRPr="006F294B">
        <w:rPr>
          <w:color w:val="000000" w:themeColor="text1"/>
        </w:rPr>
        <w:t>ing</w:t>
      </w:r>
      <w:r w:rsidR="001511CA" w:rsidRPr="006F294B">
        <w:rPr>
          <w:color w:val="000000" w:themeColor="text1"/>
        </w:rPr>
        <w:t xml:space="preserve"> direction on activities that will need to be initiated, altered, or suspended as a result. </w:t>
      </w:r>
    </w:p>
    <w:p w:rsidR="001511CA" w:rsidRPr="006F294B" w:rsidRDefault="001511CA" w:rsidP="008B14D3">
      <w:pPr>
        <w:pStyle w:val="Bullet1"/>
        <w:numPr>
          <w:ilvl w:val="2"/>
          <w:numId w:val="30"/>
        </w:numPr>
        <w:ind w:left="720"/>
        <w:rPr>
          <w:color w:val="000000" w:themeColor="text1"/>
        </w:rPr>
      </w:pPr>
      <w:r w:rsidRPr="006F294B">
        <w:rPr>
          <w:color w:val="000000" w:themeColor="text1"/>
        </w:rPr>
        <w:t xml:space="preserve">As appropriate and necessary, </w:t>
      </w:r>
      <w:r w:rsidR="00CA2984" w:rsidRPr="006F294B">
        <w:rPr>
          <w:color w:val="000000" w:themeColor="text1"/>
        </w:rPr>
        <w:t>n</w:t>
      </w:r>
      <w:r w:rsidRPr="006F294B">
        <w:rPr>
          <w:color w:val="000000" w:themeColor="text1"/>
        </w:rPr>
        <w:t>otif</w:t>
      </w:r>
      <w:r w:rsidR="00B41171" w:rsidRPr="006F294B">
        <w:rPr>
          <w:color w:val="000000" w:themeColor="text1"/>
        </w:rPr>
        <w:t>y</w:t>
      </w:r>
      <w:r w:rsidR="00980155" w:rsidRPr="006F294B">
        <w:rPr>
          <w:color w:val="000000" w:themeColor="text1"/>
        </w:rPr>
        <w:t>ing</w:t>
      </w:r>
      <w:r w:rsidRPr="006F294B">
        <w:rPr>
          <w:color w:val="000000" w:themeColor="text1"/>
        </w:rPr>
        <w:t xml:space="preserve"> the primary point of contact for surrounding organizations, jurisdictions, and interdependent agencies of the </w:t>
      </w:r>
      <w:r w:rsidR="00BA4031" w:rsidRPr="006F294B">
        <w:rPr>
          <w:color w:val="000000" w:themeColor="text1"/>
        </w:rPr>
        <w:t>p</w:t>
      </w:r>
      <w:r w:rsidR="00923DB5" w:rsidRPr="006F294B">
        <w:rPr>
          <w:color w:val="000000" w:themeColor="text1"/>
        </w:rPr>
        <w:t>lan</w:t>
      </w:r>
      <w:r w:rsidRPr="006F294B">
        <w:rPr>
          <w:color w:val="000000" w:themeColor="text1"/>
        </w:rPr>
        <w:t xml:space="preserve"> activation</w:t>
      </w:r>
      <w:r w:rsidR="00CA2984" w:rsidRPr="006F294B">
        <w:rPr>
          <w:color w:val="000000" w:themeColor="text1"/>
        </w:rPr>
        <w:t xml:space="preserve"> and</w:t>
      </w:r>
      <w:r w:rsidRPr="006F294B">
        <w:rPr>
          <w:color w:val="000000" w:themeColor="text1"/>
        </w:rPr>
        <w:t xml:space="preserve"> any potential consequences </w:t>
      </w:r>
      <w:r w:rsidR="000128A9" w:rsidRPr="006F294B">
        <w:rPr>
          <w:color w:val="000000" w:themeColor="text1"/>
        </w:rPr>
        <w:t>or</w:t>
      </w:r>
      <w:r w:rsidRPr="006F294B">
        <w:rPr>
          <w:color w:val="000000" w:themeColor="text1"/>
        </w:rPr>
        <w:t xml:space="preserve"> planned alternate actions that might be required until normal operations can be restored.</w:t>
      </w:r>
    </w:p>
    <w:p w:rsidR="001511CA" w:rsidRPr="006F294B" w:rsidRDefault="001511CA" w:rsidP="008B14D3">
      <w:pPr>
        <w:pStyle w:val="Bullet1"/>
        <w:numPr>
          <w:ilvl w:val="2"/>
          <w:numId w:val="30"/>
        </w:numPr>
        <w:ind w:left="720"/>
      </w:pPr>
      <w:r w:rsidRPr="006F294B">
        <w:t xml:space="preserve">Once the situation has been fully assessed, </w:t>
      </w:r>
      <w:r w:rsidR="00CA2984" w:rsidRPr="006F294B">
        <w:t>n</w:t>
      </w:r>
      <w:r w:rsidRPr="006F294B">
        <w:t>otif</w:t>
      </w:r>
      <w:r w:rsidR="00B41171" w:rsidRPr="006F294B">
        <w:t>y</w:t>
      </w:r>
      <w:r w:rsidR="00980155" w:rsidRPr="006F294B">
        <w:t>ing</w:t>
      </w:r>
      <w:r w:rsidRPr="006F294B">
        <w:t xml:space="preserve"> </w:t>
      </w:r>
      <w:r w:rsidR="00B41171" w:rsidRPr="006F294B">
        <w:t>agency</w:t>
      </w:r>
      <w:r w:rsidRPr="006F294B">
        <w:rPr>
          <w:b/>
          <w:i/>
          <w:color w:val="4F81BD"/>
        </w:rPr>
        <w:t xml:space="preserve"> </w:t>
      </w:r>
      <w:r w:rsidRPr="006F294B">
        <w:t>personnel, contractors, suppliers, vendors, and interdependent agencies of the expected duration of the event.</w:t>
      </w:r>
    </w:p>
    <w:p w:rsidR="00DB2819" w:rsidRPr="006F294B" w:rsidRDefault="00DB2819" w:rsidP="008B14D3">
      <w:pPr>
        <w:pStyle w:val="Bullet1"/>
        <w:ind w:left="1080"/>
      </w:pPr>
    </w:p>
    <w:p w:rsidR="009D6A6E" w:rsidRPr="006F294B" w:rsidRDefault="009D6A6E" w:rsidP="008B14D3">
      <w:pPr>
        <w:outlineLvl w:val="2"/>
        <w:rPr>
          <w:u w:val="single"/>
        </w:rPr>
      </w:pPr>
      <w:bookmarkStart w:id="95" w:name="_Toc292712998"/>
      <w:bookmarkStart w:id="96" w:name="_Toc396997954"/>
      <w:bookmarkStart w:id="97" w:name="_Toc397436782"/>
      <w:r w:rsidRPr="006F294B">
        <w:rPr>
          <w:u w:val="single"/>
        </w:rPr>
        <w:t>Phase 3- Continuity Operations</w:t>
      </w:r>
      <w:bookmarkEnd w:id="95"/>
      <w:bookmarkEnd w:id="96"/>
      <w:bookmarkEnd w:id="97"/>
    </w:p>
    <w:p w:rsidR="001511CA" w:rsidRPr="006F294B" w:rsidRDefault="001511CA" w:rsidP="008B14D3">
      <w:pPr>
        <w:pStyle w:val="BodyText"/>
        <w:rPr>
          <w:b/>
          <w:i/>
          <w:color w:val="4F81BD" w:themeColor="accent1"/>
        </w:rPr>
      </w:pPr>
      <w:r w:rsidRPr="006F294B">
        <w:rPr>
          <w:b/>
          <w:i/>
          <w:color w:val="4F81BD" w:themeColor="accent1"/>
        </w:rPr>
        <w:t>This section should identify initial arrival</w:t>
      </w:r>
      <w:r w:rsidR="00F22FBF" w:rsidRPr="006F294B">
        <w:rPr>
          <w:b/>
          <w:i/>
          <w:color w:val="4F81BD" w:themeColor="accent1"/>
        </w:rPr>
        <w:t>/check-in</w:t>
      </w:r>
      <w:r w:rsidRPr="006F294B">
        <w:rPr>
          <w:b/>
          <w:i/>
          <w:color w:val="4F81BD" w:themeColor="accent1"/>
        </w:rPr>
        <w:t xml:space="preserve"> procedures as well as operational procedures for the continuation of </w:t>
      </w:r>
      <w:r w:rsidR="000B4147" w:rsidRPr="006F294B">
        <w:rPr>
          <w:b/>
          <w:i/>
          <w:color w:val="4F81BD" w:themeColor="accent1"/>
        </w:rPr>
        <w:t>MEFs</w:t>
      </w:r>
      <w:r w:rsidRPr="006F294B">
        <w:rPr>
          <w:b/>
          <w:i/>
          <w:color w:val="4F81BD" w:themeColor="accent1"/>
        </w:rPr>
        <w:t xml:space="preserve">.  Questions to consider when completing this section </w:t>
      </w:r>
      <w:r w:rsidR="000B4147" w:rsidRPr="006F294B">
        <w:rPr>
          <w:b/>
          <w:i/>
          <w:color w:val="4F81BD" w:themeColor="accent1"/>
        </w:rPr>
        <w:t xml:space="preserve">may </w:t>
      </w:r>
      <w:r w:rsidRPr="006F294B">
        <w:rPr>
          <w:b/>
          <w:i/>
          <w:color w:val="4F81BD" w:themeColor="accent1"/>
        </w:rPr>
        <w:t>include:</w:t>
      </w:r>
    </w:p>
    <w:p w:rsidR="001511CA" w:rsidRPr="006F294B" w:rsidRDefault="000B4147" w:rsidP="008B14D3">
      <w:pPr>
        <w:pStyle w:val="Bullet1"/>
        <w:numPr>
          <w:ilvl w:val="0"/>
          <w:numId w:val="1"/>
        </w:numPr>
        <w:tabs>
          <w:tab w:val="num" w:pos="720"/>
        </w:tabs>
        <w:rPr>
          <w:b/>
          <w:i/>
          <w:color w:val="4F81BD" w:themeColor="accent1"/>
        </w:rPr>
      </w:pPr>
      <w:r w:rsidRPr="006F294B">
        <w:rPr>
          <w:b/>
          <w:i/>
          <w:color w:val="4F81BD" w:themeColor="accent1"/>
        </w:rPr>
        <w:t>Do procedures exist for</w:t>
      </w:r>
      <w:r w:rsidR="001511CA" w:rsidRPr="006F294B">
        <w:rPr>
          <w:b/>
          <w:i/>
          <w:color w:val="4F81BD" w:themeColor="accent1"/>
        </w:rPr>
        <w:t xml:space="preserve"> in-processing </w:t>
      </w:r>
      <w:r w:rsidRPr="006F294B">
        <w:rPr>
          <w:b/>
          <w:i/>
          <w:color w:val="4F81BD" w:themeColor="accent1"/>
        </w:rPr>
        <w:t>key personnel</w:t>
      </w:r>
      <w:r w:rsidR="001511CA" w:rsidRPr="006F294B">
        <w:rPr>
          <w:b/>
          <w:i/>
          <w:color w:val="4F81BD" w:themeColor="accent1"/>
        </w:rPr>
        <w:t xml:space="preserve"> and </w:t>
      </w:r>
      <w:r w:rsidRPr="006F294B">
        <w:rPr>
          <w:b/>
          <w:i/>
          <w:color w:val="4F81BD" w:themeColor="accent1"/>
        </w:rPr>
        <w:t>e</w:t>
      </w:r>
      <w:r w:rsidR="001511CA" w:rsidRPr="006F294B">
        <w:rPr>
          <w:b/>
          <w:i/>
          <w:color w:val="4F81BD" w:themeColor="accent1"/>
        </w:rPr>
        <w:t xml:space="preserve">xecutive </w:t>
      </w:r>
      <w:r w:rsidRPr="006F294B">
        <w:rPr>
          <w:b/>
          <w:i/>
          <w:color w:val="4F81BD" w:themeColor="accent1"/>
        </w:rPr>
        <w:t>l</w:t>
      </w:r>
      <w:r w:rsidR="001511CA" w:rsidRPr="006F294B">
        <w:rPr>
          <w:b/>
          <w:i/>
          <w:color w:val="4F81BD" w:themeColor="accent1"/>
        </w:rPr>
        <w:t xml:space="preserve">eadership </w:t>
      </w:r>
      <w:r w:rsidR="00AB178E" w:rsidRPr="006F294B">
        <w:rPr>
          <w:b/>
          <w:i/>
          <w:color w:val="4F81BD" w:themeColor="accent1"/>
        </w:rPr>
        <w:t xml:space="preserve">at </w:t>
      </w:r>
      <w:r w:rsidR="001511CA" w:rsidRPr="006F294B">
        <w:rPr>
          <w:b/>
          <w:i/>
          <w:color w:val="4F81BD" w:themeColor="accent1"/>
        </w:rPr>
        <w:t xml:space="preserve">the </w:t>
      </w:r>
      <w:r w:rsidRPr="006F294B">
        <w:rPr>
          <w:b/>
          <w:i/>
          <w:color w:val="4F81BD" w:themeColor="accent1"/>
        </w:rPr>
        <w:t xml:space="preserve">alternate </w:t>
      </w:r>
      <w:r w:rsidR="001511CA" w:rsidRPr="006F294B">
        <w:rPr>
          <w:b/>
          <w:i/>
          <w:color w:val="4F81BD" w:themeColor="accent1"/>
        </w:rPr>
        <w:t>facility?</w:t>
      </w:r>
    </w:p>
    <w:p w:rsidR="001511CA" w:rsidRPr="006F294B" w:rsidRDefault="001511CA" w:rsidP="008B14D3">
      <w:pPr>
        <w:pStyle w:val="Bullet1"/>
        <w:numPr>
          <w:ilvl w:val="0"/>
          <w:numId w:val="1"/>
        </w:numPr>
        <w:tabs>
          <w:tab w:val="num" w:pos="720"/>
        </w:tabs>
        <w:rPr>
          <w:b/>
          <w:i/>
          <w:color w:val="4F81BD" w:themeColor="accent1"/>
        </w:rPr>
      </w:pPr>
      <w:r w:rsidRPr="006F294B">
        <w:rPr>
          <w:b/>
          <w:i/>
          <w:color w:val="4F81BD" w:themeColor="accent1"/>
        </w:rPr>
        <w:t xml:space="preserve">What methods are in place to account for </w:t>
      </w:r>
      <w:r w:rsidR="00F22FBF" w:rsidRPr="006F294B">
        <w:rPr>
          <w:b/>
          <w:i/>
          <w:color w:val="4F81BD" w:themeColor="accent1"/>
        </w:rPr>
        <w:t xml:space="preserve">executive leadership and </w:t>
      </w:r>
      <w:r w:rsidR="000B4147" w:rsidRPr="006F294B">
        <w:rPr>
          <w:b/>
          <w:i/>
          <w:color w:val="4F81BD" w:themeColor="accent1"/>
        </w:rPr>
        <w:t>key personnel</w:t>
      </w:r>
      <w:r w:rsidRPr="006F294B">
        <w:rPr>
          <w:b/>
          <w:i/>
          <w:color w:val="4F81BD" w:themeColor="accent1"/>
        </w:rPr>
        <w:t xml:space="preserve"> authorized to continue </w:t>
      </w:r>
      <w:r w:rsidR="000B4147" w:rsidRPr="006F294B">
        <w:rPr>
          <w:b/>
          <w:i/>
          <w:color w:val="4F81BD" w:themeColor="accent1"/>
        </w:rPr>
        <w:t>MEFs</w:t>
      </w:r>
      <w:r w:rsidRPr="006F294B">
        <w:rPr>
          <w:b/>
          <w:i/>
          <w:color w:val="4F81BD" w:themeColor="accent1"/>
        </w:rPr>
        <w:t xml:space="preserve"> under the telework</w:t>
      </w:r>
      <w:r w:rsidR="00F22FBF" w:rsidRPr="006F294B">
        <w:rPr>
          <w:b/>
          <w:i/>
          <w:color w:val="4F81BD" w:themeColor="accent1"/>
        </w:rPr>
        <w:t>ing arrangement</w:t>
      </w:r>
      <w:r w:rsidRPr="006F294B">
        <w:rPr>
          <w:b/>
          <w:i/>
          <w:color w:val="4F81BD" w:themeColor="accent1"/>
        </w:rPr>
        <w:t>?</w:t>
      </w:r>
    </w:p>
    <w:p w:rsidR="001511CA" w:rsidRPr="006F294B" w:rsidRDefault="001511CA" w:rsidP="008B14D3">
      <w:pPr>
        <w:pStyle w:val="Bullet1"/>
        <w:numPr>
          <w:ilvl w:val="0"/>
          <w:numId w:val="1"/>
        </w:numPr>
        <w:tabs>
          <w:tab w:val="num" w:pos="720"/>
        </w:tabs>
        <w:rPr>
          <w:b/>
          <w:i/>
          <w:color w:val="4F81BD" w:themeColor="accent1"/>
        </w:rPr>
      </w:pPr>
      <w:r w:rsidRPr="006F294B">
        <w:rPr>
          <w:b/>
          <w:i/>
          <w:color w:val="4F81BD" w:themeColor="accent1"/>
        </w:rPr>
        <w:t xml:space="preserve">What methods are in place to account for and track contractors who support the performance of </w:t>
      </w:r>
      <w:r w:rsidR="000B4147" w:rsidRPr="006F294B">
        <w:rPr>
          <w:b/>
          <w:i/>
          <w:color w:val="4F81BD" w:themeColor="accent1"/>
        </w:rPr>
        <w:t>MEFs</w:t>
      </w:r>
      <w:r w:rsidRPr="006F294B">
        <w:rPr>
          <w:b/>
          <w:i/>
          <w:color w:val="4F81BD" w:themeColor="accent1"/>
        </w:rPr>
        <w:t>?</w:t>
      </w:r>
    </w:p>
    <w:p w:rsidR="00255748" w:rsidRPr="006F294B" w:rsidRDefault="000B4147" w:rsidP="008B14D3">
      <w:pPr>
        <w:pStyle w:val="Bullet1"/>
        <w:numPr>
          <w:ilvl w:val="0"/>
          <w:numId w:val="1"/>
        </w:numPr>
        <w:tabs>
          <w:tab w:val="num" w:pos="720"/>
        </w:tabs>
        <w:rPr>
          <w:b/>
          <w:i/>
          <w:color w:val="4F81BD" w:themeColor="accent1"/>
        </w:rPr>
      </w:pPr>
      <w:r w:rsidRPr="006F294B">
        <w:rPr>
          <w:b/>
          <w:i/>
          <w:color w:val="4F81BD" w:themeColor="accent1"/>
        </w:rPr>
        <w:t xml:space="preserve">Are </w:t>
      </w:r>
      <w:r w:rsidR="00F22FBF" w:rsidRPr="006F294B">
        <w:rPr>
          <w:b/>
          <w:i/>
          <w:color w:val="4F81BD" w:themeColor="accent1"/>
        </w:rPr>
        <w:t xml:space="preserve">security protocols required </w:t>
      </w:r>
      <w:r w:rsidR="000128A9" w:rsidRPr="006F294B">
        <w:rPr>
          <w:b/>
          <w:i/>
          <w:color w:val="4F81BD" w:themeColor="accent1"/>
        </w:rPr>
        <w:t xml:space="preserve">and already in place </w:t>
      </w:r>
      <w:r w:rsidR="00F22FBF" w:rsidRPr="006F294B">
        <w:rPr>
          <w:b/>
          <w:i/>
          <w:color w:val="4F81BD" w:themeColor="accent1"/>
        </w:rPr>
        <w:t xml:space="preserve">at the alternate </w:t>
      </w:r>
      <w:r w:rsidR="001511CA" w:rsidRPr="006F294B">
        <w:rPr>
          <w:b/>
          <w:i/>
          <w:color w:val="4F81BD" w:themeColor="accent1"/>
        </w:rPr>
        <w:t>facility</w:t>
      </w:r>
      <w:r w:rsidRPr="006F294B">
        <w:rPr>
          <w:b/>
          <w:i/>
          <w:color w:val="4F81BD" w:themeColor="accent1"/>
        </w:rPr>
        <w:t>?</w:t>
      </w:r>
    </w:p>
    <w:p w:rsidR="001511CA" w:rsidRPr="006F294B" w:rsidRDefault="00BA4031" w:rsidP="008B14D3">
      <w:pPr>
        <w:pStyle w:val="Bullet1"/>
        <w:numPr>
          <w:ilvl w:val="0"/>
          <w:numId w:val="1"/>
        </w:numPr>
        <w:tabs>
          <w:tab w:val="num" w:pos="720"/>
        </w:tabs>
        <w:rPr>
          <w:b/>
          <w:i/>
          <w:color w:val="4F81BD" w:themeColor="accent1"/>
        </w:rPr>
      </w:pPr>
      <w:r w:rsidRPr="006F294B">
        <w:rPr>
          <w:b/>
          <w:i/>
          <w:color w:val="4F81BD" w:themeColor="accent1"/>
        </w:rPr>
        <w:t xml:space="preserve">Can </w:t>
      </w:r>
      <w:r w:rsidR="001511CA" w:rsidRPr="006F294B">
        <w:rPr>
          <w:b/>
          <w:i/>
          <w:color w:val="4F81BD" w:themeColor="accent1"/>
        </w:rPr>
        <w:t xml:space="preserve">the agency </w:t>
      </w:r>
      <w:r w:rsidR="00374040" w:rsidRPr="006F294B">
        <w:rPr>
          <w:b/>
          <w:i/>
          <w:color w:val="4F81BD" w:themeColor="accent1"/>
        </w:rPr>
        <w:t xml:space="preserve">adjust or </w:t>
      </w:r>
      <w:r w:rsidR="001511CA" w:rsidRPr="006F294B">
        <w:rPr>
          <w:b/>
          <w:i/>
          <w:color w:val="4F81BD" w:themeColor="accent1"/>
        </w:rPr>
        <w:t>reduce operating hours</w:t>
      </w:r>
      <w:r w:rsidR="000B4147" w:rsidRPr="006F294B">
        <w:rPr>
          <w:b/>
          <w:i/>
          <w:color w:val="4F81BD" w:themeColor="accent1"/>
        </w:rPr>
        <w:t>,</w:t>
      </w:r>
      <w:r w:rsidR="001511CA" w:rsidRPr="006F294B">
        <w:rPr>
          <w:b/>
          <w:i/>
          <w:color w:val="4F81BD" w:themeColor="accent1"/>
        </w:rPr>
        <w:t xml:space="preserve"> locations</w:t>
      </w:r>
      <w:r w:rsidR="000B4147" w:rsidRPr="006F294B">
        <w:rPr>
          <w:b/>
          <w:i/>
          <w:color w:val="4F81BD" w:themeColor="accent1"/>
        </w:rPr>
        <w:t>, or services</w:t>
      </w:r>
      <w:r w:rsidR="001511CA" w:rsidRPr="006F294B">
        <w:rPr>
          <w:b/>
          <w:i/>
          <w:color w:val="4F81BD" w:themeColor="accent1"/>
        </w:rPr>
        <w:t xml:space="preserve"> </w:t>
      </w:r>
      <w:r w:rsidR="000128A9" w:rsidRPr="006F294B">
        <w:rPr>
          <w:b/>
          <w:i/>
          <w:color w:val="4F81BD" w:themeColor="accent1"/>
        </w:rPr>
        <w:t xml:space="preserve">if the event results in a </w:t>
      </w:r>
      <w:r w:rsidR="001511CA" w:rsidRPr="006F294B">
        <w:rPr>
          <w:b/>
          <w:i/>
          <w:color w:val="4F81BD" w:themeColor="accent1"/>
        </w:rPr>
        <w:t xml:space="preserve"> workforce reduction?</w:t>
      </w:r>
    </w:p>
    <w:p w:rsidR="001511CA" w:rsidRPr="006F294B" w:rsidRDefault="00BA4031" w:rsidP="008B14D3">
      <w:pPr>
        <w:pStyle w:val="Bullet1"/>
        <w:numPr>
          <w:ilvl w:val="0"/>
          <w:numId w:val="1"/>
        </w:numPr>
        <w:tabs>
          <w:tab w:val="num" w:pos="720"/>
        </w:tabs>
        <w:rPr>
          <w:b/>
          <w:i/>
          <w:color w:val="4F81BD" w:themeColor="accent1"/>
        </w:rPr>
      </w:pPr>
      <w:r w:rsidRPr="006F294B">
        <w:rPr>
          <w:b/>
          <w:i/>
          <w:color w:val="4F81BD" w:themeColor="accent1"/>
        </w:rPr>
        <w:t>Have</w:t>
      </w:r>
      <w:r w:rsidR="001511CA" w:rsidRPr="006F294B">
        <w:rPr>
          <w:b/>
          <w:i/>
          <w:color w:val="4F81BD" w:themeColor="accent1"/>
        </w:rPr>
        <w:t xml:space="preserve"> interim </w:t>
      </w:r>
      <w:r w:rsidR="004E6F86" w:rsidRPr="006F294B">
        <w:rPr>
          <w:b/>
          <w:i/>
          <w:color w:val="4F81BD" w:themeColor="accent1"/>
        </w:rPr>
        <w:t>processes</w:t>
      </w:r>
      <w:r w:rsidR="000B4147" w:rsidRPr="006F294B">
        <w:rPr>
          <w:b/>
          <w:i/>
          <w:color w:val="4F81BD" w:themeColor="accent1"/>
        </w:rPr>
        <w:t xml:space="preserve"> or manual workarounds </w:t>
      </w:r>
      <w:r w:rsidRPr="006F294B">
        <w:rPr>
          <w:b/>
          <w:i/>
          <w:color w:val="4F81BD" w:themeColor="accent1"/>
        </w:rPr>
        <w:t xml:space="preserve">been developed </w:t>
      </w:r>
      <w:r w:rsidR="000B4147" w:rsidRPr="006F294B">
        <w:rPr>
          <w:b/>
          <w:i/>
          <w:color w:val="4F81BD" w:themeColor="accent1"/>
        </w:rPr>
        <w:t>for MEFs</w:t>
      </w:r>
      <w:r w:rsidR="00D42D9B" w:rsidRPr="006F294B">
        <w:rPr>
          <w:b/>
          <w:i/>
          <w:color w:val="4F81BD" w:themeColor="accent1"/>
        </w:rPr>
        <w:t xml:space="preserve"> or Primary Business Functions (PBFs)</w:t>
      </w:r>
      <w:r w:rsidR="001511CA" w:rsidRPr="006F294B">
        <w:rPr>
          <w:b/>
          <w:i/>
          <w:color w:val="4F81BD" w:themeColor="accent1"/>
        </w:rPr>
        <w:t>?</w:t>
      </w:r>
      <w:r w:rsidR="000B4147" w:rsidRPr="006F294B">
        <w:rPr>
          <w:b/>
          <w:i/>
          <w:color w:val="4F81BD" w:themeColor="accent1"/>
        </w:rPr>
        <w:t xml:space="preserve">  </w:t>
      </w:r>
      <w:r w:rsidR="00EC1610" w:rsidRPr="006F294B">
        <w:rPr>
          <w:b/>
          <w:i/>
          <w:color w:val="4F81BD" w:themeColor="accent1"/>
        </w:rPr>
        <w:t xml:space="preserve">PBFs are the specific supporting activities that an organization must conduct in order to perform its MEFs.  </w:t>
      </w:r>
      <w:r w:rsidR="000B4147" w:rsidRPr="006F294B">
        <w:rPr>
          <w:b/>
          <w:i/>
          <w:color w:val="4F81BD" w:themeColor="accent1"/>
        </w:rPr>
        <w:t xml:space="preserve">Are the manual workaround documents </w:t>
      </w:r>
      <w:r w:rsidR="00EC1610" w:rsidRPr="006F294B">
        <w:rPr>
          <w:b/>
          <w:i/>
          <w:color w:val="4F81BD" w:themeColor="accent1"/>
        </w:rPr>
        <w:t xml:space="preserve">for MEFs and PBFs </w:t>
      </w:r>
      <w:r w:rsidR="000B4147" w:rsidRPr="006F294B">
        <w:rPr>
          <w:b/>
          <w:i/>
          <w:color w:val="4F81BD" w:themeColor="accent1"/>
        </w:rPr>
        <w:t>readily available?</w:t>
      </w:r>
    </w:p>
    <w:p w:rsidR="001511CA" w:rsidRPr="006F294B" w:rsidRDefault="001511CA" w:rsidP="008B14D3">
      <w:pPr>
        <w:pStyle w:val="BodyText"/>
        <w:tabs>
          <w:tab w:val="num" w:pos="1800"/>
        </w:tabs>
        <w:ind w:left="1080" w:hanging="360"/>
        <w:rPr>
          <w:b/>
          <w:i/>
        </w:rPr>
      </w:pPr>
    </w:p>
    <w:p w:rsidR="001511CA" w:rsidRPr="006F294B" w:rsidRDefault="00DB2819" w:rsidP="00920E6A">
      <w:pPr>
        <w:pStyle w:val="BodyText"/>
        <w:spacing w:before="0"/>
        <w:rPr>
          <w:b/>
          <w:i/>
          <w:color w:val="4F81BD" w:themeColor="accent1"/>
        </w:rPr>
      </w:pPr>
      <w:r w:rsidRPr="006F294B">
        <w:rPr>
          <w:b/>
          <w:i/>
          <w:color w:val="4F81BD"/>
        </w:rPr>
        <w:br w:type="page"/>
      </w:r>
      <w:r w:rsidR="001511CA" w:rsidRPr="006F294B">
        <w:rPr>
          <w:b/>
          <w:i/>
          <w:color w:val="4F81BD" w:themeColor="accent1"/>
        </w:rPr>
        <w:t xml:space="preserve">Sample text for this section includes:  </w:t>
      </w:r>
    </w:p>
    <w:p w:rsidR="001511CA" w:rsidRPr="006F294B" w:rsidRDefault="001511CA" w:rsidP="00920E6A">
      <w:pPr>
        <w:pStyle w:val="BodyText"/>
        <w:spacing w:before="0"/>
      </w:pPr>
      <w:r w:rsidRPr="006F294B">
        <w:t xml:space="preserve">Upon activation of the </w:t>
      </w:r>
      <w:r w:rsidR="00923DB5" w:rsidRPr="006F294B">
        <w:t>Continuity Plan</w:t>
      </w:r>
      <w:r w:rsidR="009D7266" w:rsidRPr="006F294B">
        <w:t xml:space="preserve"> during </w:t>
      </w:r>
      <w:r w:rsidR="0039687F" w:rsidRPr="006F294B">
        <w:t xml:space="preserve">regular </w:t>
      </w:r>
      <w:r w:rsidR="009D7266" w:rsidRPr="006F294B">
        <w:t>duty hours</w:t>
      </w:r>
      <w:r w:rsidRPr="006F294B">
        <w:t xml:space="preserve">, </w:t>
      </w:r>
      <w:r w:rsidR="00F372B4" w:rsidRPr="006F294B">
        <w:t xml:space="preserve">key personnel </w:t>
      </w:r>
      <w:r w:rsidRPr="006F294B">
        <w:t xml:space="preserve">will continue to </w:t>
      </w:r>
      <w:r w:rsidR="00F372B4" w:rsidRPr="006F294B">
        <w:t xml:space="preserve">perform MEFs </w:t>
      </w:r>
      <w:r w:rsidRPr="006F294B">
        <w:t xml:space="preserve">if possible until ordered to cease operations by </w:t>
      </w:r>
      <w:r w:rsidRPr="006F294B">
        <w:rPr>
          <w:b/>
          <w:i/>
          <w:color w:val="4F81BD"/>
        </w:rPr>
        <w:t>(insert name of authority)</w:t>
      </w:r>
      <w:r w:rsidRPr="006F294B">
        <w:t xml:space="preserve">.  At that time, </w:t>
      </w:r>
      <w:r w:rsidR="00F372B4" w:rsidRPr="006F294B">
        <w:t>MEFs</w:t>
      </w:r>
      <w:r w:rsidRPr="006F294B">
        <w:t xml:space="preserve"> will transfer to the </w:t>
      </w:r>
      <w:r w:rsidR="00F372B4" w:rsidRPr="006F294B">
        <w:t xml:space="preserve">alternate </w:t>
      </w:r>
      <w:r w:rsidRPr="006F294B">
        <w:t>facility</w:t>
      </w:r>
      <w:r w:rsidR="0030441A" w:rsidRPr="006F294B">
        <w:rPr>
          <w:color w:val="000000" w:themeColor="text1"/>
        </w:rPr>
        <w:t>(ies)</w:t>
      </w:r>
      <w:r w:rsidRPr="006F294B">
        <w:t xml:space="preserve"> and/or be performed in the manner prescribed by the </w:t>
      </w:r>
      <w:r w:rsidRPr="006F294B">
        <w:rPr>
          <w:b/>
          <w:i/>
          <w:color w:val="4F81BD" w:themeColor="accent1"/>
        </w:rPr>
        <w:t>(insert name of authority)</w:t>
      </w:r>
      <w:r w:rsidRPr="006F294B">
        <w:t xml:space="preserve">.  </w:t>
      </w:r>
    </w:p>
    <w:p w:rsidR="00920E6A" w:rsidRPr="006F294B" w:rsidRDefault="00920E6A" w:rsidP="00920E6A">
      <w:pPr>
        <w:pStyle w:val="BodyText"/>
        <w:spacing w:before="0"/>
      </w:pPr>
    </w:p>
    <w:p w:rsidR="001511CA" w:rsidRPr="006F294B" w:rsidRDefault="001511CA" w:rsidP="00920E6A">
      <w:pPr>
        <w:pStyle w:val="BodyText"/>
        <w:spacing w:before="0"/>
      </w:pPr>
      <w:r w:rsidRPr="006F294B">
        <w:t>If</w:t>
      </w:r>
      <w:r w:rsidR="009D7266" w:rsidRPr="006F294B">
        <w:t>,</w:t>
      </w:r>
      <w:r w:rsidRPr="006F294B">
        <w:t xml:space="preserve"> </w:t>
      </w:r>
      <w:r w:rsidR="009D7266" w:rsidRPr="006F294B">
        <w:t xml:space="preserve">during non-duty hours, </w:t>
      </w:r>
      <w:r w:rsidRPr="006F294B">
        <w:t xml:space="preserve">the decision to transfer </w:t>
      </w:r>
      <w:r w:rsidR="00F372B4" w:rsidRPr="006F294B">
        <w:t>MEFs</w:t>
      </w:r>
      <w:r w:rsidRPr="006F294B">
        <w:t xml:space="preserve"> to the </w:t>
      </w:r>
      <w:r w:rsidR="00F372B4" w:rsidRPr="006F294B">
        <w:t xml:space="preserve">alternate </w:t>
      </w:r>
      <w:r w:rsidRPr="006F294B">
        <w:t>facility</w:t>
      </w:r>
      <w:r w:rsidR="0030441A" w:rsidRPr="006F294B">
        <w:rPr>
          <w:color w:val="000000" w:themeColor="text1"/>
        </w:rPr>
        <w:t>(ies)</w:t>
      </w:r>
      <w:r w:rsidRPr="006F294B">
        <w:t xml:space="preserve"> is made, </w:t>
      </w:r>
      <w:r w:rsidR="00604D41" w:rsidRPr="006F294B">
        <w:t>previously designated key personnel</w:t>
      </w:r>
      <w:r w:rsidRPr="006F294B">
        <w:t xml:space="preserve"> </w:t>
      </w:r>
      <w:r w:rsidR="00BA4031" w:rsidRPr="006F294B">
        <w:t>may be required to</w:t>
      </w:r>
      <w:r w:rsidRPr="006F294B">
        <w:t xml:space="preserve"> arrive at the </w:t>
      </w:r>
      <w:r w:rsidR="00F372B4" w:rsidRPr="006F294B">
        <w:t xml:space="preserve">alternate </w:t>
      </w:r>
      <w:r w:rsidRPr="006F294B">
        <w:t>facility</w:t>
      </w:r>
      <w:r w:rsidR="0030441A" w:rsidRPr="006F294B">
        <w:rPr>
          <w:color w:val="000000" w:themeColor="text1"/>
        </w:rPr>
        <w:t>(ies)</w:t>
      </w:r>
      <w:r w:rsidRPr="006F294B">
        <w:t xml:space="preserve"> first to prepare the site.  Upon arrival at the </w:t>
      </w:r>
      <w:r w:rsidR="00F372B4" w:rsidRPr="006F294B">
        <w:t xml:space="preserve">alternate </w:t>
      </w:r>
      <w:r w:rsidRPr="006F294B">
        <w:t>facility</w:t>
      </w:r>
      <w:r w:rsidR="0030441A" w:rsidRPr="006F294B">
        <w:rPr>
          <w:color w:val="000000" w:themeColor="text1"/>
        </w:rPr>
        <w:t>(ies)</w:t>
      </w:r>
      <w:r w:rsidRPr="006F294B">
        <w:rPr>
          <w:color w:val="000000" w:themeColor="text1"/>
        </w:rPr>
        <w:t>,</w:t>
      </w:r>
      <w:r w:rsidRPr="006F294B">
        <w:t xml:space="preserve"> </w:t>
      </w:r>
      <w:r w:rsidR="00604D41" w:rsidRPr="006F294B">
        <w:t xml:space="preserve">these </w:t>
      </w:r>
      <w:r w:rsidR="00F372B4" w:rsidRPr="006F294B">
        <w:t>key personnel will:</w:t>
      </w:r>
    </w:p>
    <w:p w:rsidR="001511CA" w:rsidRPr="006F294B" w:rsidRDefault="001511CA" w:rsidP="00920E6A">
      <w:pPr>
        <w:pStyle w:val="Bullet1"/>
        <w:numPr>
          <w:ilvl w:val="0"/>
          <w:numId w:val="1"/>
        </w:numPr>
        <w:tabs>
          <w:tab w:val="num" w:pos="180"/>
          <w:tab w:val="left" w:pos="630"/>
        </w:tabs>
        <w:spacing w:before="0"/>
        <w:ind w:left="90" w:firstLine="90"/>
      </w:pPr>
      <w:r w:rsidRPr="006F294B">
        <w:t>Ensure infrastructure systems, such as power and HVAC are functional</w:t>
      </w:r>
    </w:p>
    <w:p w:rsidR="001511CA" w:rsidRPr="006F294B" w:rsidRDefault="001511CA" w:rsidP="00920E6A">
      <w:pPr>
        <w:pStyle w:val="Bullet1"/>
        <w:numPr>
          <w:ilvl w:val="0"/>
          <w:numId w:val="1"/>
        </w:numPr>
        <w:tabs>
          <w:tab w:val="num" w:pos="180"/>
          <w:tab w:val="left" w:pos="630"/>
        </w:tabs>
        <w:spacing w:before="0"/>
        <w:ind w:left="90" w:firstLine="90"/>
      </w:pPr>
      <w:r w:rsidRPr="006F294B">
        <w:t>Implement pre-designated security protocols if required</w:t>
      </w:r>
    </w:p>
    <w:p w:rsidR="001511CA" w:rsidRPr="006F294B" w:rsidRDefault="001511CA" w:rsidP="00920E6A">
      <w:pPr>
        <w:pStyle w:val="Bullet1"/>
        <w:numPr>
          <w:ilvl w:val="0"/>
          <w:numId w:val="1"/>
        </w:numPr>
        <w:tabs>
          <w:tab w:val="num" w:pos="180"/>
          <w:tab w:val="left" w:pos="630"/>
        </w:tabs>
        <w:spacing w:before="0"/>
        <w:ind w:left="90" w:firstLine="90"/>
      </w:pPr>
      <w:r w:rsidRPr="006F294B">
        <w:t xml:space="preserve">Prepare check-in duty stations for </w:t>
      </w:r>
      <w:r w:rsidR="00F372B4" w:rsidRPr="006F294B">
        <w:t xml:space="preserve">key personnel and executive leadership </w:t>
      </w:r>
      <w:r w:rsidRPr="006F294B">
        <w:t>arrival</w:t>
      </w:r>
    </w:p>
    <w:p w:rsidR="001511CA" w:rsidRPr="006F294B" w:rsidRDefault="001511CA" w:rsidP="00920E6A">
      <w:pPr>
        <w:pStyle w:val="Bullet1"/>
        <w:numPr>
          <w:ilvl w:val="0"/>
          <w:numId w:val="1"/>
        </w:numPr>
        <w:tabs>
          <w:tab w:val="num" w:pos="180"/>
          <w:tab w:val="left" w:pos="630"/>
        </w:tabs>
        <w:spacing w:before="0"/>
        <w:ind w:left="90" w:firstLine="90"/>
      </w:pPr>
      <w:r w:rsidRPr="006F294B">
        <w:t xml:space="preserve">Field telephone inquiries from </w:t>
      </w:r>
      <w:r w:rsidR="00F372B4" w:rsidRPr="006F294B">
        <w:t>agency</w:t>
      </w:r>
      <w:r w:rsidRPr="006F294B">
        <w:t xml:space="preserve"> staff</w:t>
      </w:r>
    </w:p>
    <w:p w:rsidR="007259FB" w:rsidRPr="006F294B" w:rsidRDefault="001511CA" w:rsidP="00920E6A">
      <w:pPr>
        <w:pStyle w:val="Bullet1"/>
        <w:numPr>
          <w:ilvl w:val="0"/>
          <w:numId w:val="1"/>
        </w:numPr>
        <w:tabs>
          <w:tab w:val="num" w:pos="180"/>
          <w:tab w:val="left" w:pos="630"/>
        </w:tabs>
        <w:spacing w:before="0"/>
        <w:ind w:left="90" w:firstLine="90"/>
        <w:rPr>
          <w:color w:val="4F81BD" w:themeColor="accent1"/>
        </w:rPr>
      </w:pPr>
      <w:r w:rsidRPr="006F294B">
        <w:rPr>
          <w:b/>
          <w:i/>
          <w:color w:val="4F81BD" w:themeColor="accent1"/>
        </w:rPr>
        <w:t>(insert additional tasks here)</w:t>
      </w:r>
    </w:p>
    <w:p w:rsidR="00920E6A" w:rsidRPr="006F294B" w:rsidRDefault="00920E6A" w:rsidP="00920E6A">
      <w:pPr>
        <w:pStyle w:val="Bullet1"/>
        <w:spacing w:before="0"/>
      </w:pPr>
    </w:p>
    <w:p w:rsidR="007259FB" w:rsidRPr="006F294B" w:rsidRDefault="007259FB" w:rsidP="00920E6A">
      <w:pPr>
        <w:pStyle w:val="Bullet1"/>
        <w:spacing w:before="0"/>
      </w:pPr>
      <w:r w:rsidRPr="006F294B">
        <w:t xml:space="preserve">If the decision to perform MEFs via telework </w:t>
      </w:r>
      <w:r w:rsidR="00F22FBF" w:rsidRPr="006F294B">
        <w:t xml:space="preserve">or using a reduced workforce scenario </w:t>
      </w:r>
      <w:r w:rsidRPr="006F294B">
        <w:t xml:space="preserve">is made, key personnel will: </w:t>
      </w:r>
    </w:p>
    <w:p w:rsidR="0042606C" w:rsidRPr="006F294B" w:rsidRDefault="0042606C" w:rsidP="00920E6A">
      <w:pPr>
        <w:pStyle w:val="Bullet1"/>
        <w:numPr>
          <w:ilvl w:val="0"/>
          <w:numId w:val="1"/>
        </w:numPr>
        <w:tabs>
          <w:tab w:val="num" w:pos="-90"/>
        </w:tabs>
        <w:spacing w:before="0"/>
        <w:ind w:left="630" w:hanging="450"/>
      </w:pPr>
      <w:r w:rsidRPr="006F294B">
        <w:t xml:space="preserve">Heed all applicable instructions </w:t>
      </w:r>
    </w:p>
    <w:p w:rsidR="0042606C" w:rsidRPr="006F294B" w:rsidRDefault="001511CA" w:rsidP="00920E6A">
      <w:pPr>
        <w:pStyle w:val="Bullet1"/>
        <w:numPr>
          <w:ilvl w:val="0"/>
          <w:numId w:val="1"/>
        </w:numPr>
        <w:tabs>
          <w:tab w:val="num" w:pos="0"/>
        </w:tabs>
        <w:spacing w:before="0"/>
        <w:ind w:left="630" w:hanging="450"/>
      </w:pPr>
      <w:r w:rsidRPr="006F294B">
        <w:t xml:space="preserve">Retrieve pre-positioned information and activate </w:t>
      </w:r>
      <w:r w:rsidR="0069373D" w:rsidRPr="006F294B">
        <w:t xml:space="preserve">applicable </w:t>
      </w:r>
      <w:r w:rsidRPr="006F294B">
        <w:t>systems or equipment</w:t>
      </w:r>
    </w:p>
    <w:p w:rsidR="001511CA" w:rsidRPr="006F294B" w:rsidRDefault="001511CA" w:rsidP="00920E6A">
      <w:pPr>
        <w:pStyle w:val="Bullet1"/>
        <w:numPr>
          <w:ilvl w:val="0"/>
          <w:numId w:val="1"/>
        </w:numPr>
        <w:tabs>
          <w:tab w:val="num" w:pos="-90"/>
        </w:tabs>
        <w:spacing w:before="0"/>
        <w:ind w:left="630" w:hanging="450"/>
      </w:pPr>
      <w:r w:rsidRPr="006F294B">
        <w:t xml:space="preserve">Begin performing </w:t>
      </w:r>
      <w:r w:rsidR="007259FB" w:rsidRPr="006F294B">
        <w:t>agency</w:t>
      </w:r>
      <w:r w:rsidRPr="006F294B">
        <w:t xml:space="preserve"> </w:t>
      </w:r>
      <w:r w:rsidR="007259FB" w:rsidRPr="006F294B">
        <w:t>MEFs</w:t>
      </w:r>
    </w:p>
    <w:p w:rsidR="001511CA" w:rsidRPr="006F294B" w:rsidRDefault="00F22FBF" w:rsidP="00920E6A">
      <w:pPr>
        <w:pStyle w:val="Bullet1"/>
        <w:numPr>
          <w:ilvl w:val="0"/>
          <w:numId w:val="1"/>
        </w:numPr>
        <w:tabs>
          <w:tab w:val="num" w:pos="-90"/>
        </w:tabs>
        <w:spacing w:before="0"/>
        <w:ind w:left="630" w:hanging="450"/>
      </w:pPr>
      <w:r w:rsidRPr="006F294B">
        <w:t xml:space="preserve">Keep the </w:t>
      </w:r>
      <w:r w:rsidR="00923DB5" w:rsidRPr="006F294B">
        <w:t>Continuity Coordinator</w:t>
      </w:r>
      <w:r w:rsidRPr="006F294B">
        <w:t xml:space="preserve"> or designee informed of</w:t>
      </w:r>
      <w:r w:rsidR="001511CA" w:rsidRPr="006F294B">
        <w:t xml:space="preserve"> </w:t>
      </w:r>
      <w:r w:rsidR="007259FB" w:rsidRPr="006F294B">
        <w:t>MEF</w:t>
      </w:r>
      <w:r w:rsidRPr="006F294B">
        <w:t xml:space="preserve"> capability.</w:t>
      </w:r>
    </w:p>
    <w:p w:rsidR="001511CA" w:rsidRPr="006F294B" w:rsidRDefault="00F22FBF" w:rsidP="00920E6A">
      <w:pPr>
        <w:pStyle w:val="Bullet1"/>
        <w:numPr>
          <w:ilvl w:val="0"/>
          <w:numId w:val="1"/>
        </w:numPr>
        <w:tabs>
          <w:tab w:val="num" w:pos="-90"/>
        </w:tabs>
        <w:spacing w:before="0"/>
        <w:ind w:left="630" w:hanging="450"/>
        <w:rPr>
          <w:color w:val="4F81BD" w:themeColor="accent1"/>
        </w:rPr>
      </w:pPr>
      <w:r w:rsidRPr="006F294B">
        <w:rPr>
          <w:b/>
          <w:i/>
          <w:color w:val="4F81BD" w:themeColor="accent1"/>
        </w:rPr>
        <w:t xml:space="preserve"> </w:t>
      </w:r>
      <w:r w:rsidR="001511CA" w:rsidRPr="006F294B">
        <w:rPr>
          <w:b/>
          <w:i/>
          <w:color w:val="4F81BD" w:themeColor="accent1"/>
        </w:rPr>
        <w:t>(insert additional tasks here)</w:t>
      </w:r>
    </w:p>
    <w:p w:rsidR="00920E6A" w:rsidRPr="006F294B" w:rsidRDefault="00920E6A" w:rsidP="00920E6A">
      <w:pPr>
        <w:pStyle w:val="Bullet1"/>
        <w:spacing w:before="0"/>
        <w:jc w:val="left"/>
      </w:pPr>
    </w:p>
    <w:p w:rsidR="001511CA" w:rsidRPr="006F294B" w:rsidRDefault="001511CA" w:rsidP="00920E6A">
      <w:pPr>
        <w:pStyle w:val="Bullet1"/>
        <w:spacing w:before="0"/>
        <w:jc w:val="left"/>
        <w:rPr>
          <w:color w:val="4F81BD" w:themeColor="accent1"/>
        </w:rPr>
      </w:pPr>
      <w:r w:rsidRPr="006F294B">
        <w:t xml:space="preserve">During continuity operations, </w:t>
      </w:r>
      <w:r w:rsidRPr="006F294B">
        <w:rPr>
          <w:b/>
          <w:i/>
          <w:color w:val="4F81BD"/>
        </w:rPr>
        <w:t>(insert name of agency)</w:t>
      </w:r>
      <w:r w:rsidRPr="006F294B">
        <w:rPr>
          <w:color w:val="4F81BD"/>
        </w:rPr>
        <w:t xml:space="preserve"> </w:t>
      </w:r>
      <w:r w:rsidRPr="006F294B">
        <w:t xml:space="preserve">may need to acquire </w:t>
      </w:r>
      <w:r w:rsidR="00F22FBF" w:rsidRPr="006F294B">
        <w:t xml:space="preserve">additional </w:t>
      </w:r>
      <w:r w:rsidRPr="006F294B">
        <w:t xml:space="preserve">personnel, equipment, and supplies on an emergency basis to sustain operations for up to 30 days or until normal operations can be resumed.  </w:t>
      </w:r>
      <w:r w:rsidRPr="006F294B">
        <w:rPr>
          <w:b/>
          <w:i/>
          <w:color w:val="4F81BD"/>
        </w:rPr>
        <w:t>(Insert name of agency)</w:t>
      </w:r>
      <w:r w:rsidRPr="006F294B">
        <w:t xml:space="preserve"> maintains the authority for emergency acquisition.  Instructions for these actions are found </w:t>
      </w:r>
      <w:r w:rsidRPr="006F294B">
        <w:rPr>
          <w:b/>
          <w:i/>
          <w:color w:val="4F81BD"/>
        </w:rPr>
        <w:t xml:space="preserve">(insert instructions below, add </w:t>
      </w:r>
      <w:r w:rsidRPr="006F294B">
        <w:rPr>
          <w:b/>
          <w:i/>
          <w:color w:val="4F81BD" w:themeColor="accent1"/>
        </w:rPr>
        <w:t xml:space="preserve">them as an appendix, or insert </w:t>
      </w:r>
      <w:r w:rsidR="0069373D" w:rsidRPr="006F294B">
        <w:rPr>
          <w:b/>
          <w:i/>
          <w:color w:val="4F81BD" w:themeColor="accent1"/>
        </w:rPr>
        <w:t xml:space="preserve">the </w:t>
      </w:r>
      <w:r w:rsidRPr="006F294B">
        <w:rPr>
          <w:b/>
          <w:i/>
          <w:color w:val="4F81BD" w:themeColor="accent1"/>
        </w:rPr>
        <w:t xml:space="preserve">location of instructions if found in another document) </w:t>
      </w:r>
    </w:p>
    <w:p w:rsidR="008B3C4A" w:rsidRPr="006F294B" w:rsidRDefault="0069373D" w:rsidP="00920E6A">
      <w:pPr>
        <w:rPr>
          <w:color w:val="000000" w:themeColor="text1"/>
        </w:rPr>
        <w:sectPr w:rsidR="008B3C4A" w:rsidRPr="006F294B" w:rsidSect="000A7EFE">
          <w:pgSz w:w="12240" w:h="15840" w:code="1"/>
          <w:pgMar w:top="1440" w:right="1440" w:bottom="720" w:left="1440" w:header="576" w:footer="576" w:gutter="0"/>
          <w:cols w:space="720"/>
          <w:docGrid w:linePitch="360"/>
        </w:sectPr>
      </w:pPr>
      <w:bookmarkStart w:id="98" w:name="_Toc292712999"/>
      <w:r w:rsidRPr="006F294B">
        <w:rPr>
          <w:color w:val="000000" w:themeColor="text1"/>
        </w:rPr>
        <w:t>MEF specific c</w:t>
      </w:r>
      <w:r w:rsidR="0030441A" w:rsidRPr="006F294B">
        <w:rPr>
          <w:color w:val="000000" w:themeColor="text1"/>
        </w:rPr>
        <w:t>ontinuity operations are described in greater detail in Appendix D – Business Process Analysis on page 44.</w:t>
      </w:r>
    </w:p>
    <w:p w:rsidR="00467CF9" w:rsidRPr="006F294B" w:rsidRDefault="00467CF9" w:rsidP="008B3C4A">
      <w:pPr>
        <w:outlineLvl w:val="2"/>
        <w:rPr>
          <w:u w:val="single"/>
        </w:rPr>
      </w:pPr>
      <w:bookmarkStart w:id="99" w:name="_Toc396997955"/>
      <w:bookmarkStart w:id="100" w:name="_Toc397436783"/>
      <w:r w:rsidRPr="006F294B">
        <w:rPr>
          <w:u w:val="single"/>
        </w:rPr>
        <w:t xml:space="preserve">Phase </w:t>
      </w:r>
      <w:r w:rsidR="009D6A6E" w:rsidRPr="006F294B">
        <w:rPr>
          <w:u w:val="single"/>
        </w:rPr>
        <w:t>4</w:t>
      </w:r>
      <w:r w:rsidRPr="006F294B">
        <w:rPr>
          <w:u w:val="single"/>
        </w:rPr>
        <w:t xml:space="preserve">- </w:t>
      </w:r>
      <w:r w:rsidR="009D6A6E" w:rsidRPr="006F294B">
        <w:rPr>
          <w:u w:val="single"/>
        </w:rPr>
        <w:t>Reconstitution</w:t>
      </w:r>
      <w:bookmarkEnd w:id="98"/>
      <w:bookmarkEnd w:id="99"/>
      <w:bookmarkEnd w:id="100"/>
    </w:p>
    <w:p w:rsidR="00EA7F38" w:rsidRPr="006F294B" w:rsidRDefault="00EA7F38" w:rsidP="008B14D3">
      <w:pPr>
        <w:pStyle w:val="Bullet1"/>
        <w:rPr>
          <w:b/>
          <w:i/>
          <w:color w:val="4F81BD" w:themeColor="accent1"/>
        </w:rPr>
      </w:pPr>
      <w:r w:rsidRPr="006F294B">
        <w:rPr>
          <w:b/>
          <w:i/>
          <w:color w:val="4F81BD" w:themeColor="accent1"/>
        </w:rPr>
        <w:t xml:space="preserve">Agencies must develop a checklist of procedures for </w:t>
      </w:r>
      <w:r w:rsidR="0054144E" w:rsidRPr="006F294B">
        <w:rPr>
          <w:b/>
          <w:i/>
          <w:color w:val="4F81BD" w:themeColor="accent1"/>
        </w:rPr>
        <w:t xml:space="preserve">key personnel </w:t>
      </w:r>
      <w:r w:rsidRPr="006F294B">
        <w:rPr>
          <w:b/>
          <w:i/>
          <w:color w:val="4F81BD" w:themeColor="accent1"/>
        </w:rPr>
        <w:t xml:space="preserve">and </w:t>
      </w:r>
      <w:r w:rsidR="0054144E" w:rsidRPr="006F294B">
        <w:rPr>
          <w:b/>
          <w:i/>
          <w:color w:val="4F81BD" w:themeColor="accent1"/>
        </w:rPr>
        <w:t>e</w:t>
      </w:r>
      <w:r w:rsidRPr="006F294B">
        <w:rPr>
          <w:b/>
          <w:i/>
          <w:color w:val="4F81BD" w:themeColor="accent1"/>
        </w:rPr>
        <w:t xml:space="preserve">xecutive </w:t>
      </w:r>
      <w:r w:rsidR="0054144E" w:rsidRPr="006F294B">
        <w:rPr>
          <w:b/>
          <w:i/>
          <w:color w:val="4F81BD" w:themeColor="accent1"/>
        </w:rPr>
        <w:t>l</w:t>
      </w:r>
      <w:r w:rsidRPr="006F294B">
        <w:rPr>
          <w:b/>
          <w:i/>
          <w:color w:val="4F81BD" w:themeColor="accent1"/>
        </w:rPr>
        <w:t xml:space="preserve">eadership to assist them in returning to normal operations and/or back to the primary facility.  </w:t>
      </w:r>
      <w:r w:rsidR="00270498" w:rsidRPr="006F294B">
        <w:rPr>
          <w:b/>
          <w:i/>
          <w:color w:val="4F81BD" w:themeColor="accent1"/>
        </w:rPr>
        <w:t xml:space="preserve">A Reconstitution Manager can be identified in </w:t>
      </w:r>
      <w:r w:rsidR="00B12BC2" w:rsidRPr="006F294B">
        <w:rPr>
          <w:b/>
          <w:i/>
          <w:color w:val="4F81BD" w:themeColor="accent1"/>
        </w:rPr>
        <w:t>the plan,</w:t>
      </w:r>
      <w:r w:rsidR="00270498" w:rsidRPr="006F294B">
        <w:rPr>
          <w:b/>
          <w:i/>
          <w:color w:val="4F81BD" w:themeColor="accent1"/>
        </w:rPr>
        <w:t xml:space="preserve"> or during implementation of the Continuity Plan based on the nature of the disruption.  </w:t>
      </w:r>
      <w:r w:rsidR="008655F1" w:rsidRPr="006F294B">
        <w:rPr>
          <w:b/>
          <w:i/>
          <w:color w:val="4F81BD" w:themeColor="accent1"/>
        </w:rPr>
        <w:t xml:space="preserve">It is important to note that the Reconstitution Manager will need to work closely with the Continuity Coordinator and may be required to share limited resources.  </w:t>
      </w:r>
      <w:r w:rsidRPr="006F294B">
        <w:rPr>
          <w:b/>
          <w:i/>
          <w:color w:val="4F81BD" w:themeColor="accent1"/>
        </w:rPr>
        <w:t xml:space="preserve">Some questions to consider when developing this section include:   </w:t>
      </w:r>
    </w:p>
    <w:p w:rsidR="00A02B7C" w:rsidRPr="006F294B" w:rsidRDefault="0069373D" w:rsidP="00A02B7C">
      <w:pPr>
        <w:pStyle w:val="Bullet1"/>
        <w:numPr>
          <w:ilvl w:val="0"/>
          <w:numId w:val="1"/>
        </w:numPr>
        <w:tabs>
          <w:tab w:val="num" w:pos="540"/>
        </w:tabs>
        <w:rPr>
          <w:b/>
          <w:i/>
          <w:color w:val="4F81BD" w:themeColor="accent1"/>
        </w:rPr>
      </w:pPr>
      <w:r w:rsidRPr="006F294B">
        <w:rPr>
          <w:b/>
          <w:i/>
          <w:color w:val="4F81BD" w:themeColor="accent1"/>
        </w:rPr>
        <w:t>How long will it take to transition essential records, systems, or equipment from the alternate facility to the primary or new facility?</w:t>
      </w:r>
    </w:p>
    <w:p w:rsidR="00EA7F38" w:rsidRPr="006F294B" w:rsidRDefault="00EA7F38" w:rsidP="008B14D3">
      <w:pPr>
        <w:pStyle w:val="Bullet1"/>
        <w:numPr>
          <w:ilvl w:val="0"/>
          <w:numId w:val="1"/>
        </w:numPr>
        <w:tabs>
          <w:tab w:val="num" w:pos="540"/>
        </w:tabs>
        <w:rPr>
          <w:b/>
          <w:i/>
          <w:color w:val="4F81BD" w:themeColor="accent1"/>
        </w:rPr>
      </w:pPr>
      <w:r w:rsidRPr="006F294B">
        <w:rPr>
          <w:b/>
          <w:i/>
          <w:color w:val="4F81BD" w:themeColor="accent1"/>
        </w:rPr>
        <w:t xml:space="preserve">How will employees, external partners, vendors, and customers be notified of the </w:t>
      </w:r>
      <w:r w:rsidR="00270498" w:rsidRPr="006F294B">
        <w:rPr>
          <w:b/>
          <w:i/>
          <w:color w:val="4F81BD" w:themeColor="accent1"/>
        </w:rPr>
        <w:t>action plan for reconstitution</w:t>
      </w:r>
      <w:r w:rsidRPr="006F294B">
        <w:rPr>
          <w:b/>
          <w:i/>
          <w:color w:val="4F81BD" w:themeColor="accent1"/>
        </w:rPr>
        <w:t>?</w:t>
      </w:r>
    </w:p>
    <w:p w:rsidR="0054144E" w:rsidRPr="006F294B" w:rsidRDefault="0054144E" w:rsidP="008B14D3">
      <w:pPr>
        <w:pStyle w:val="BodyText"/>
        <w:rPr>
          <w:b/>
          <w:i/>
          <w:color w:val="4F81BD" w:themeColor="accent1"/>
        </w:rPr>
      </w:pPr>
      <w:r w:rsidRPr="006F294B">
        <w:rPr>
          <w:b/>
          <w:i/>
          <w:color w:val="4F81BD" w:themeColor="accent1"/>
        </w:rPr>
        <w:t xml:space="preserve">Sample text for this section includes:  </w:t>
      </w:r>
    </w:p>
    <w:p w:rsidR="00EA7F38" w:rsidRPr="006F294B" w:rsidRDefault="00EA7F38" w:rsidP="008B14D3">
      <w:pPr>
        <w:pStyle w:val="Bullet1"/>
      </w:pPr>
      <w:r w:rsidRPr="006F294B">
        <w:rPr>
          <w:b/>
          <w:i/>
          <w:color w:val="4F81BD" w:themeColor="accent1"/>
        </w:rPr>
        <w:t>(Insert department title or position name)</w:t>
      </w:r>
      <w:r w:rsidRPr="006F294B">
        <w:rPr>
          <w:color w:val="4F81BD" w:themeColor="accent1"/>
        </w:rPr>
        <w:t xml:space="preserve"> </w:t>
      </w:r>
      <w:r w:rsidRPr="006F294B">
        <w:t xml:space="preserve">is responsible for initiating and coordinating operations to </w:t>
      </w:r>
      <w:r w:rsidR="0000767D" w:rsidRPr="006F294B">
        <w:t>salvage,</w:t>
      </w:r>
      <w:r w:rsidRPr="006F294B">
        <w:t xml:space="preserve"> restore, and recover the </w:t>
      </w:r>
      <w:r w:rsidRPr="006F294B">
        <w:rPr>
          <w:b/>
          <w:i/>
          <w:color w:val="4F81BD" w:themeColor="accent1"/>
        </w:rPr>
        <w:t>(insert name of agency)</w:t>
      </w:r>
      <w:r w:rsidR="0000767D" w:rsidRPr="006F294B">
        <w:t>’s</w:t>
      </w:r>
      <w:r w:rsidRPr="006F294B">
        <w:t xml:space="preserve"> primary operating facility, oversee</w:t>
      </w:r>
      <w:r w:rsidR="0000767D" w:rsidRPr="006F294B">
        <w:t>ing</w:t>
      </w:r>
      <w:r w:rsidRPr="006F294B">
        <w:t xml:space="preserve"> the repair or restoration of systems or equipment,</w:t>
      </w:r>
      <w:r w:rsidR="00E66F55" w:rsidRPr="006F294B">
        <w:t xml:space="preserve"> and/or </w:t>
      </w:r>
      <w:r w:rsidR="0000767D" w:rsidRPr="006F294B">
        <w:t xml:space="preserve">supervising the </w:t>
      </w:r>
      <w:r w:rsidR="00E66F55" w:rsidRPr="006F294B">
        <w:t>return to work of personnel</w:t>
      </w:r>
      <w:r w:rsidRPr="006F294B">
        <w:t xml:space="preserve">.  It should be noted that </w:t>
      </w:r>
      <w:r w:rsidR="00270498" w:rsidRPr="006F294B">
        <w:t xml:space="preserve">in certain circumstances, </w:t>
      </w:r>
      <w:r w:rsidRPr="006F294B">
        <w:t xml:space="preserve">reconstitution to the primary operating facility </w:t>
      </w:r>
      <w:r w:rsidR="00270498" w:rsidRPr="006F294B">
        <w:t xml:space="preserve">may require </w:t>
      </w:r>
      <w:r w:rsidRPr="006F294B">
        <w:t>approval from local, State, or Federal law enforcement or emergency service agencies</w:t>
      </w:r>
      <w:r w:rsidR="0000767D" w:rsidRPr="006F294B">
        <w:t>.</w:t>
      </w:r>
    </w:p>
    <w:p w:rsidR="00EA7F38" w:rsidRPr="006F294B" w:rsidRDefault="00EA7F38" w:rsidP="008B14D3">
      <w:pPr>
        <w:pStyle w:val="Bullet1"/>
        <w:rPr>
          <w:color w:val="4F81BD" w:themeColor="accent1"/>
        </w:rPr>
      </w:pPr>
      <w:r w:rsidRPr="006F294B">
        <w:t>During continuity operations,</w:t>
      </w:r>
      <w:r w:rsidR="0054144E" w:rsidRPr="006F294B">
        <w:t xml:space="preserve"> the Reconstitution Manager or designee </w:t>
      </w:r>
      <w:r w:rsidRPr="006F294B">
        <w:t xml:space="preserve">must </w:t>
      </w:r>
      <w:r w:rsidR="0054144E" w:rsidRPr="006F294B">
        <w:t>obtain</w:t>
      </w:r>
      <w:r w:rsidRPr="006F294B">
        <w:t xml:space="preserve"> the status of the facilities</w:t>
      </w:r>
      <w:r w:rsidR="0054144E" w:rsidRPr="006F294B">
        <w:t>,</w:t>
      </w:r>
      <w:r w:rsidRPr="006F294B">
        <w:t xml:space="preserve"> systems</w:t>
      </w:r>
      <w:r w:rsidR="0054144E" w:rsidRPr="006F294B">
        <w:t>,</w:t>
      </w:r>
      <w:r w:rsidR="00E66F55" w:rsidRPr="006F294B">
        <w:t xml:space="preserve"> </w:t>
      </w:r>
      <w:r w:rsidR="0030441A" w:rsidRPr="006F294B">
        <w:t>and/</w:t>
      </w:r>
      <w:r w:rsidR="00E66F55" w:rsidRPr="006F294B">
        <w:t>or workforce affected by the event</w:t>
      </w:r>
      <w:r w:rsidRPr="006F294B">
        <w:t>.  Upon obtaining the status of the facility</w:t>
      </w:r>
      <w:r w:rsidR="0054144E" w:rsidRPr="006F294B">
        <w:t>,</w:t>
      </w:r>
      <w:r w:rsidRPr="006F294B">
        <w:t xml:space="preserve"> systems,</w:t>
      </w:r>
      <w:r w:rsidR="0054144E" w:rsidRPr="006F294B">
        <w:t xml:space="preserve"> </w:t>
      </w:r>
      <w:r w:rsidR="00E66F55" w:rsidRPr="006F294B">
        <w:t>or workforce</w:t>
      </w:r>
      <w:r w:rsidR="0000767D" w:rsidRPr="006F294B">
        <w:t>, the Reconstitution Manager</w:t>
      </w:r>
      <w:r w:rsidR="00E66F55" w:rsidRPr="006F294B">
        <w:t xml:space="preserve"> </w:t>
      </w:r>
      <w:r w:rsidRPr="006F294B">
        <w:t>will determine how much time is needed to repair the affected facility</w:t>
      </w:r>
      <w:r w:rsidR="0054144E" w:rsidRPr="006F294B">
        <w:t xml:space="preserve"> or</w:t>
      </w:r>
      <w:r w:rsidRPr="006F294B">
        <w:t xml:space="preserve"> systems</w:t>
      </w:r>
      <w:r w:rsidR="0054144E" w:rsidRPr="006F294B">
        <w:t xml:space="preserve">, </w:t>
      </w:r>
      <w:r w:rsidRPr="006F294B">
        <w:t>acquire a new facility or systems</w:t>
      </w:r>
      <w:r w:rsidR="0054144E" w:rsidRPr="006F294B">
        <w:t xml:space="preserve">, </w:t>
      </w:r>
      <w:r w:rsidR="00E66F55" w:rsidRPr="006F294B">
        <w:t xml:space="preserve">or </w:t>
      </w:r>
      <w:r w:rsidR="0000767D" w:rsidRPr="006F294B">
        <w:t xml:space="preserve">achieve workforce </w:t>
      </w:r>
      <w:r w:rsidR="00E66F55" w:rsidRPr="006F294B">
        <w:t xml:space="preserve">recovery.  </w:t>
      </w:r>
      <w:r w:rsidR="0054144E" w:rsidRPr="006F294B">
        <w:t>These</w:t>
      </w:r>
      <w:r w:rsidRPr="006F294B">
        <w:t xml:space="preserve"> determination</w:t>
      </w:r>
      <w:r w:rsidR="0054144E" w:rsidRPr="006F294B">
        <w:t>s may</w:t>
      </w:r>
      <w:r w:rsidRPr="006F294B">
        <w:t xml:space="preserve"> </w:t>
      </w:r>
      <w:r w:rsidR="0054144E" w:rsidRPr="006F294B">
        <w:t>be</w:t>
      </w:r>
      <w:r w:rsidRPr="006F294B">
        <w:t xml:space="preserve"> made in conjunction with </w:t>
      </w:r>
      <w:r w:rsidRPr="006F294B">
        <w:rPr>
          <w:b/>
          <w:i/>
          <w:color w:val="4F81BD" w:themeColor="accent1"/>
        </w:rPr>
        <w:t>(insert name of applicable agency such as the Department of General Services</w:t>
      </w:r>
      <w:r w:rsidR="0054144E" w:rsidRPr="006F294B">
        <w:rPr>
          <w:b/>
          <w:i/>
          <w:color w:val="4F81BD" w:themeColor="accent1"/>
        </w:rPr>
        <w:t>,</w:t>
      </w:r>
      <w:r w:rsidR="00D74AB8" w:rsidRPr="006F294B">
        <w:rPr>
          <w:b/>
          <w:i/>
          <w:color w:val="4F81BD" w:themeColor="accent1"/>
        </w:rPr>
        <w:t xml:space="preserve"> Virginia Information Technology Agency</w:t>
      </w:r>
      <w:r w:rsidR="0054144E" w:rsidRPr="006F294B">
        <w:rPr>
          <w:b/>
          <w:i/>
          <w:color w:val="4F81BD" w:themeColor="accent1"/>
        </w:rPr>
        <w:t>, or agency Human Resources Department</w:t>
      </w:r>
      <w:r w:rsidRPr="006F294B">
        <w:rPr>
          <w:b/>
          <w:i/>
          <w:color w:val="4F81BD" w:themeColor="accent1"/>
        </w:rPr>
        <w:t>)</w:t>
      </w:r>
      <w:r w:rsidRPr="006F294B">
        <w:rPr>
          <w:color w:val="4F81BD" w:themeColor="accent1"/>
        </w:rPr>
        <w:t xml:space="preserve">.  </w:t>
      </w:r>
    </w:p>
    <w:p w:rsidR="00EA7F38" w:rsidRPr="006F294B" w:rsidRDefault="00EA7F38" w:rsidP="008B14D3">
      <w:pPr>
        <w:pStyle w:val="Bullet1"/>
      </w:pPr>
      <w:r w:rsidRPr="006F294B">
        <w:t xml:space="preserve">Reconstitution procedures will commence when the </w:t>
      </w:r>
      <w:r w:rsidRPr="006F294B">
        <w:rPr>
          <w:b/>
          <w:i/>
          <w:color w:val="4F81BD" w:themeColor="accent1"/>
        </w:rPr>
        <w:t>(insert name of Agency Head)</w:t>
      </w:r>
      <w:r w:rsidRPr="006F294B">
        <w:t xml:space="preserve"> or other authorized person ascertains that the emergency situation </w:t>
      </w:r>
      <w:r w:rsidR="00BA4031" w:rsidRPr="006F294B">
        <w:t xml:space="preserve">or disruption </w:t>
      </w:r>
      <w:r w:rsidRPr="006F294B">
        <w:t>has ended and is unlikely to reoccur.  Once the appropriate authority has made this determination</w:t>
      </w:r>
      <w:r w:rsidR="00E66F55" w:rsidRPr="006F294B">
        <w:t>,</w:t>
      </w:r>
      <w:r w:rsidRPr="006F294B">
        <w:t xml:space="preserve"> in coordination with other applicable authorities, one or </w:t>
      </w:r>
      <w:r w:rsidR="00AB178E" w:rsidRPr="006F294B">
        <w:t>more</w:t>
      </w:r>
      <w:r w:rsidRPr="006F294B">
        <w:t xml:space="preserve"> of the following options may be implemented, depending on the situation:</w:t>
      </w:r>
    </w:p>
    <w:p w:rsidR="00B5446E" w:rsidRPr="006F294B" w:rsidRDefault="00B5446E" w:rsidP="00B5446E">
      <w:pPr>
        <w:pStyle w:val="Bullet1"/>
        <w:numPr>
          <w:ilvl w:val="0"/>
          <w:numId w:val="1"/>
        </w:numPr>
        <w:tabs>
          <w:tab w:val="num" w:pos="630"/>
        </w:tabs>
        <w:ind w:left="630" w:hanging="450"/>
        <w:rPr>
          <w:szCs w:val="24"/>
        </w:rPr>
      </w:pPr>
      <w:r w:rsidRPr="006F294B">
        <w:rPr>
          <w:szCs w:val="24"/>
        </w:rPr>
        <w:t>If the disruption was caused by a facility related event, the Reconstitution Manager may conduct security and safety assessments to determine building suitability.</w:t>
      </w:r>
    </w:p>
    <w:p w:rsidR="00B5446E" w:rsidRPr="006F294B" w:rsidRDefault="00B5446E" w:rsidP="00B5446E">
      <w:pPr>
        <w:pStyle w:val="Bullet1"/>
        <w:numPr>
          <w:ilvl w:val="0"/>
          <w:numId w:val="1"/>
        </w:numPr>
        <w:tabs>
          <w:tab w:val="num" w:pos="630"/>
        </w:tabs>
        <w:ind w:left="630" w:hanging="450"/>
        <w:rPr>
          <w:szCs w:val="24"/>
        </w:rPr>
      </w:pPr>
      <w:r w:rsidRPr="006F294B">
        <w:rPr>
          <w:szCs w:val="24"/>
        </w:rPr>
        <w:t>Executive leadership notifies agency personnel that the threat of, or actual emergency, no longer exists and provides instructions for resumption of normal operations.  Announcement is disseminated via established notification procedures.</w:t>
      </w:r>
    </w:p>
    <w:p w:rsidR="00EA7F38" w:rsidRPr="006F294B" w:rsidRDefault="00BA4031" w:rsidP="008B14D3">
      <w:pPr>
        <w:pStyle w:val="Bullet1"/>
        <w:numPr>
          <w:ilvl w:val="0"/>
          <w:numId w:val="1"/>
        </w:numPr>
        <w:tabs>
          <w:tab w:val="num" w:pos="630"/>
        </w:tabs>
        <w:ind w:left="630" w:hanging="450"/>
      </w:pPr>
      <w:r w:rsidRPr="006F294B">
        <w:t xml:space="preserve">Each </w:t>
      </w:r>
      <w:r w:rsidR="0030441A" w:rsidRPr="006F294B">
        <w:t xml:space="preserve">business unit </w:t>
      </w:r>
      <w:r w:rsidRPr="006F294B">
        <w:t>or s</w:t>
      </w:r>
      <w:r w:rsidR="00EA7F38" w:rsidRPr="006F294B">
        <w:t xml:space="preserve">ubcomponent will designate a reconstitution point-of-contact to work with the Reconstitution Manager </w:t>
      </w:r>
      <w:r w:rsidR="008655F1" w:rsidRPr="006F294B">
        <w:t xml:space="preserve">and </w:t>
      </w:r>
      <w:r w:rsidR="00EA7F38" w:rsidRPr="006F294B">
        <w:t>to update personnel on developments regarding reconstitution.</w:t>
      </w:r>
    </w:p>
    <w:p w:rsidR="00B5446E" w:rsidRPr="006F294B" w:rsidRDefault="00B5446E" w:rsidP="00B5446E">
      <w:pPr>
        <w:pStyle w:val="Bullet1"/>
        <w:numPr>
          <w:ilvl w:val="0"/>
          <w:numId w:val="1"/>
        </w:numPr>
        <w:tabs>
          <w:tab w:val="num" w:pos="630"/>
        </w:tabs>
        <w:ind w:left="630" w:hanging="450"/>
        <w:rPr>
          <w:szCs w:val="24"/>
        </w:rPr>
      </w:pPr>
      <w:r w:rsidRPr="006F294B">
        <w:rPr>
          <w:szCs w:val="24"/>
        </w:rPr>
        <w:t>Key personnel continue to perform MEFs until notification of reconstitution implementation.</w:t>
      </w:r>
    </w:p>
    <w:p w:rsidR="00B5446E" w:rsidRPr="006F294B" w:rsidRDefault="00B5446E" w:rsidP="00B5446E">
      <w:pPr>
        <w:pStyle w:val="Bullet1"/>
        <w:numPr>
          <w:ilvl w:val="0"/>
          <w:numId w:val="1"/>
        </w:numPr>
        <w:tabs>
          <w:tab w:val="num" w:pos="630"/>
        </w:tabs>
        <w:ind w:left="630" w:hanging="450"/>
        <w:rPr>
          <w:szCs w:val="24"/>
        </w:rPr>
      </w:pPr>
      <w:r w:rsidRPr="006F294B">
        <w:rPr>
          <w:szCs w:val="24"/>
        </w:rPr>
        <w:t>The Reconstitution Manager and/or the Continuity Coordinator communicates the reconstitution schedule to personnel, contractors, agency partners and other key contacts (local jurisdictions, vendors, etc.), as applicable.</w:t>
      </w:r>
    </w:p>
    <w:p w:rsidR="00EA7F38" w:rsidRPr="006F294B" w:rsidRDefault="00EA7F38" w:rsidP="008B14D3">
      <w:pPr>
        <w:pStyle w:val="Bullet1"/>
        <w:numPr>
          <w:ilvl w:val="0"/>
          <w:numId w:val="1"/>
        </w:numPr>
        <w:tabs>
          <w:tab w:val="num" w:pos="630"/>
        </w:tabs>
        <w:ind w:left="630" w:hanging="450"/>
      </w:pPr>
      <w:r w:rsidRPr="006F294B">
        <w:rPr>
          <w:szCs w:val="24"/>
        </w:rPr>
        <w:t xml:space="preserve">The Reconstitution Manager </w:t>
      </w:r>
      <w:r w:rsidR="00A96E59" w:rsidRPr="006F294B">
        <w:rPr>
          <w:szCs w:val="24"/>
        </w:rPr>
        <w:t>coordinate</w:t>
      </w:r>
      <w:r w:rsidR="0027214E" w:rsidRPr="006F294B">
        <w:rPr>
          <w:szCs w:val="24"/>
        </w:rPr>
        <w:t>s</w:t>
      </w:r>
      <w:r w:rsidR="00A96E59" w:rsidRPr="006F294B">
        <w:rPr>
          <w:szCs w:val="24"/>
        </w:rPr>
        <w:t xml:space="preserve"> with the Information Technology Manager, or other appropriate staff and/or contractors to </w:t>
      </w:r>
      <w:r w:rsidRPr="006F294B">
        <w:rPr>
          <w:szCs w:val="24"/>
        </w:rPr>
        <w:t xml:space="preserve">verify </w:t>
      </w:r>
      <w:r w:rsidR="004E6F86" w:rsidRPr="006F294B">
        <w:rPr>
          <w:szCs w:val="24"/>
        </w:rPr>
        <w:t>that systems</w:t>
      </w:r>
      <w:r w:rsidRPr="006F294B">
        <w:rPr>
          <w:szCs w:val="24"/>
        </w:rPr>
        <w:t xml:space="preserve">, communication, and other required capabilities are available and operational and that </w:t>
      </w:r>
      <w:r w:rsidR="00E66F55" w:rsidRPr="006F294B">
        <w:t>the agency</w:t>
      </w:r>
      <w:r w:rsidRPr="006F294B">
        <w:t xml:space="preserve"> is fully capable of accomplishing all </w:t>
      </w:r>
      <w:r w:rsidR="00E66F55" w:rsidRPr="006F294B">
        <w:t>MEFs</w:t>
      </w:r>
      <w:r w:rsidRPr="006F294B">
        <w:t xml:space="preserve"> and operations at the new or restored facility</w:t>
      </w:r>
      <w:r w:rsidR="00E66F55" w:rsidRPr="006F294B">
        <w:t xml:space="preserve">, </w:t>
      </w:r>
      <w:r w:rsidR="00D74AB8" w:rsidRPr="006F294B">
        <w:t>with the new or restored systems</w:t>
      </w:r>
      <w:r w:rsidR="00E66F55" w:rsidRPr="006F294B">
        <w:t xml:space="preserve">, or with </w:t>
      </w:r>
      <w:r w:rsidR="0000767D" w:rsidRPr="006F294B">
        <w:t xml:space="preserve">a </w:t>
      </w:r>
      <w:r w:rsidR="00E66F55" w:rsidRPr="006F294B">
        <w:t>new or restored workforce</w:t>
      </w:r>
      <w:r w:rsidRPr="006F294B">
        <w:t>.</w:t>
      </w:r>
    </w:p>
    <w:p w:rsidR="0069373D" w:rsidRPr="006F294B" w:rsidRDefault="00B5446E" w:rsidP="00B5446E">
      <w:pPr>
        <w:pStyle w:val="Bullet1"/>
        <w:numPr>
          <w:ilvl w:val="0"/>
          <w:numId w:val="1"/>
        </w:numPr>
        <w:tabs>
          <w:tab w:val="num" w:pos="630"/>
        </w:tabs>
        <w:ind w:left="630" w:hanging="450"/>
        <w:rPr>
          <w:szCs w:val="24"/>
        </w:rPr>
      </w:pPr>
      <w:r w:rsidRPr="006F294B">
        <w:rPr>
          <w:szCs w:val="24"/>
        </w:rPr>
        <w:t>The action plan for reconstitution is implemented.  T</w:t>
      </w:r>
      <w:r w:rsidR="0069373D" w:rsidRPr="006F294B">
        <w:rPr>
          <w:szCs w:val="24"/>
        </w:rPr>
        <w:t xml:space="preserve">he Reconstitution Manager or designee will </w:t>
      </w:r>
      <w:r w:rsidR="00905614" w:rsidRPr="006F294B">
        <w:t>supervise the</w:t>
      </w:r>
      <w:r w:rsidR="0069373D" w:rsidRPr="006F294B">
        <w:t xml:space="preserve"> return of personnel, equipment, and documents to normal operations whether at the primary or a permanent alternate facility location. The phase-down and return of personnel, functions, and equipment will follow the priority-based plan and schedule outlined by the Reconstitution Manager.  Transition and/or recovery of essential records, databases, or equipment, as well as other records not designated as essential will occur in a manner consistent with agency disaster recovery plans (including the Information Technology Disaster Recovery Plan)</w:t>
      </w:r>
      <w:r w:rsidR="0069373D" w:rsidRPr="006F294B">
        <w:rPr>
          <w:szCs w:val="24"/>
        </w:rPr>
        <w:t>.</w:t>
      </w:r>
    </w:p>
    <w:p w:rsidR="00EA7F38" w:rsidRPr="006F294B" w:rsidRDefault="00B17A6F" w:rsidP="008B14D3">
      <w:pPr>
        <w:pStyle w:val="Bullet1"/>
        <w:numPr>
          <w:ilvl w:val="0"/>
          <w:numId w:val="1"/>
        </w:numPr>
        <w:tabs>
          <w:tab w:val="num" w:pos="630"/>
        </w:tabs>
        <w:ind w:left="630" w:hanging="450"/>
        <w:rPr>
          <w:szCs w:val="24"/>
        </w:rPr>
      </w:pPr>
      <w:r w:rsidRPr="006F294B">
        <w:rPr>
          <w:szCs w:val="24"/>
        </w:rPr>
        <w:t xml:space="preserve">The Continuity Coordinator </w:t>
      </w:r>
      <w:r w:rsidR="00EA7F38" w:rsidRPr="006F294B">
        <w:rPr>
          <w:szCs w:val="24"/>
        </w:rPr>
        <w:t xml:space="preserve">conducts a “hot wash” or review of its </w:t>
      </w:r>
      <w:r w:rsidR="009935C0" w:rsidRPr="006F294B">
        <w:rPr>
          <w:szCs w:val="24"/>
        </w:rPr>
        <w:t>continuity</w:t>
      </w:r>
      <w:r w:rsidR="00EA7F38" w:rsidRPr="006F294B">
        <w:rPr>
          <w:szCs w:val="24"/>
        </w:rPr>
        <w:t xml:space="preserve"> operations and the effectiveness of its plans and procedures</w:t>
      </w:r>
      <w:r w:rsidRPr="006F294B">
        <w:rPr>
          <w:szCs w:val="24"/>
        </w:rPr>
        <w:t xml:space="preserve"> with executive leadership and key personnel.  T</w:t>
      </w:r>
      <w:r w:rsidR="009F29C8" w:rsidRPr="006F294B">
        <w:rPr>
          <w:szCs w:val="24"/>
        </w:rPr>
        <w:t xml:space="preserve">his information </w:t>
      </w:r>
      <w:r w:rsidRPr="006F294B">
        <w:rPr>
          <w:szCs w:val="24"/>
        </w:rPr>
        <w:t xml:space="preserve">is used </w:t>
      </w:r>
      <w:r w:rsidR="009F29C8" w:rsidRPr="006F294B">
        <w:rPr>
          <w:szCs w:val="24"/>
        </w:rPr>
        <w:t>to complete an After Action Report</w:t>
      </w:r>
      <w:r w:rsidR="00EA7F38" w:rsidRPr="006F294B">
        <w:rPr>
          <w:szCs w:val="24"/>
        </w:rPr>
        <w:t xml:space="preserve"> </w:t>
      </w:r>
      <w:r w:rsidR="00B5446E" w:rsidRPr="006F294B">
        <w:rPr>
          <w:szCs w:val="24"/>
        </w:rPr>
        <w:t xml:space="preserve">(AAR) </w:t>
      </w:r>
      <w:r w:rsidR="009F29C8" w:rsidRPr="006F294B">
        <w:rPr>
          <w:szCs w:val="24"/>
        </w:rPr>
        <w:t xml:space="preserve">within </w:t>
      </w:r>
      <w:r w:rsidR="00B5446E" w:rsidRPr="006F294B">
        <w:rPr>
          <w:szCs w:val="24"/>
        </w:rPr>
        <w:t>three (3) months</w:t>
      </w:r>
      <w:r w:rsidR="009F29C8" w:rsidRPr="006F294B">
        <w:rPr>
          <w:szCs w:val="24"/>
        </w:rPr>
        <w:t xml:space="preserve"> of the event</w:t>
      </w:r>
      <w:r w:rsidR="00B5446E" w:rsidRPr="006F294B">
        <w:rPr>
          <w:szCs w:val="24"/>
        </w:rPr>
        <w:t xml:space="preserve"> as required by Executive Order #41 (2011)</w:t>
      </w:r>
      <w:r w:rsidR="00EA7F38" w:rsidRPr="006F294B">
        <w:rPr>
          <w:szCs w:val="24"/>
        </w:rPr>
        <w:t xml:space="preserve">. </w:t>
      </w:r>
      <w:r w:rsidR="00C131E0" w:rsidRPr="006F294B">
        <w:rPr>
          <w:szCs w:val="24"/>
        </w:rPr>
        <w:t xml:space="preserve"> Information gathered during the AAR process should be used to develop an Improvement Plan (IP) to correct identified deficiencies.</w:t>
      </w:r>
    </w:p>
    <w:p w:rsidR="00EA7F38" w:rsidRPr="006F294B" w:rsidRDefault="00EA7F38" w:rsidP="008B14D3">
      <w:pPr>
        <w:pStyle w:val="Bullet1"/>
        <w:numPr>
          <w:ilvl w:val="0"/>
          <w:numId w:val="1"/>
        </w:numPr>
        <w:tabs>
          <w:tab w:val="num" w:pos="630"/>
        </w:tabs>
        <w:ind w:left="630" w:hanging="450"/>
        <w:rPr>
          <w:color w:val="4F81BD" w:themeColor="accent1"/>
        </w:rPr>
      </w:pPr>
      <w:r w:rsidRPr="006F294B">
        <w:rPr>
          <w:b/>
          <w:i/>
          <w:color w:val="4F81BD" w:themeColor="accent1"/>
        </w:rPr>
        <w:t xml:space="preserve"> (insert additional activities associated with reconstitution here)</w:t>
      </w:r>
    </w:p>
    <w:p w:rsidR="00B80F56" w:rsidRPr="006F294B" w:rsidRDefault="00F90500" w:rsidP="008B14D3">
      <w:pPr>
        <w:pStyle w:val="BodyText"/>
        <w:tabs>
          <w:tab w:val="left" w:pos="0"/>
        </w:tabs>
        <w:jc w:val="center"/>
        <w:outlineLvl w:val="0"/>
        <w:rPr>
          <w:b/>
          <w:sz w:val="28"/>
          <w:szCs w:val="28"/>
        </w:rPr>
      </w:pPr>
      <w:r w:rsidRPr="006F294B">
        <w:br w:type="page"/>
      </w:r>
      <w:bookmarkStart w:id="101" w:name="_Toc292713000"/>
      <w:bookmarkStart w:id="102" w:name="_Toc396997956"/>
      <w:bookmarkStart w:id="103" w:name="_Toc397436784"/>
      <w:r w:rsidR="003C19F1" w:rsidRPr="006F294B">
        <w:rPr>
          <w:b/>
          <w:sz w:val="28"/>
          <w:szCs w:val="28"/>
        </w:rPr>
        <w:t>MISSION ESSENTIAL FUNCTIONS</w:t>
      </w:r>
      <w:bookmarkEnd w:id="101"/>
      <w:r w:rsidR="0000767D" w:rsidRPr="006F294B">
        <w:rPr>
          <w:b/>
          <w:sz w:val="28"/>
          <w:szCs w:val="28"/>
        </w:rPr>
        <w:t xml:space="preserve"> (MEFs)</w:t>
      </w:r>
      <w:bookmarkEnd w:id="102"/>
      <w:bookmarkEnd w:id="103"/>
    </w:p>
    <w:p w:rsidR="00B80F56" w:rsidRPr="006F294B" w:rsidRDefault="00B80F56" w:rsidP="008B14D3">
      <w:pPr>
        <w:pStyle w:val="BodyText"/>
        <w:tabs>
          <w:tab w:val="left" w:pos="0"/>
        </w:tabs>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r>
      <w:r w:rsidR="008B14D3" w:rsidRPr="006F294B">
        <w:rPr>
          <w:u w:val="single"/>
        </w:rPr>
        <w:tab/>
      </w:r>
      <w:r w:rsidRPr="006F294B">
        <w:rPr>
          <w:u w:val="single"/>
        </w:rPr>
        <w:t xml:space="preserve">            </w:t>
      </w:r>
    </w:p>
    <w:p w:rsidR="00063FDB" w:rsidRPr="006F294B" w:rsidRDefault="004F7BFF" w:rsidP="008B14D3">
      <w:pPr>
        <w:pStyle w:val="BodyText"/>
        <w:tabs>
          <w:tab w:val="left" w:pos="0"/>
          <w:tab w:val="left" w:pos="720"/>
          <w:tab w:val="left" w:pos="1710"/>
        </w:tabs>
        <w:rPr>
          <w:b/>
          <w:i/>
          <w:color w:val="4F81BD" w:themeColor="accent1"/>
        </w:rPr>
      </w:pPr>
      <w:r w:rsidRPr="006F294B">
        <w:rPr>
          <w:b/>
          <w:i/>
          <w:color w:val="4F81BD" w:themeColor="accent1"/>
        </w:rPr>
        <w:t>Thi</w:t>
      </w:r>
      <w:r w:rsidR="00530DC9" w:rsidRPr="006F294B">
        <w:rPr>
          <w:b/>
          <w:i/>
          <w:color w:val="4F81BD" w:themeColor="accent1"/>
        </w:rPr>
        <w:t xml:space="preserve">s section includes a list of the </w:t>
      </w:r>
      <w:r w:rsidR="00BC4349" w:rsidRPr="006F294B">
        <w:rPr>
          <w:b/>
          <w:i/>
          <w:color w:val="4F81BD" w:themeColor="accent1"/>
        </w:rPr>
        <w:t>agency</w:t>
      </w:r>
      <w:r w:rsidR="00530DC9" w:rsidRPr="006F294B">
        <w:rPr>
          <w:b/>
          <w:i/>
          <w:color w:val="4F81BD" w:themeColor="accent1"/>
        </w:rPr>
        <w:t xml:space="preserve">’s prioritized </w:t>
      </w:r>
      <w:r w:rsidR="001B2AFB" w:rsidRPr="006F294B">
        <w:rPr>
          <w:b/>
          <w:i/>
          <w:color w:val="4F81BD" w:themeColor="accent1"/>
        </w:rPr>
        <w:t>m</w:t>
      </w:r>
      <w:r w:rsidR="00AB5CDA" w:rsidRPr="006F294B">
        <w:rPr>
          <w:b/>
          <w:i/>
          <w:color w:val="4F81BD" w:themeColor="accent1"/>
        </w:rPr>
        <w:t xml:space="preserve">ission </w:t>
      </w:r>
      <w:r w:rsidR="001B2AFB" w:rsidRPr="006F294B">
        <w:rPr>
          <w:b/>
          <w:i/>
          <w:color w:val="4F81BD" w:themeColor="accent1"/>
        </w:rPr>
        <w:t>e</w:t>
      </w:r>
      <w:r w:rsidR="00AB5CDA" w:rsidRPr="006F294B">
        <w:rPr>
          <w:b/>
          <w:i/>
          <w:color w:val="4F81BD" w:themeColor="accent1"/>
        </w:rPr>
        <w:t xml:space="preserve">ssential </w:t>
      </w:r>
      <w:r w:rsidR="001B2AFB" w:rsidRPr="006F294B">
        <w:rPr>
          <w:b/>
          <w:i/>
          <w:color w:val="4F81BD" w:themeColor="accent1"/>
        </w:rPr>
        <w:t>f</w:t>
      </w:r>
      <w:r w:rsidR="00AB5CDA" w:rsidRPr="006F294B">
        <w:rPr>
          <w:b/>
          <w:i/>
          <w:color w:val="4F81BD" w:themeColor="accent1"/>
        </w:rPr>
        <w:t>unctions</w:t>
      </w:r>
      <w:r w:rsidR="00530DC9" w:rsidRPr="006F294B">
        <w:rPr>
          <w:b/>
          <w:i/>
          <w:color w:val="4F81BD" w:themeColor="accent1"/>
        </w:rPr>
        <w:t xml:space="preserve"> </w:t>
      </w:r>
      <w:r w:rsidR="006331BF" w:rsidRPr="006F294B">
        <w:rPr>
          <w:b/>
          <w:i/>
          <w:color w:val="4F81BD" w:themeColor="accent1"/>
        </w:rPr>
        <w:t xml:space="preserve">(MEFs) </w:t>
      </w:r>
      <w:r w:rsidR="00530DC9" w:rsidRPr="006F294B">
        <w:rPr>
          <w:b/>
          <w:i/>
          <w:color w:val="4F81BD" w:themeColor="accent1"/>
        </w:rPr>
        <w:t xml:space="preserve">and </w:t>
      </w:r>
      <w:r w:rsidR="0078359E" w:rsidRPr="006F294B">
        <w:rPr>
          <w:b/>
          <w:i/>
          <w:color w:val="4F81BD" w:themeColor="accent1"/>
        </w:rPr>
        <w:t>the Recovery Time Objective</w:t>
      </w:r>
      <w:r w:rsidR="006331BF" w:rsidRPr="006F294B">
        <w:rPr>
          <w:b/>
          <w:i/>
          <w:color w:val="4F81BD" w:themeColor="accent1"/>
        </w:rPr>
        <w:t>s</w:t>
      </w:r>
      <w:r w:rsidR="0078359E" w:rsidRPr="006F294B">
        <w:rPr>
          <w:b/>
          <w:i/>
          <w:color w:val="4F81BD" w:themeColor="accent1"/>
        </w:rPr>
        <w:t xml:space="preserve"> (RTO</w:t>
      </w:r>
      <w:r w:rsidR="006331BF" w:rsidRPr="006F294B">
        <w:rPr>
          <w:b/>
          <w:i/>
          <w:color w:val="4F81BD" w:themeColor="accent1"/>
        </w:rPr>
        <w:t>s</w:t>
      </w:r>
      <w:r w:rsidR="0078359E" w:rsidRPr="006F294B">
        <w:rPr>
          <w:b/>
          <w:i/>
          <w:color w:val="4F81BD" w:themeColor="accent1"/>
        </w:rPr>
        <w:t>) required for each.</w:t>
      </w:r>
      <w:r w:rsidR="00530DC9" w:rsidRPr="006F294B">
        <w:rPr>
          <w:b/>
          <w:i/>
          <w:color w:val="4F81BD" w:themeColor="accent1"/>
        </w:rPr>
        <w:t xml:space="preserve">  </w:t>
      </w:r>
      <w:r w:rsidR="0000767D" w:rsidRPr="006F294B">
        <w:rPr>
          <w:b/>
          <w:i/>
          <w:color w:val="4F81BD" w:themeColor="accent1"/>
        </w:rPr>
        <w:t xml:space="preserve">MEFs </w:t>
      </w:r>
      <w:r w:rsidR="0085531B" w:rsidRPr="006F294B">
        <w:rPr>
          <w:b/>
          <w:i/>
          <w:color w:val="4F81BD" w:themeColor="accent1"/>
        </w:rPr>
        <w:t>are</w:t>
      </w:r>
      <w:r w:rsidR="0000767D" w:rsidRPr="006F294B">
        <w:rPr>
          <w:b/>
          <w:i/>
          <w:color w:val="4F81BD" w:themeColor="accent1"/>
        </w:rPr>
        <w:t xml:space="preserve"> </w:t>
      </w:r>
      <w:r w:rsidR="008E76D2" w:rsidRPr="006F294B">
        <w:rPr>
          <w:b/>
          <w:i/>
          <w:color w:val="4F81BD" w:themeColor="accent1"/>
        </w:rPr>
        <w:t xml:space="preserve">those agency </w:t>
      </w:r>
      <w:r w:rsidR="0000767D" w:rsidRPr="006F294B">
        <w:rPr>
          <w:b/>
          <w:i/>
          <w:color w:val="4F81BD" w:themeColor="accent1"/>
        </w:rPr>
        <w:t xml:space="preserve">functions that must be continued throughout, or resumed rapidly after a disruption of normal </w:t>
      </w:r>
      <w:r w:rsidR="00DD0941" w:rsidRPr="006F294B">
        <w:rPr>
          <w:b/>
          <w:i/>
          <w:color w:val="4F81BD" w:themeColor="accent1"/>
        </w:rPr>
        <w:t>operations</w:t>
      </w:r>
      <w:r w:rsidR="0000767D" w:rsidRPr="006F294B">
        <w:rPr>
          <w:b/>
          <w:i/>
          <w:color w:val="4F81BD" w:themeColor="accent1"/>
        </w:rPr>
        <w:t xml:space="preserve">.  </w:t>
      </w:r>
      <w:r w:rsidR="00DD0941" w:rsidRPr="006F294B">
        <w:rPr>
          <w:b/>
          <w:i/>
          <w:color w:val="4F81BD" w:themeColor="accent1"/>
        </w:rPr>
        <w:t xml:space="preserve">MEFs also </w:t>
      </w:r>
      <w:r w:rsidR="004E6F86" w:rsidRPr="006F294B">
        <w:rPr>
          <w:b/>
          <w:i/>
          <w:color w:val="4F81BD" w:themeColor="accent1"/>
        </w:rPr>
        <w:t xml:space="preserve">include </w:t>
      </w:r>
      <w:r w:rsidR="00DD0941" w:rsidRPr="006F294B">
        <w:rPr>
          <w:b/>
          <w:i/>
          <w:color w:val="4F81BD" w:themeColor="accent1"/>
        </w:rPr>
        <w:t xml:space="preserve">agency missions required to be performed to provide vital services, exercise civil authority, maintain the safety and health of the public, and sustain the industrial and economic base, during a disruption.  While many </w:t>
      </w:r>
      <w:r w:rsidR="008E76D2" w:rsidRPr="006F294B">
        <w:rPr>
          <w:b/>
          <w:i/>
          <w:color w:val="4F81BD" w:themeColor="accent1"/>
        </w:rPr>
        <w:t>agency</w:t>
      </w:r>
      <w:r w:rsidR="00DD0941" w:rsidRPr="006F294B">
        <w:rPr>
          <w:b/>
          <w:i/>
          <w:color w:val="4F81BD" w:themeColor="accent1"/>
        </w:rPr>
        <w:t xml:space="preserve"> functions are important, </w:t>
      </w:r>
      <w:r w:rsidR="00633031" w:rsidRPr="006F294B">
        <w:rPr>
          <w:b/>
          <w:i/>
          <w:color w:val="4F81BD" w:themeColor="accent1"/>
        </w:rPr>
        <w:t xml:space="preserve">during a disruption </w:t>
      </w:r>
      <w:r w:rsidR="00063FDB" w:rsidRPr="006F294B">
        <w:rPr>
          <w:b/>
          <w:i/>
          <w:color w:val="4F81BD" w:themeColor="accent1"/>
        </w:rPr>
        <w:t>agencies</w:t>
      </w:r>
      <w:r w:rsidR="00633031" w:rsidRPr="006F294B">
        <w:rPr>
          <w:b/>
          <w:i/>
          <w:color w:val="4F81BD" w:themeColor="accent1"/>
        </w:rPr>
        <w:t xml:space="preserve"> must be able to focus their efforts and limited resources on functions that cannot be deferred.  </w:t>
      </w:r>
      <w:r w:rsidR="00DD0941" w:rsidRPr="006F294B">
        <w:rPr>
          <w:b/>
          <w:i/>
          <w:color w:val="4F81BD" w:themeColor="accent1"/>
        </w:rPr>
        <w:t xml:space="preserve"> </w:t>
      </w:r>
      <w:r w:rsidR="00CB3986" w:rsidRPr="006F294B">
        <w:rPr>
          <w:b/>
          <w:i/>
          <w:color w:val="4F81BD" w:themeColor="accent1"/>
        </w:rPr>
        <w:t>The agency plan should include agency MEFs, regardless of where those functions are performed.  The plan should not include ALL FUNCTIONS that the agency performs.</w:t>
      </w:r>
    </w:p>
    <w:p w:rsidR="00063FDB" w:rsidRPr="006F294B" w:rsidRDefault="00063FDB" w:rsidP="008B14D3">
      <w:pPr>
        <w:pStyle w:val="BodyText"/>
        <w:tabs>
          <w:tab w:val="left" w:pos="0"/>
          <w:tab w:val="left" w:pos="720"/>
          <w:tab w:val="left" w:pos="1710"/>
        </w:tabs>
        <w:rPr>
          <w:b/>
          <w:i/>
          <w:color w:val="4F81BD" w:themeColor="accent1"/>
        </w:rPr>
      </w:pPr>
      <w:r w:rsidRPr="006F294B">
        <w:rPr>
          <w:b/>
          <w:i/>
          <w:color w:val="4F81BD" w:themeColor="accent1"/>
        </w:rPr>
        <w:t>T</w:t>
      </w:r>
      <w:r w:rsidR="00633031" w:rsidRPr="006F294B">
        <w:rPr>
          <w:b/>
          <w:i/>
          <w:color w:val="4F81BD" w:themeColor="accent1"/>
        </w:rPr>
        <w:t xml:space="preserve">he </w:t>
      </w:r>
      <w:r w:rsidR="008655F1" w:rsidRPr="006F294B">
        <w:rPr>
          <w:b/>
          <w:i/>
          <w:color w:val="4F81BD" w:themeColor="accent1"/>
        </w:rPr>
        <w:t>six</w:t>
      </w:r>
      <w:r w:rsidR="00D23CFE" w:rsidRPr="006F294B">
        <w:rPr>
          <w:b/>
          <w:i/>
          <w:color w:val="4F81BD" w:themeColor="accent1"/>
        </w:rPr>
        <w:t xml:space="preserve"> basic steps of the </w:t>
      </w:r>
      <w:r w:rsidR="00633031" w:rsidRPr="006F294B">
        <w:rPr>
          <w:b/>
          <w:i/>
          <w:color w:val="4F81BD" w:themeColor="accent1"/>
        </w:rPr>
        <w:t xml:space="preserve">MEF identification process </w:t>
      </w:r>
      <w:r w:rsidR="00D23CFE" w:rsidRPr="006F294B">
        <w:rPr>
          <w:b/>
          <w:i/>
          <w:color w:val="4F81BD" w:themeColor="accent1"/>
        </w:rPr>
        <w:t>are</w:t>
      </w:r>
      <w:r w:rsidRPr="006F294B">
        <w:rPr>
          <w:b/>
          <w:i/>
          <w:color w:val="4F81BD" w:themeColor="accent1"/>
        </w:rPr>
        <w:t>:</w:t>
      </w:r>
    </w:p>
    <w:p w:rsidR="00063FDB" w:rsidRPr="006F294B" w:rsidRDefault="00063FDB" w:rsidP="008B14D3">
      <w:pPr>
        <w:pStyle w:val="BodyText"/>
        <w:numPr>
          <w:ilvl w:val="0"/>
          <w:numId w:val="40"/>
        </w:numPr>
        <w:tabs>
          <w:tab w:val="left" w:pos="0"/>
          <w:tab w:val="left" w:pos="720"/>
          <w:tab w:val="left" w:pos="1710"/>
        </w:tabs>
        <w:ind w:left="720"/>
        <w:rPr>
          <w:b/>
          <w:i/>
          <w:color w:val="4F81BD" w:themeColor="accent1"/>
        </w:rPr>
      </w:pPr>
      <w:r w:rsidRPr="006F294B">
        <w:rPr>
          <w:b/>
          <w:i/>
          <w:color w:val="4F81BD" w:themeColor="accent1"/>
        </w:rPr>
        <w:t>Id</w:t>
      </w:r>
      <w:r w:rsidR="0027214E" w:rsidRPr="006F294B">
        <w:rPr>
          <w:b/>
          <w:i/>
          <w:color w:val="4F81BD" w:themeColor="accent1"/>
        </w:rPr>
        <w:t>entify</w:t>
      </w:r>
      <w:r w:rsidRPr="006F294B">
        <w:rPr>
          <w:b/>
          <w:i/>
          <w:color w:val="4F81BD" w:themeColor="accent1"/>
        </w:rPr>
        <w:t xml:space="preserve"> agency functions</w:t>
      </w:r>
      <w:r w:rsidR="00164959" w:rsidRPr="006F294B">
        <w:rPr>
          <w:b/>
          <w:i/>
          <w:color w:val="4F81BD" w:themeColor="accent1"/>
        </w:rPr>
        <w:t xml:space="preserve"> </w:t>
      </w:r>
    </w:p>
    <w:p w:rsidR="00063FDB" w:rsidRPr="006F294B" w:rsidRDefault="0027214E" w:rsidP="008B14D3">
      <w:pPr>
        <w:pStyle w:val="BodyText"/>
        <w:numPr>
          <w:ilvl w:val="0"/>
          <w:numId w:val="40"/>
        </w:numPr>
        <w:tabs>
          <w:tab w:val="left" w:pos="0"/>
          <w:tab w:val="left" w:pos="720"/>
          <w:tab w:val="left" w:pos="1710"/>
        </w:tabs>
        <w:ind w:left="720"/>
        <w:rPr>
          <w:b/>
          <w:i/>
          <w:color w:val="4F81BD" w:themeColor="accent1"/>
        </w:rPr>
      </w:pPr>
      <w:r w:rsidRPr="006F294B">
        <w:rPr>
          <w:b/>
          <w:i/>
          <w:color w:val="4F81BD" w:themeColor="accent1"/>
        </w:rPr>
        <w:t xml:space="preserve">Identify </w:t>
      </w:r>
      <w:r w:rsidR="00063FDB" w:rsidRPr="006F294B">
        <w:rPr>
          <w:b/>
          <w:i/>
          <w:color w:val="4F81BD" w:themeColor="accent1"/>
        </w:rPr>
        <w:t>candidate agency MEFs</w:t>
      </w:r>
    </w:p>
    <w:p w:rsidR="00B17A6F" w:rsidRPr="006F294B" w:rsidRDefault="00B17A6F" w:rsidP="008B14D3">
      <w:pPr>
        <w:pStyle w:val="BodyText"/>
        <w:numPr>
          <w:ilvl w:val="0"/>
          <w:numId w:val="40"/>
        </w:numPr>
        <w:tabs>
          <w:tab w:val="left" w:pos="0"/>
          <w:tab w:val="left" w:pos="720"/>
          <w:tab w:val="left" w:pos="1710"/>
        </w:tabs>
        <w:ind w:left="720"/>
        <w:rPr>
          <w:b/>
          <w:i/>
          <w:color w:val="4F81BD" w:themeColor="accent1"/>
        </w:rPr>
      </w:pPr>
      <w:r w:rsidRPr="006F294B">
        <w:rPr>
          <w:b/>
          <w:i/>
          <w:color w:val="4F81BD" w:themeColor="accent1"/>
        </w:rPr>
        <w:t>Develop MEF data sheets (see Worksheet #1 – MEF Data Sheet Template)</w:t>
      </w:r>
    </w:p>
    <w:p w:rsidR="00063FDB" w:rsidRPr="006F294B" w:rsidRDefault="00063FDB" w:rsidP="008B14D3">
      <w:pPr>
        <w:pStyle w:val="BodyText"/>
        <w:numPr>
          <w:ilvl w:val="0"/>
          <w:numId w:val="40"/>
        </w:numPr>
        <w:tabs>
          <w:tab w:val="left" w:pos="0"/>
          <w:tab w:val="left" w:pos="720"/>
          <w:tab w:val="left" w:pos="1710"/>
        </w:tabs>
        <w:ind w:left="720"/>
        <w:rPr>
          <w:b/>
          <w:i/>
          <w:color w:val="4F81BD" w:themeColor="accent1"/>
        </w:rPr>
      </w:pPr>
      <w:r w:rsidRPr="006F294B">
        <w:rPr>
          <w:b/>
          <w:i/>
          <w:color w:val="4F81BD" w:themeColor="accent1"/>
        </w:rPr>
        <w:t>Prioritiz</w:t>
      </w:r>
      <w:r w:rsidR="0027214E" w:rsidRPr="006F294B">
        <w:rPr>
          <w:b/>
          <w:i/>
          <w:color w:val="4F81BD" w:themeColor="accent1"/>
        </w:rPr>
        <w:t>e</w:t>
      </w:r>
      <w:r w:rsidRPr="006F294B">
        <w:rPr>
          <w:b/>
          <w:i/>
          <w:color w:val="4F81BD" w:themeColor="accent1"/>
        </w:rPr>
        <w:t xml:space="preserve"> candidate MEFs (by RTO)</w:t>
      </w:r>
    </w:p>
    <w:p w:rsidR="00063FDB" w:rsidRPr="006F294B" w:rsidRDefault="00063FDB" w:rsidP="008B14D3">
      <w:pPr>
        <w:pStyle w:val="BodyText"/>
        <w:numPr>
          <w:ilvl w:val="0"/>
          <w:numId w:val="40"/>
        </w:numPr>
        <w:tabs>
          <w:tab w:val="left" w:pos="0"/>
          <w:tab w:val="left" w:pos="720"/>
          <w:tab w:val="left" w:pos="1710"/>
        </w:tabs>
        <w:ind w:left="720"/>
        <w:rPr>
          <w:b/>
          <w:i/>
          <w:color w:val="4F81BD" w:themeColor="accent1"/>
        </w:rPr>
      </w:pPr>
      <w:r w:rsidRPr="006F294B">
        <w:rPr>
          <w:b/>
          <w:i/>
          <w:color w:val="4F81BD" w:themeColor="accent1"/>
        </w:rPr>
        <w:t>Submit candidate MEFs for agency leadership approval</w:t>
      </w:r>
    </w:p>
    <w:p w:rsidR="00B17A6F" w:rsidRPr="006F294B" w:rsidRDefault="00B17A6F" w:rsidP="008B14D3">
      <w:pPr>
        <w:pStyle w:val="BodyText"/>
        <w:numPr>
          <w:ilvl w:val="0"/>
          <w:numId w:val="40"/>
        </w:numPr>
        <w:tabs>
          <w:tab w:val="left" w:pos="0"/>
          <w:tab w:val="left" w:pos="720"/>
          <w:tab w:val="left" w:pos="1710"/>
        </w:tabs>
        <w:ind w:left="720"/>
        <w:rPr>
          <w:b/>
          <w:i/>
          <w:color w:val="4F81BD" w:themeColor="accent1"/>
        </w:rPr>
      </w:pPr>
      <w:r w:rsidRPr="006F294B">
        <w:rPr>
          <w:b/>
          <w:i/>
          <w:color w:val="4F81BD" w:themeColor="accent1"/>
        </w:rPr>
        <w:t xml:space="preserve">Complete a Business Process Analysis (BPA) as outlined in Appendix </w:t>
      </w:r>
      <w:r w:rsidR="00427949" w:rsidRPr="006F294B">
        <w:rPr>
          <w:b/>
          <w:i/>
          <w:color w:val="4F81BD" w:themeColor="accent1"/>
        </w:rPr>
        <w:t>D</w:t>
      </w:r>
    </w:p>
    <w:p w:rsidR="003F211C" w:rsidRPr="006F294B" w:rsidRDefault="00FC018E" w:rsidP="008B14D3">
      <w:pPr>
        <w:pStyle w:val="BodyText"/>
        <w:tabs>
          <w:tab w:val="left" w:pos="0"/>
          <w:tab w:val="left" w:pos="720"/>
          <w:tab w:val="left" w:pos="1710"/>
        </w:tabs>
        <w:rPr>
          <w:b/>
          <w:i/>
          <w:color w:val="4F81BD" w:themeColor="accent1"/>
        </w:rPr>
      </w:pPr>
      <w:r w:rsidRPr="006F294B">
        <w:rPr>
          <w:b/>
          <w:i/>
          <w:color w:val="4F81BD" w:themeColor="accent1"/>
        </w:rPr>
        <w:t xml:space="preserve">RTOs should be </w:t>
      </w:r>
      <w:r w:rsidR="00B17A6F" w:rsidRPr="006F294B">
        <w:rPr>
          <w:b/>
          <w:i/>
          <w:color w:val="4F81BD" w:themeColor="accent1"/>
        </w:rPr>
        <w:t>developed</w:t>
      </w:r>
      <w:r w:rsidRPr="006F294B">
        <w:rPr>
          <w:b/>
          <w:i/>
          <w:color w:val="4F81BD" w:themeColor="accent1"/>
        </w:rPr>
        <w:t xml:space="preserve"> in step #3 above.  RTOs are considered to be</w:t>
      </w:r>
      <w:r w:rsidR="003F211C" w:rsidRPr="006F294B">
        <w:rPr>
          <w:b/>
          <w:i/>
          <w:color w:val="4F81BD" w:themeColor="accent1"/>
        </w:rPr>
        <w:t xml:space="preserve"> the maximum </w:t>
      </w:r>
      <w:r w:rsidR="00B17A6F" w:rsidRPr="006F294B">
        <w:rPr>
          <w:b/>
          <w:i/>
          <w:color w:val="4F81BD" w:themeColor="accent1"/>
        </w:rPr>
        <w:t xml:space="preserve">amount of </w:t>
      </w:r>
      <w:r w:rsidR="003F211C" w:rsidRPr="006F294B">
        <w:rPr>
          <w:b/>
          <w:i/>
          <w:color w:val="4F81BD" w:themeColor="accent1"/>
        </w:rPr>
        <w:t xml:space="preserve">time that a function or service can be interrupted before it must be restored to an acceptable level of operation.  Factors such as legal, regulatory, contractual, or financial impacts of the outage should be considered.  Loss of reputation, public confidence, and other intangible factors also might need consideration.   RTO’s should be specific and not a range of hours or days.  </w:t>
      </w:r>
    </w:p>
    <w:p w:rsidR="003F211C" w:rsidRPr="006F294B" w:rsidRDefault="00B17A6F" w:rsidP="008B14D3">
      <w:pPr>
        <w:pStyle w:val="BodyText"/>
        <w:tabs>
          <w:tab w:val="left" w:pos="0"/>
          <w:tab w:val="left" w:pos="720"/>
          <w:tab w:val="left" w:pos="1710"/>
        </w:tabs>
        <w:rPr>
          <w:b/>
          <w:i/>
          <w:color w:val="4F81BD" w:themeColor="accent1"/>
        </w:rPr>
      </w:pPr>
      <w:r w:rsidRPr="006F294B">
        <w:rPr>
          <w:b/>
          <w:i/>
          <w:color w:val="4F81BD" w:themeColor="accent1"/>
        </w:rPr>
        <w:t xml:space="preserve">For some agencies with cyclical or seasonal MEFs, </w:t>
      </w:r>
      <w:r w:rsidR="003F211C" w:rsidRPr="006F294B">
        <w:rPr>
          <w:b/>
          <w:i/>
          <w:color w:val="4F81BD" w:themeColor="accent1"/>
        </w:rPr>
        <w:t>RTOs may vary d</w:t>
      </w:r>
      <w:r w:rsidRPr="006F294B">
        <w:rPr>
          <w:b/>
          <w:i/>
          <w:color w:val="4F81BD" w:themeColor="accent1"/>
        </w:rPr>
        <w:t>epending on the time of the year</w:t>
      </w:r>
      <w:r w:rsidR="003F211C" w:rsidRPr="006F294B">
        <w:rPr>
          <w:b/>
          <w:i/>
          <w:color w:val="4F81BD" w:themeColor="accent1"/>
        </w:rPr>
        <w:t>.  In these instances, more than one RTO should be included for each MEF along with a corresponding date range.    MEF</w:t>
      </w:r>
      <w:r w:rsidR="00FC018E" w:rsidRPr="006F294B">
        <w:rPr>
          <w:b/>
          <w:i/>
          <w:color w:val="4F81BD" w:themeColor="accent1"/>
        </w:rPr>
        <w:t>s</w:t>
      </w:r>
      <w:r w:rsidR="003F211C" w:rsidRPr="006F294B">
        <w:rPr>
          <w:b/>
          <w:i/>
          <w:color w:val="4F81BD" w:themeColor="accent1"/>
        </w:rPr>
        <w:t xml:space="preserve"> should be prioritized by RTO</w:t>
      </w:r>
      <w:r w:rsidR="004F15F9" w:rsidRPr="006F294B">
        <w:rPr>
          <w:b/>
          <w:i/>
          <w:color w:val="4F81BD" w:themeColor="accent1"/>
        </w:rPr>
        <w:t>s</w:t>
      </w:r>
      <w:r w:rsidR="003F211C" w:rsidRPr="006F294B">
        <w:rPr>
          <w:b/>
          <w:i/>
          <w:color w:val="4F81BD" w:themeColor="accent1"/>
        </w:rPr>
        <w:t xml:space="preserve">.  </w:t>
      </w:r>
    </w:p>
    <w:p w:rsidR="00164959" w:rsidRPr="006F294B" w:rsidRDefault="00164959" w:rsidP="00164959">
      <w:pPr>
        <w:pStyle w:val="BodyText"/>
        <w:tabs>
          <w:tab w:val="left" w:pos="0"/>
          <w:tab w:val="left" w:pos="720"/>
          <w:tab w:val="left" w:pos="1710"/>
        </w:tabs>
        <w:rPr>
          <w:b/>
          <w:i/>
          <w:color w:val="4F81BD" w:themeColor="accent1"/>
        </w:rPr>
      </w:pPr>
      <w:r w:rsidRPr="006F294B">
        <w:rPr>
          <w:b/>
          <w:i/>
          <w:color w:val="4F81BD" w:themeColor="accent1"/>
        </w:rPr>
        <w:t xml:space="preserve">When completing the BPA for each MEF, </w:t>
      </w:r>
      <w:r w:rsidR="00DF3900" w:rsidRPr="006F294B">
        <w:rPr>
          <w:b/>
          <w:i/>
          <w:color w:val="4F81BD" w:themeColor="accent1"/>
        </w:rPr>
        <w:t xml:space="preserve">it may be helpful to review </w:t>
      </w:r>
      <w:r w:rsidRPr="006F294B">
        <w:rPr>
          <w:b/>
          <w:i/>
          <w:color w:val="4F81BD" w:themeColor="accent1"/>
        </w:rPr>
        <w:t>the agency’s Business Impact Analysis (BIA)</w:t>
      </w:r>
      <w:r w:rsidR="00DF3900" w:rsidRPr="006F294B">
        <w:rPr>
          <w:b/>
          <w:i/>
          <w:color w:val="4F81BD" w:themeColor="accent1"/>
        </w:rPr>
        <w:t xml:space="preserve">.  The BIA </w:t>
      </w:r>
      <w:r w:rsidR="00C15404" w:rsidRPr="006F294B">
        <w:rPr>
          <w:b/>
          <w:i/>
          <w:color w:val="4F81BD" w:themeColor="accent1"/>
        </w:rPr>
        <w:t xml:space="preserve">may </w:t>
      </w:r>
      <w:r w:rsidR="008655F1" w:rsidRPr="006F294B">
        <w:rPr>
          <w:b/>
          <w:i/>
          <w:color w:val="4F81BD" w:themeColor="accent1"/>
        </w:rPr>
        <w:t xml:space="preserve">be </w:t>
      </w:r>
      <w:r w:rsidR="00C15404" w:rsidRPr="006F294B">
        <w:rPr>
          <w:b/>
          <w:i/>
          <w:color w:val="4F81BD" w:themeColor="accent1"/>
        </w:rPr>
        <w:t xml:space="preserve">a </w:t>
      </w:r>
      <w:r w:rsidR="008655F1" w:rsidRPr="006F294B">
        <w:rPr>
          <w:b/>
          <w:i/>
          <w:color w:val="4F81BD" w:themeColor="accent1"/>
        </w:rPr>
        <w:t>use</w:t>
      </w:r>
      <w:r w:rsidR="00C15404" w:rsidRPr="006F294B">
        <w:rPr>
          <w:b/>
          <w:i/>
          <w:color w:val="4F81BD" w:themeColor="accent1"/>
        </w:rPr>
        <w:t>ful</w:t>
      </w:r>
      <w:r w:rsidR="008655F1" w:rsidRPr="006F294B">
        <w:rPr>
          <w:b/>
          <w:i/>
          <w:color w:val="4F81BD" w:themeColor="accent1"/>
        </w:rPr>
        <w:t xml:space="preserve"> tool to </w:t>
      </w:r>
      <w:r w:rsidR="00C15404" w:rsidRPr="006F294B">
        <w:rPr>
          <w:b/>
          <w:i/>
          <w:color w:val="4F81BD" w:themeColor="accent1"/>
        </w:rPr>
        <w:t xml:space="preserve">help </w:t>
      </w:r>
      <w:r w:rsidR="00DF3900" w:rsidRPr="006F294B">
        <w:rPr>
          <w:b/>
          <w:i/>
          <w:color w:val="4F81BD" w:themeColor="accent1"/>
        </w:rPr>
        <w:t xml:space="preserve">identify </w:t>
      </w:r>
      <w:r w:rsidR="008655F1" w:rsidRPr="006F294B">
        <w:rPr>
          <w:b/>
          <w:i/>
          <w:color w:val="4F81BD" w:themeColor="accent1"/>
        </w:rPr>
        <w:t>P</w:t>
      </w:r>
      <w:r w:rsidRPr="006F294B">
        <w:rPr>
          <w:b/>
          <w:i/>
          <w:color w:val="4F81BD" w:themeColor="accent1"/>
        </w:rPr>
        <w:t xml:space="preserve">rimary </w:t>
      </w:r>
      <w:r w:rsidR="008655F1" w:rsidRPr="006F294B">
        <w:rPr>
          <w:b/>
          <w:i/>
          <w:color w:val="4F81BD" w:themeColor="accent1"/>
        </w:rPr>
        <w:t>B</w:t>
      </w:r>
      <w:r w:rsidRPr="006F294B">
        <w:rPr>
          <w:b/>
          <w:i/>
          <w:color w:val="4F81BD" w:themeColor="accent1"/>
        </w:rPr>
        <w:t xml:space="preserve">usiness </w:t>
      </w:r>
      <w:r w:rsidR="008655F1" w:rsidRPr="006F294B">
        <w:rPr>
          <w:b/>
          <w:i/>
          <w:color w:val="4F81BD" w:themeColor="accent1"/>
        </w:rPr>
        <w:t>F</w:t>
      </w:r>
      <w:r w:rsidRPr="006F294B">
        <w:rPr>
          <w:b/>
          <w:i/>
          <w:color w:val="4F81BD" w:themeColor="accent1"/>
        </w:rPr>
        <w:t xml:space="preserve">unctions </w:t>
      </w:r>
      <w:r w:rsidR="008655F1" w:rsidRPr="006F294B">
        <w:rPr>
          <w:b/>
          <w:i/>
          <w:color w:val="4F81BD" w:themeColor="accent1"/>
        </w:rPr>
        <w:t xml:space="preserve">(PBFs) </w:t>
      </w:r>
      <w:r w:rsidRPr="006F294B">
        <w:rPr>
          <w:b/>
          <w:i/>
          <w:color w:val="4F81BD" w:themeColor="accent1"/>
        </w:rPr>
        <w:t xml:space="preserve">that support </w:t>
      </w:r>
      <w:r w:rsidR="00DF3900" w:rsidRPr="006F294B">
        <w:rPr>
          <w:b/>
          <w:i/>
          <w:color w:val="4F81BD" w:themeColor="accent1"/>
        </w:rPr>
        <w:t xml:space="preserve">agency </w:t>
      </w:r>
      <w:r w:rsidRPr="006F294B">
        <w:rPr>
          <w:b/>
          <w:i/>
          <w:color w:val="4F81BD" w:themeColor="accent1"/>
        </w:rPr>
        <w:t>MEF</w:t>
      </w:r>
      <w:r w:rsidR="00DF3900" w:rsidRPr="006F294B">
        <w:rPr>
          <w:b/>
          <w:i/>
          <w:color w:val="4F81BD" w:themeColor="accent1"/>
        </w:rPr>
        <w:t>s</w:t>
      </w:r>
      <w:r w:rsidRPr="006F294B">
        <w:rPr>
          <w:b/>
          <w:i/>
          <w:color w:val="4F81BD" w:themeColor="accent1"/>
        </w:rPr>
        <w:t xml:space="preserve">.  It is recommended that a BPA be completed for each </w:t>
      </w:r>
      <w:r w:rsidR="00F07FC0" w:rsidRPr="006F294B">
        <w:rPr>
          <w:b/>
          <w:i/>
          <w:color w:val="4F81BD" w:themeColor="accent1"/>
        </w:rPr>
        <w:t xml:space="preserve">supporting </w:t>
      </w:r>
      <w:r w:rsidR="008655F1" w:rsidRPr="006F294B">
        <w:rPr>
          <w:b/>
          <w:i/>
          <w:color w:val="4F81BD" w:themeColor="accent1"/>
        </w:rPr>
        <w:t>PBF</w:t>
      </w:r>
      <w:r w:rsidRPr="006F294B">
        <w:rPr>
          <w:b/>
          <w:i/>
          <w:color w:val="4F81BD" w:themeColor="accent1"/>
        </w:rPr>
        <w:t xml:space="preserve"> to document the resources, staff, partners, and interdependencies required for performance.</w:t>
      </w:r>
      <w:r w:rsidR="00074F35" w:rsidRPr="006F294B">
        <w:rPr>
          <w:b/>
          <w:i/>
          <w:color w:val="4F81BD" w:themeColor="accent1"/>
        </w:rPr>
        <w:t xml:space="preserve"> </w:t>
      </w:r>
    </w:p>
    <w:p w:rsidR="00427949" w:rsidRPr="006F294B" w:rsidRDefault="00427949" w:rsidP="00427949">
      <w:pPr>
        <w:pStyle w:val="BodyText"/>
        <w:tabs>
          <w:tab w:val="left" w:pos="0"/>
          <w:tab w:val="left" w:pos="720"/>
          <w:tab w:val="left" w:pos="1710"/>
        </w:tabs>
        <w:suppressAutoHyphens/>
        <w:jc w:val="left"/>
        <w:rPr>
          <w:b/>
          <w:i/>
          <w:color w:val="4F81BD" w:themeColor="accent1"/>
        </w:rPr>
      </w:pPr>
      <w:r w:rsidRPr="006F294B">
        <w:rPr>
          <w:b/>
          <w:i/>
          <w:color w:val="4F81BD" w:themeColor="accent1"/>
        </w:rPr>
        <w:t xml:space="preserve">Additional guidance regarding MEF identification can be found in VDEM’s Guide to Identifying Mission Essential Functions located on the VDEM website at: </w:t>
      </w:r>
    </w:p>
    <w:p w:rsidR="00427949" w:rsidRPr="006F294B" w:rsidRDefault="00F80CEF" w:rsidP="00427949">
      <w:pPr>
        <w:pStyle w:val="BodyText"/>
        <w:tabs>
          <w:tab w:val="left" w:pos="0"/>
          <w:tab w:val="left" w:pos="720"/>
          <w:tab w:val="left" w:pos="1710"/>
        </w:tabs>
        <w:suppressAutoHyphens/>
        <w:jc w:val="left"/>
        <w:rPr>
          <w:b/>
          <w:i/>
          <w:color w:val="548DD4" w:themeColor="text2" w:themeTint="99"/>
        </w:rPr>
      </w:pPr>
      <w:hyperlink r:id="rId15" w:history="1">
        <w:r w:rsidR="0058331A" w:rsidRPr="006F294B">
          <w:rPr>
            <w:rStyle w:val="Hyperlink"/>
            <w:b/>
            <w:i/>
          </w:rPr>
          <w:t>www.vaemergency.gov/em-community/plans/coop-resources</w:t>
        </w:r>
      </w:hyperlink>
    </w:p>
    <w:p w:rsidR="0085531B" w:rsidRPr="006F294B" w:rsidRDefault="00D24E92" w:rsidP="008B14D3">
      <w:pPr>
        <w:pStyle w:val="BodyText"/>
        <w:tabs>
          <w:tab w:val="left" w:pos="0"/>
          <w:tab w:val="left" w:pos="720"/>
          <w:tab w:val="left" w:pos="1710"/>
        </w:tabs>
        <w:rPr>
          <w:b/>
          <w:i/>
          <w:color w:val="4F81BD" w:themeColor="accent1"/>
        </w:rPr>
      </w:pPr>
      <w:r w:rsidRPr="006F294B">
        <w:rPr>
          <w:b/>
          <w:i/>
          <w:color w:val="4F81BD" w:themeColor="accent1"/>
        </w:rPr>
        <w:t xml:space="preserve">Sample </w:t>
      </w:r>
      <w:r w:rsidR="003A25A3" w:rsidRPr="006F294B">
        <w:rPr>
          <w:b/>
          <w:i/>
          <w:color w:val="4F81BD" w:themeColor="accent1"/>
        </w:rPr>
        <w:t xml:space="preserve">text </w:t>
      </w:r>
      <w:r w:rsidR="00C15404" w:rsidRPr="006F294B">
        <w:rPr>
          <w:b/>
          <w:i/>
          <w:color w:val="4F81BD" w:themeColor="accent1"/>
        </w:rPr>
        <w:t xml:space="preserve">for this section </w:t>
      </w:r>
      <w:r w:rsidRPr="006F294B">
        <w:rPr>
          <w:b/>
          <w:i/>
          <w:color w:val="4F81BD" w:themeColor="accent1"/>
        </w:rPr>
        <w:t>is provided below.</w:t>
      </w:r>
      <w:r w:rsidR="0085531B" w:rsidRPr="006F294B">
        <w:rPr>
          <w:b/>
          <w:i/>
          <w:color w:val="4F81BD" w:themeColor="accent1"/>
        </w:rPr>
        <w:t xml:space="preserve">  </w:t>
      </w:r>
    </w:p>
    <w:p w:rsidR="00443690" w:rsidRPr="006F294B" w:rsidRDefault="00033227" w:rsidP="008B14D3">
      <w:pPr>
        <w:pStyle w:val="BodyText"/>
        <w:tabs>
          <w:tab w:val="left" w:pos="0"/>
          <w:tab w:val="left" w:pos="720"/>
          <w:tab w:val="left" w:pos="1710"/>
        </w:tabs>
      </w:pPr>
      <w:r w:rsidRPr="006F294B">
        <w:t>T</w:t>
      </w:r>
      <w:r w:rsidR="00443690" w:rsidRPr="006F294B">
        <w:t xml:space="preserve">he </w:t>
      </w:r>
      <w:r w:rsidR="00443690" w:rsidRPr="006F294B">
        <w:rPr>
          <w:b/>
          <w:i/>
          <w:color w:val="4F81BD" w:themeColor="accent1"/>
        </w:rPr>
        <w:t>(</w:t>
      </w:r>
      <w:r w:rsidR="00134A93" w:rsidRPr="006F294B">
        <w:rPr>
          <w:b/>
          <w:i/>
          <w:color w:val="4F81BD" w:themeColor="accent1"/>
        </w:rPr>
        <w:t>insert name of agency</w:t>
      </w:r>
      <w:r w:rsidR="001E4152" w:rsidRPr="006F294B">
        <w:rPr>
          <w:b/>
          <w:i/>
          <w:color w:val="4F81BD" w:themeColor="accent1"/>
        </w:rPr>
        <w:t>)</w:t>
      </w:r>
      <w:r w:rsidR="001E4152" w:rsidRPr="006F294B">
        <w:t xml:space="preserve"> </w:t>
      </w:r>
      <w:r w:rsidR="00443690" w:rsidRPr="006F294B">
        <w:t xml:space="preserve">has identified </w:t>
      </w:r>
      <w:r w:rsidR="001B2AFB" w:rsidRPr="006F294B">
        <w:t>m</w:t>
      </w:r>
      <w:r w:rsidR="00AB5CDA" w:rsidRPr="006F294B">
        <w:t xml:space="preserve">ission </w:t>
      </w:r>
      <w:r w:rsidR="001B2AFB" w:rsidRPr="006F294B">
        <w:t>e</w:t>
      </w:r>
      <w:r w:rsidR="00AB5CDA" w:rsidRPr="006F294B">
        <w:t xml:space="preserve">ssential </w:t>
      </w:r>
      <w:r w:rsidR="001B2AFB" w:rsidRPr="006F294B">
        <w:t>f</w:t>
      </w:r>
      <w:r w:rsidR="00AB5CDA" w:rsidRPr="006F294B">
        <w:t>unctions</w:t>
      </w:r>
      <w:r w:rsidR="00443690" w:rsidRPr="006F294B">
        <w:t xml:space="preserve"> </w:t>
      </w:r>
      <w:r w:rsidR="007757D1" w:rsidRPr="006F294B">
        <w:t xml:space="preserve">(MEFs) </w:t>
      </w:r>
      <w:r w:rsidR="00443690" w:rsidRPr="006F294B">
        <w:t xml:space="preserve">and </w:t>
      </w:r>
      <w:r w:rsidR="00BE3006" w:rsidRPr="006F294B">
        <w:t xml:space="preserve">the Recovery Time Objective (RTO) required for each function.  </w:t>
      </w:r>
    </w:p>
    <w:p w:rsidR="00443690" w:rsidRPr="006F294B" w:rsidRDefault="00443690" w:rsidP="008B14D3">
      <w:pPr>
        <w:pStyle w:val="BodyText"/>
        <w:tabs>
          <w:tab w:val="left" w:pos="0"/>
          <w:tab w:val="left" w:pos="720"/>
          <w:tab w:val="left" w:pos="1710"/>
        </w:tabs>
      </w:pPr>
      <w:r w:rsidRPr="006F294B">
        <w:t xml:space="preserve">The </w:t>
      </w:r>
      <w:r w:rsidR="007757D1" w:rsidRPr="006F294B">
        <w:t>MEFs</w:t>
      </w:r>
      <w:r w:rsidR="00BE3006" w:rsidRPr="006F294B">
        <w:t xml:space="preserve"> listed in </w:t>
      </w:r>
      <w:r w:rsidR="008B14D3" w:rsidRPr="006F294B">
        <w:t>the t</w:t>
      </w:r>
      <w:r w:rsidR="00BE3006" w:rsidRPr="006F294B">
        <w:t xml:space="preserve">able below are prioritized by </w:t>
      </w:r>
      <w:r w:rsidRPr="006F294B">
        <w:t>RTO</w:t>
      </w:r>
      <w:r w:rsidR="00BE3006" w:rsidRPr="006F294B">
        <w:t xml:space="preserve"> to assist the agency and staff in knowing wh</w:t>
      </w:r>
      <w:r w:rsidR="007757D1" w:rsidRPr="006F294B">
        <w:t>ich</w:t>
      </w:r>
      <w:r w:rsidR="00BE3006" w:rsidRPr="006F294B">
        <w:t xml:space="preserve"> functions must be recovered first.</w:t>
      </w:r>
      <w:r w:rsidR="00AB178E" w:rsidRPr="006F294B">
        <w:t xml:space="preserve">  More information on the business processes identified for each MEF can be found in Appendix </w:t>
      </w:r>
      <w:r w:rsidR="00F07FC0" w:rsidRPr="006F294B">
        <w:t>D</w:t>
      </w:r>
      <w:r w:rsidR="00AB178E" w:rsidRPr="006F294B">
        <w:t xml:space="preserve"> – Business Process Analysis.</w:t>
      </w:r>
    </w:p>
    <w:p w:rsidR="00530DC9" w:rsidRPr="006F294B" w:rsidRDefault="00443690" w:rsidP="008B3C4A">
      <w:pPr>
        <w:pStyle w:val="TableTitle"/>
        <w:outlineLvl w:val="9"/>
        <w:rPr>
          <w:rFonts w:asciiTheme="majorHAnsi" w:hAnsiTheme="majorHAnsi"/>
        </w:rPr>
      </w:pPr>
      <w:bookmarkStart w:id="104" w:name="_Toc179107695"/>
      <w:bookmarkStart w:id="105" w:name="_Toc177900489"/>
      <w:r w:rsidRPr="006F294B">
        <w:rPr>
          <w:rFonts w:asciiTheme="majorHAnsi" w:hAnsiTheme="majorHAnsi"/>
        </w:rPr>
        <w:t xml:space="preserve">Table </w:t>
      </w:r>
      <w:r w:rsidR="00BF7F76" w:rsidRPr="006F294B">
        <w:rPr>
          <w:rFonts w:asciiTheme="majorHAnsi" w:hAnsiTheme="majorHAnsi"/>
        </w:rPr>
        <w:t>8</w:t>
      </w:r>
      <w:r w:rsidRPr="006F294B">
        <w:rPr>
          <w:rFonts w:asciiTheme="majorHAnsi" w:hAnsiTheme="majorHAnsi"/>
        </w:rPr>
        <w:br/>
      </w:r>
      <w:r w:rsidR="00AB5CDA" w:rsidRPr="006F294B">
        <w:rPr>
          <w:rFonts w:asciiTheme="majorHAnsi" w:hAnsiTheme="majorHAnsi"/>
        </w:rPr>
        <w:t xml:space="preserve">Mission </w:t>
      </w:r>
      <w:r w:rsidR="0078359E" w:rsidRPr="006F294B">
        <w:rPr>
          <w:rFonts w:asciiTheme="majorHAnsi" w:hAnsiTheme="majorHAnsi"/>
        </w:rPr>
        <w:t>E</w:t>
      </w:r>
      <w:r w:rsidR="00AB5CDA" w:rsidRPr="006F294B">
        <w:rPr>
          <w:rFonts w:asciiTheme="majorHAnsi" w:hAnsiTheme="majorHAnsi"/>
        </w:rPr>
        <w:t xml:space="preserve">ssential </w:t>
      </w:r>
      <w:r w:rsidR="0078359E" w:rsidRPr="006F294B">
        <w:rPr>
          <w:rFonts w:asciiTheme="majorHAnsi" w:hAnsiTheme="majorHAnsi"/>
        </w:rPr>
        <w:t>F</w:t>
      </w:r>
      <w:r w:rsidR="00AB5CDA" w:rsidRPr="006F294B">
        <w:rPr>
          <w:rFonts w:asciiTheme="majorHAnsi" w:hAnsiTheme="majorHAnsi"/>
        </w:rPr>
        <w:t>unctions</w:t>
      </w:r>
      <w:bookmarkEnd w:id="104"/>
      <w:r w:rsidR="0085531B" w:rsidRPr="006F294B">
        <w:rPr>
          <w:rFonts w:asciiTheme="majorHAnsi" w:hAnsiTheme="majorHAnsi"/>
        </w:rPr>
        <w:t xml:space="preserve"> (MEFs)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5656"/>
        <w:gridCol w:w="1292"/>
      </w:tblGrid>
      <w:tr w:rsidR="0078359E" w:rsidRPr="006F294B" w:rsidTr="00C13B84">
        <w:trPr>
          <w:trHeight w:val="432"/>
          <w:tblHeader/>
        </w:trPr>
        <w:tc>
          <w:tcPr>
            <w:tcW w:w="2520" w:type="dxa"/>
            <w:tcBorders>
              <w:top w:val="single" w:sz="4" w:space="0" w:color="FFFFFF"/>
              <w:left w:val="single" w:sz="4" w:space="0" w:color="FFFFFF"/>
              <w:bottom w:val="single" w:sz="4" w:space="0" w:color="auto"/>
              <w:right w:val="single" w:sz="4" w:space="0" w:color="FFFFFF"/>
            </w:tcBorders>
            <w:shd w:val="clear" w:color="auto" w:fill="003366"/>
            <w:vAlign w:val="center"/>
          </w:tcPr>
          <w:p w:rsidR="0078359E" w:rsidRPr="006F294B" w:rsidRDefault="0078359E" w:rsidP="00A832C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Mission Essential Function</w:t>
            </w:r>
          </w:p>
        </w:tc>
        <w:tc>
          <w:tcPr>
            <w:tcW w:w="5656" w:type="dxa"/>
            <w:tcBorders>
              <w:top w:val="single" w:sz="4" w:space="0" w:color="FFFFFF"/>
              <w:left w:val="single" w:sz="4" w:space="0" w:color="FFFFFF"/>
              <w:bottom w:val="single" w:sz="4" w:space="0" w:color="auto"/>
              <w:right w:val="single" w:sz="4" w:space="0" w:color="FFFFFF"/>
            </w:tcBorders>
            <w:shd w:val="clear" w:color="auto" w:fill="003366"/>
          </w:tcPr>
          <w:p w:rsidR="0078359E" w:rsidRPr="006F294B" w:rsidRDefault="0078359E" w:rsidP="0078359E">
            <w:pPr>
              <w:pStyle w:val="BodyText"/>
              <w:jc w:val="center"/>
              <w:rPr>
                <w:rFonts w:asciiTheme="majorHAnsi" w:eastAsiaTheme="majorEastAsia" w:hAnsiTheme="majorHAnsi" w:cstheme="majorBidi"/>
                <w:b/>
                <w:color w:val="FFFFFF"/>
              </w:rPr>
            </w:pPr>
          </w:p>
          <w:p w:rsidR="0078359E" w:rsidRPr="006F294B" w:rsidRDefault="0078359E" w:rsidP="0078359E">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Description</w:t>
            </w:r>
          </w:p>
        </w:tc>
        <w:tc>
          <w:tcPr>
            <w:tcW w:w="1292" w:type="dxa"/>
            <w:tcBorders>
              <w:top w:val="single" w:sz="4" w:space="0" w:color="FFFFFF"/>
              <w:left w:val="single" w:sz="4" w:space="0" w:color="FFFFFF"/>
              <w:bottom w:val="single" w:sz="4" w:space="0" w:color="auto"/>
              <w:right w:val="single" w:sz="4" w:space="0" w:color="FFFFFF"/>
            </w:tcBorders>
            <w:shd w:val="clear" w:color="auto" w:fill="003366"/>
            <w:vAlign w:val="center"/>
          </w:tcPr>
          <w:p w:rsidR="0078359E" w:rsidRPr="006F294B" w:rsidRDefault="0078359E" w:rsidP="00A832C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RTO</w:t>
            </w:r>
          </w:p>
        </w:tc>
      </w:tr>
      <w:bookmarkEnd w:id="105"/>
      <w:tr w:rsidR="00C13B84" w:rsidRPr="006F294B" w:rsidTr="00C13B84">
        <w:trPr>
          <w:trHeight w:val="432"/>
          <w:tblHeader/>
        </w:trPr>
        <w:tc>
          <w:tcPr>
            <w:tcW w:w="2520"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3B84">
            <w:pPr>
              <w:pStyle w:val="BodyText"/>
              <w:jc w:val="left"/>
              <w:rPr>
                <w:rFonts w:eastAsiaTheme="majorEastAsia" w:cstheme="majorBidi"/>
                <w:color w:val="000000" w:themeColor="text1"/>
              </w:rPr>
            </w:pPr>
            <w:r w:rsidRPr="006F294B">
              <w:rPr>
                <w:rFonts w:eastAsiaTheme="majorEastAsia" w:cstheme="majorBidi"/>
                <w:color w:val="000000" w:themeColor="text1"/>
              </w:rPr>
              <w:t>Coordinate and/or administer emergency response and disaster preparedness programs</w:t>
            </w:r>
          </w:p>
        </w:tc>
        <w:tc>
          <w:tcPr>
            <w:tcW w:w="5656"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3B84">
            <w:pPr>
              <w:rPr>
                <w:rFonts w:eastAsiaTheme="majorEastAsia" w:cstheme="majorBidi"/>
                <w:color w:val="000000" w:themeColor="text1"/>
              </w:rPr>
            </w:pPr>
            <w:r w:rsidRPr="006F294B">
              <w:rPr>
                <w:rFonts w:eastAsiaTheme="majorEastAsia" w:cstheme="majorBidi"/>
                <w:color w:val="000000" w:themeColor="text1"/>
              </w:rPr>
              <w:t>Protect the lives and property of Virginia citizens from emergencies and disasters by coordinating and/or administrating emergency response and preparedness efforts.</w:t>
            </w:r>
          </w:p>
        </w:tc>
        <w:tc>
          <w:tcPr>
            <w:tcW w:w="1292"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3B84">
            <w:pPr>
              <w:pStyle w:val="BodyText"/>
              <w:jc w:val="left"/>
              <w:rPr>
                <w:rFonts w:eastAsiaTheme="majorEastAsia" w:cstheme="majorBidi"/>
                <w:color w:val="000000" w:themeColor="text1"/>
              </w:rPr>
            </w:pPr>
            <w:r w:rsidRPr="006F294B">
              <w:rPr>
                <w:rFonts w:eastAsiaTheme="majorEastAsia" w:cstheme="majorBidi"/>
                <w:color w:val="000000" w:themeColor="text1"/>
              </w:rPr>
              <w:t>&lt; 2 hours</w:t>
            </w:r>
          </w:p>
        </w:tc>
      </w:tr>
      <w:tr w:rsidR="00C13B84" w:rsidRPr="006F294B" w:rsidTr="00C13B84">
        <w:trPr>
          <w:trHeight w:val="432"/>
          <w:tblHeader/>
        </w:trPr>
        <w:tc>
          <w:tcPr>
            <w:tcW w:w="2520"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5404">
            <w:pPr>
              <w:pStyle w:val="BodyText"/>
              <w:jc w:val="left"/>
              <w:rPr>
                <w:rFonts w:eastAsiaTheme="majorEastAsia" w:cstheme="majorBidi"/>
                <w:color w:val="000000" w:themeColor="text1"/>
              </w:rPr>
            </w:pPr>
            <w:r w:rsidRPr="006F294B">
              <w:rPr>
                <w:rFonts w:eastAsiaTheme="majorEastAsia" w:cstheme="majorBidi"/>
                <w:color w:val="000000" w:themeColor="text1"/>
              </w:rPr>
              <w:t>Coordinate and support continuity of government.</w:t>
            </w:r>
          </w:p>
        </w:tc>
        <w:tc>
          <w:tcPr>
            <w:tcW w:w="5656"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5404">
            <w:pPr>
              <w:rPr>
                <w:rFonts w:eastAsiaTheme="majorEastAsia" w:cstheme="majorBidi"/>
                <w:color w:val="000000" w:themeColor="text1"/>
              </w:rPr>
            </w:pPr>
            <w:r w:rsidRPr="006F294B">
              <w:rPr>
                <w:rFonts w:eastAsiaTheme="majorEastAsia" w:cstheme="majorBidi"/>
                <w:color w:val="000000" w:themeColor="text1"/>
              </w:rPr>
              <w:t>Provide continuity guidance</w:t>
            </w:r>
            <w:r w:rsidR="00C15404" w:rsidRPr="006F294B">
              <w:rPr>
                <w:rFonts w:eastAsiaTheme="majorEastAsia" w:cstheme="majorBidi"/>
                <w:color w:val="000000" w:themeColor="text1"/>
              </w:rPr>
              <w:t xml:space="preserve"> </w:t>
            </w:r>
            <w:r w:rsidRPr="006F294B">
              <w:rPr>
                <w:rFonts w:eastAsiaTheme="majorEastAsia" w:cstheme="majorBidi"/>
                <w:color w:val="000000" w:themeColor="text1"/>
              </w:rPr>
              <w:t>and support to Commonwealth executive branch agencies</w:t>
            </w:r>
            <w:r w:rsidR="00C15404" w:rsidRPr="006F294B">
              <w:rPr>
                <w:rFonts w:eastAsiaTheme="majorEastAsia" w:cstheme="majorBidi"/>
                <w:color w:val="000000" w:themeColor="text1"/>
              </w:rPr>
              <w:t xml:space="preserve"> and</w:t>
            </w:r>
            <w:r w:rsidRPr="006F294B">
              <w:rPr>
                <w:rFonts w:eastAsiaTheme="majorEastAsia" w:cstheme="majorBidi"/>
                <w:color w:val="000000" w:themeColor="text1"/>
              </w:rPr>
              <w:t xml:space="preserve"> institutions of higher education</w:t>
            </w:r>
            <w:r w:rsidR="00F9189D" w:rsidRPr="006F294B">
              <w:rPr>
                <w:rFonts w:eastAsiaTheme="majorEastAsia" w:cstheme="majorBidi"/>
                <w:color w:val="000000" w:themeColor="text1"/>
              </w:rPr>
              <w:t>)</w:t>
            </w:r>
            <w:r w:rsidR="00C15404" w:rsidRPr="006F294B">
              <w:rPr>
                <w:rFonts w:eastAsiaTheme="majorEastAsia" w:cstheme="majorBidi"/>
                <w:color w:val="000000" w:themeColor="text1"/>
              </w:rPr>
              <w:t>.</w:t>
            </w:r>
          </w:p>
        </w:tc>
        <w:tc>
          <w:tcPr>
            <w:tcW w:w="1292"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3B84">
            <w:pPr>
              <w:pStyle w:val="BodyText"/>
              <w:jc w:val="left"/>
              <w:rPr>
                <w:rFonts w:eastAsiaTheme="majorEastAsia" w:cstheme="majorBidi"/>
                <w:color w:val="000000" w:themeColor="text1"/>
              </w:rPr>
            </w:pPr>
            <w:r w:rsidRPr="006F294B">
              <w:rPr>
                <w:rFonts w:eastAsiaTheme="majorEastAsia" w:cstheme="majorBidi"/>
                <w:color w:val="000000" w:themeColor="text1"/>
              </w:rPr>
              <w:t>&lt; 2 hours</w:t>
            </w:r>
          </w:p>
        </w:tc>
      </w:tr>
      <w:tr w:rsidR="00C13B84" w:rsidRPr="006F294B" w:rsidTr="00C13B84">
        <w:trPr>
          <w:trHeight w:val="432"/>
          <w:tblHeader/>
        </w:trPr>
        <w:tc>
          <w:tcPr>
            <w:tcW w:w="2520"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3B84">
            <w:pPr>
              <w:pStyle w:val="BodyText"/>
              <w:jc w:val="left"/>
              <w:rPr>
                <w:rFonts w:eastAsiaTheme="majorEastAsia" w:cstheme="majorBidi"/>
                <w:color w:val="000000" w:themeColor="text1"/>
              </w:rPr>
            </w:pPr>
            <w:r w:rsidRPr="006F294B">
              <w:rPr>
                <w:rFonts w:eastAsiaTheme="majorEastAsia" w:cstheme="majorBidi"/>
                <w:color w:val="000000" w:themeColor="text1"/>
              </w:rPr>
              <w:t>Protect the life and safety of students, employees, faculty, staff, and visitors while on campus</w:t>
            </w:r>
          </w:p>
        </w:tc>
        <w:tc>
          <w:tcPr>
            <w:tcW w:w="5656"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3B84">
            <w:pPr>
              <w:rPr>
                <w:rFonts w:eastAsiaTheme="majorEastAsia" w:cstheme="majorBidi"/>
                <w:color w:val="000000" w:themeColor="text1"/>
              </w:rPr>
            </w:pPr>
            <w:r w:rsidRPr="006F294B">
              <w:rPr>
                <w:rFonts w:eastAsiaTheme="majorEastAsia" w:cstheme="majorBidi"/>
                <w:color w:val="000000" w:themeColor="text1"/>
              </w:rPr>
              <w:t xml:space="preserve">Provide a safe and secure environment on campus by maintaining on site law enforcement and security services.  </w:t>
            </w:r>
          </w:p>
        </w:tc>
        <w:tc>
          <w:tcPr>
            <w:tcW w:w="1292" w:type="dxa"/>
            <w:tcBorders>
              <w:top w:val="single" w:sz="4" w:space="0" w:color="auto"/>
              <w:left w:val="single" w:sz="4" w:space="0" w:color="auto"/>
              <w:bottom w:val="single" w:sz="4" w:space="0" w:color="auto"/>
              <w:right w:val="single" w:sz="4" w:space="0" w:color="auto"/>
            </w:tcBorders>
            <w:shd w:val="clear" w:color="auto" w:fill="auto"/>
          </w:tcPr>
          <w:p w:rsidR="00C13B84" w:rsidRPr="006F294B" w:rsidRDefault="00C13B84" w:rsidP="00C13B84">
            <w:pPr>
              <w:pStyle w:val="BodyText"/>
              <w:jc w:val="left"/>
              <w:rPr>
                <w:rFonts w:eastAsiaTheme="majorEastAsia" w:cstheme="majorBidi"/>
                <w:color w:val="000000" w:themeColor="text1"/>
              </w:rPr>
            </w:pPr>
            <w:r w:rsidRPr="006F294B">
              <w:rPr>
                <w:rFonts w:eastAsiaTheme="majorEastAsia" w:cstheme="majorBidi"/>
                <w:color w:val="000000" w:themeColor="text1"/>
              </w:rPr>
              <w:t>&lt; 2hours</w:t>
            </w:r>
          </w:p>
        </w:tc>
      </w:tr>
    </w:tbl>
    <w:p w:rsidR="003C19F1" w:rsidRPr="006F294B" w:rsidRDefault="00E52CCC" w:rsidP="008B14D3">
      <w:pPr>
        <w:pStyle w:val="BodyText"/>
        <w:jc w:val="center"/>
        <w:outlineLvl w:val="0"/>
        <w:rPr>
          <w:b/>
          <w:sz w:val="28"/>
          <w:szCs w:val="28"/>
        </w:rPr>
      </w:pPr>
      <w:bookmarkStart w:id="106" w:name="_Toc177898465"/>
      <w:bookmarkStart w:id="107" w:name="_Toc177898602"/>
      <w:bookmarkStart w:id="108" w:name="_Toc177968368"/>
      <w:bookmarkStart w:id="109" w:name="_Toc179186338"/>
      <w:r w:rsidRPr="006F294B">
        <w:br w:type="page"/>
      </w:r>
      <w:bookmarkStart w:id="110" w:name="_Toc292713001"/>
      <w:bookmarkStart w:id="111" w:name="_Toc396997957"/>
      <w:bookmarkStart w:id="112" w:name="_Toc397436785"/>
      <w:bookmarkStart w:id="113" w:name="_Toc179186363"/>
      <w:bookmarkEnd w:id="106"/>
      <w:bookmarkEnd w:id="107"/>
      <w:bookmarkEnd w:id="108"/>
      <w:bookmarkEnd w:id="109"/>
      <w:r w:rsidR="003C19F1" w:rsidRPr="006F294B">
        <w:rPr>
          <w:b/>
          <w:sz w:val="28"/>
          <w:szCs w:val="28"/>
        </w:rPr>
        <w:t>PROGRAM MANAGEMENT AND MAINTENANCE</w:t>
      </w:r>
      <w:bookmarkEnd w:id="110"/>
      <w:bookmarkEnd w:id="111"/>
      <w:bookmarkEnd w:id="112"/>
    </w:p>
    <w:p w:rsidR="00474E67" w:rsidRPr="006F294B" w:rsidRDefault="003C19F1" w:rsidP="008B14D3">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r>
      <w:r w:rsidR="008B14D3" w:rsidRPr="006F294B">
        <w:rPr>
          <w:u w:val="single"/>
        </w:rPr>
        <w:tab/>
      </w:r>
      <w:r w:rsidRPr="006F294B">
        <w:rPr>
          <w:u w:val="single"/>
        </w:rPr>
        <w:t xml:space="preserve">            </w:t>
      </w:r>
      <w:bookmarkStart w:id="114" w:name="_Toc159126641"/>
      <w:bookmarkStart w:id="115" w:name="_Toc159129834"/>
      <w:bookmarkStart w:id="116" w:name="_Toc159135974"/>
      <w:bookmarkStart w:id="117" w:name="_Toc160337895"/>
      <w:bookmarkStart w:id="118" w:name="_Toc160441067"/>
      <w:bookmarkStart w:id="119" w:name="_Toc165714966"/>
      <w:bookmarkStart w:id="120" w:name="_Toc177873341"/>
      <w:bookmarkStart w:id="121" w:name="_Toc179186369"/>
      <w:bookmarkStart w:id="122" w:name="_Toc143494301"/>
      <w:bookmarkStart w:id="123" w:name="_Toc143495054"/>
      <w:bookmarkStart w:id="124" w:name="_Toc143495124"/>
      <w:bookmarkStart w:id="125" w:name="_Toc143495231"/>
      <w:bookmarkStart w:id="126" w:name="_Toc143495360"/>
      <w:bookmarkStart w:id="127" w:name="_Toc143495711"/>
      <w:bookmarkStart w:id="128" w:name="_Toc143495908"/>
      <w:bookmarkStart w:id="129" w:name="_Toc143496048"/>
      <w:bookmarkStart w:id="130" w:name="_Toc143496328"/>
      <w:bookmarkStart w:id="131" w:name="_Toc143496736"/>
      <w:bookmarkStart w:id="132" w:name="_Toc143500232"/>
      <w:bookmarkStart w:id="133" w:name="_Toc143507736"/>
      <w:bookmarkStart w:id="134" w:name="_Toc143507968"/>
      <w:bookmarkStart w:id="135" w:name="_Toc143508421"/>
      <w:bookmarkStart w:id="136" w:name="_Toc143509418"/>
      <w:bookmarkStart w:id="137" w:name="_Toc143509938"/>
      <w:bookmarkStart w:id="138" w:name="_Toc143510044"/>
      <w:bookmarkStart w:id="139" w:name="_Toc143511152"/>
      <w:bookmarkStart w:id="140" w:name="_Toc143511195"/>
      <w:bookmarkStart w:id="141" w:name="_Toc143511404"/>
      <w:bookmarkStart w:id="142" w:name="_Toc143589947"/>
      <w:bookmarkStart w:id="143" w:name="_Toc143594109"/>
      <w:bookmarkStart w:id="144" w:name="_Toc143597244"/>
      <w:bookmarkStart w:id="145" w:name="_Toc143678822"/>
      <w:bookmarkEnd w:id="89"/>
      <w:bookmarkEnd w:id="90"/>
      <w:bookmarkEnd w:id="113"/>
    </w:p>
    <w:p w:rsidR="00074F35" w:rsidRPr="006F294B" w:rsidRDefault="00474E67" w:rsidP="008B14D3">
      <w:pPr>
        <w:pStyle w:val="BodyText"/>
        <w:rPr>
          <w:b/>
          <w:i/>
          <w:color w:val="4F81BD" w:themeColor="accent1"/>
        </w:rPr>
      </w:pPr>
      <w:r w:rsidRPr="006F294B">
        <w:rPr>
          <w:b/>
          <w:i/>
          <w:color w:val="4F81BD" w:themeColor="accent1"/>
        </w:rPr>
        <w:t xml:space="preserve">This section describes the overall management </w:t>
      </w:r>
      <w:r w:rsidR="00E91992" w:rsidRPr="006F294B">
        <w:rPr>
          <w:b/>
          <w:i/>
          <w:color w:val="4F81BD" w:themeColor="accent1"/>
        </w:rPr>
        <w:t xml:space="preserve">and maintenance </w:t>
      </w:r>
      <w:r w:rsidRPr="006F294B">
        <w:rPr>
          <w:b/>
          <w:i/>
          <w:color w:val="4F81BD" w:themeColor="accent1"/>
        </w:rPr>
        <w:t xml:space="preserve">of the </w:t>
      </w:r>
      <w:r w:rsidR="003F4308" w:rsidRPr="006F294B">
        <w:rPr>
          <w:b/>
          <w:i/>
          <w:color w:val="4F81BD" w:themeColor="accent1"/>
        </w:rPr>
        <w:t>C</w:t>
      </w:r>
      <w:r w:rsidR="009935C0" w:rsidRPr="006F294B">
        <w:rPr>
          <w:b/>
          <w:i/>
          <w:color w:val="4F81BD" w:themeColor="accent1"/>
        </w:rPr>
        <w:t>ontinuity</w:t>
      </w:r>
      <w:r w:rsidRPr="006F294B">
        <w:rPr>
          <w:b/>
          <w:i/>
          <w:color w:val="4F81BD" w:themeColor="accent1"/>
        </w:rPr>
        <w:t xml:space="preserve"> </w:t>
      </w:r>
      <w:r w:rsidR="003F4308" w:rsidRPr="006F294B">
        <w:rPr>
          <w:b/>
          <w:i/>
          <w:color w:val="4F81BD" w:themeColor="accent1"/>
        </w:rPr>
        <w:t>Program</w:t>
      </w:r>
      <w:r w:rsidR="00B17A6F" w:rsidRPr="006F294B">
        <w:rPr>
          <w:b/>
          <w:i/>
          <w:color w:val="4F81BD" w:themeColor="accent1"/>
        </w:rPr>
        <w:t xml:space="preserve"> and plan</w:t>
      </w:r>
      <w:r w:rsidR="003A2C1A" w:rsidRPr="006F294B">
        <w:rPr>
          <w:b/>
          <w:i/>
          <w:color w:val="4F81BD" w:themeColor="accent1"/>
        </w:rPr>
        <w:t xml:space="preserve">. </w:t>
      </w:r>
      <w:r w:rsidR="003F4308" w:rsidRPr="006F294B">
        <w:rPr>
          <w:b/>
          <w:i/>
          <w:color w:val="4F81BD" w:themeColor="accent1"/>
        </w:rPr>
        <w:t xml:space="preserve">Continuity plan maintenance ensures that the </w:t>
      </w:r>
      <w:r w:rsidR="00B17A6F" w:rsidRPr="006F294B">
        <w:rPr>
          <w:b/>
          <w:i/>
          <w:color w:val="4F81BD" w:themeColor="accent1"/>
        </w:rPr>
        <w:t>p</w:t>
      </w:r>
      <w:r w:rsidR="003F4308" w:rsidRPr="006F294B">
        <w:rPr>
          <w:b/>
          <w:i/>
          <w:color w:val="4F81BD" w:themeColor="accent1"/>
        </w:rPr>
        <w:t xml:space="preserve">lan reflects the current agency environment and that staff is prepared to respond during </w:t>
      </w:r>
      <w:r w:rsidR="00B17A6F" w:rsidRPr="006F294B">
        <w:rPr>
          <w:b/>
          <w:i/>
          <w:color w:val="4F81BD" w:themeColor="accent1"/>
        </w:rPr>
        <w:t>p</w:t>
      </w:r>
      <w:r w:rsidR="003F4308" w:rsidRPr="006F294B">
        <w:rPr>
          <w:b/>
          <w:i/>
          <w:color w:val="4F81BD" w:themeColor="accent1"/>
        </w:rPr>
        <w:t xml:space="preserve">lan implementation.  </w:t>
      </w:r>
      <w:r w:rsidR="009F29C8" w:rsidRPr="006F294B">
        <w:rPr>
          <w:b/>
          <w:i/>
          <w:color w:val="4F81BD" w:themeColor="accent1"/>
        </w:rPr>
        <w:t>The</w:t>
      </w:r>
      <w:r w:rsidR="00E91992" w:rsidRPr="006F294B">
        <w:rPr>
          <w:b/>
          <w:i/>
          <w:color w:val="4F81BD" w:themeColor="accent1"/>
        </w:rPr>
        <w:t xml:space="preserve"> plan should be updated at least annually but more often </w:t>
      </w:r>
      <w:r w:rsidR="0027214E" w:rsidRPr="006F294B">
        <w:rPr>
          <w:b/>
          <w:i/>
          <w:color w:val="4F81BD" w:themeColor="accent1"/>
        </w:rPr>
        <w:t xml:space="preserve">as needed </w:t>
      </w:r>
      <w:r w:rsidR="003A2C1A" w:rsidRPr="006F294B">
        <w:rPr>
          <w:b/>
          <w:i/>
          <w:color w:val="4F81BD" w:themeColor="accent1"/>
        </w:rPr>
        <w:t xml:space="preserve">to reflect </w:t>
      </w:r>
      <w:r w:rsidR="00E91992" w:rsidRPr="006F294B">
        <w:rPr>
          <w:b/>
          <w:i/>
          <w:color w:val="4F81BD" w:themeColor="accent1"/>
        </w:rPr>
        <w:t>personnel</w:t>
      </w:r>
      <w:r w:rsidR="00C12D63" w:rsidRPr="006F294B">
        <w:rPr>
          <w:b/>
          <w:i/>
          <w:color w:val="4F81BD" w:themeColor="accent1"/>
        </w:rPr>
        <w:t>, equipment</w:t>
      </w:r>
      <w:r w:rsidR="003A2C1A" w:rsidRPr="006F294B">
        <w:rPr>
          <w:b/>
          <w:i/>
          <w:color w:val="4F81BD" w:themeColor="accent1"/>
        </w:rPr>
        <w:t>, or system</w:t>
      </w:r>
      <w:r w:rsidR="00E91992" w:rsidRPr="006F294B">
        <w:rPr>
          <w:b/>
          <w:i/>
          <w:color w:val="4F81BD" w:themeColor="accent1"/>
        </w:rPr>
        <w:t xml:space="preserve"> changes, or new processes </w:t>
      </w:r>
      <w:r w:rsidR="003F4308" w:rsidRPr="006F294B">
        <w:rPr>
          <w:b/>
          <w:i/>
          <w:color w:val="4F81BD" w:themeColor="accent1"/>
        </w:rPr>
        <w:t xml:space="preserve">for performing MEFs.  </w:t>
      </w:r>
      <w:r w:rsidR="00F42A17" w:rsidRPr="006F294B">
        <w:rPr>
          <w:b/>
          <w:i/>
          <w:color w:val="4F81BD" w:themeColor="accent1"/>
        </w:rPr>
        <w:t>Plan changes should be reflected i</w:t>
      </w:r>
      <w:r w:rsidR="00E91992" w:rsidRPr="006F294B">
        <w:rPr>
          <w:b/>
          <w:i/>
          <w:color w:val="4F81BD" w:themeColor="accent1"/>
        </w:rPr>
        <w:t xml:space="preserve">n </w:t>
      </w:r>
      <w:r w:rsidR="00C12D63" w:rsidRPr="006F294B">
        <w:rPr>
          <w:b/>
          <w:i/>
          <w:color w:val="4F81BD" w:themeColor="accent1"/>
        </w:rPr>
        <w:t>the Record</w:t>
      </w:r>
      <w:r w:rsidR="00E91992" w:rsidRPr="006F294B">
        <w:rPr>
          <w:b/>
          <w:i/>
          <w:color w:val="4F81BD" w:themeColor="accent1"/>
        </w:rPr>
        <w:t xml:space="preserve"> of Changes</w:t>
      </w:r>
      <w:r w:rsidR="00B17A6F" w:rsidRPr="006F294B">
        <w:rPr>
          <w:b/>
          <w:i/>
          <w:color w:val="4F81BD" w:themeColor="accent1"/>
        </w:rPr>
        <w:t xml:space="preserve"> section</w:t>
      </w:r>
      <w:r w:rsidR="00E91992" w:rsidRPr="006F294B">
        <w:rPr>
          <w:b/>
          <w:i/>
          <w:color w:val="4F81BD" w:themeColor="accent1"/>
        </w:rPr>
        <w:t xml:space="preserve">.  </w:t>
      </w:r>
    </w:p>
    <w:p w:rsidR="00474E67" w:rsidRPr="006F294B" w:rsidRDefault="00EE78D7" w:rsidP="008B14D3">
      <w:pPr>
        <w:pStyle w:val="BodyText"/>
        <w:rPr>
          <w:b/>
          <w:i/>
          <w:color w:val="4F81BD" w:themeColor="accent1"/>
        </w:rPr>
      </w:pPr>
      <w:r w:rsidRPr="006F294B">
        <w:rPr>
          <w:b/>
          <w:i/>
          <w:color w:val="4F81BD" w:themeColor="accent1"/>
        </w:rPr>
        <w:t xml:space="preserve">Sample </w:t>
      </w:r>
      <w:r w:rsidR="003A25A3" w:rsidRPr="006F294B">
        <w:rPr>
          <w:b/>
          <w:i/>
          <w:color w:val="4F81BD" w:themeColor="accent1"/>
        </w:rPr>
        <w:t xml:space="preserve">text </w:t>
      </w:r>
      <w:r w:rsidRPr="006F294B">
        <w:rPr>
          <w:b/>
          <w:i/>
          <w:color w:val="4F81BD" w:themeColor="accent1"/>
        </w:rPr>
        <w:t xml:space="preserve">is provided below. </w:t>
      </w:r>
      <w:r w:rsidR="00474E67" w:rsidRPr="006F294B">
        <w:rPr>
          <w:b/>
          <w:i/>
          <w:color w:val="4F81BD" w:themeColor="accent1"/>
        </w:rPr>
        <w:t xml:space="preserve">Tailor the </w:t>
      </w:r>
      <w:r w:rsidR="00F42A17" w:rsidRPr="006F294B">
        <w:rPr>
          <w:b/>
          <w:i/>
          <w:color w:val="4F81BD" w:themeColor="accent1"/>
        </w:rPr>
        <w:t xml:space="preserve">program management and maintenance </w:t>
      </w:r>
      <w:r w:rsidR="00474E67" w:rsidRPr="006F294B">
        <w:rPr>
          <w:b/>
          <w:i/>
          <w:color w:val="4F81BD" w:themeColor="accent1"/>
        </w:rPr>
        <w:t xml:space="preserve">responsibilities to reflect the roles and responsibilities designated by the </w:t>
      </w:r>
      <w:r w:rsidR="00DD7D71" w:rsidRPr="006F294B">
        <w:rPr>
          <w:b/>
          <w:i/>
          <w:color w:val="4F81BD" w:themeColor="accent1"/>
        </w:rPr>
        <w:t>agency</w:t>
      </w:r>
      <w:r w:rsidRPr="006F294B">
        <w:rPr>
          <w:b/>
          <w:i/>
          <w:color w:val="4F81BD" w:themeColor="accent1"/>
        </w:rPr>
        <w:t xml:space="preserve">. </w:t>
      </w:r>
    </w:p>
    <w:p w:rsidR="00474E67" w:rsidRPr="006F294B" w:rsidRDefault="004C63FA" w:rsidP="008B14D3">
      <w:pPr>
        <w:pStyle w:val="BodyText"/>
      </w:pPr>
      <w:r w:rsidRPr="006F294B">
        <w:t>Agency</w:t>
      </w:r>
      <w:r w:rsidR="00DD7D71" w:rsidRPr="006F294B">
        <w:t xml:space="preserve"> leadership</w:t>
      </w:r>
      <w:r w:rsidR="00474E67" w:rsidRPr="006F294B">
        <w:t xml:space="preserve"> and the </w:t>
      </w:r>
      <w:r w:rsidR="00923DB5" w:rsidRPr="006F294B">
        <w:t>Continuity Coordinator</w:t>
      </w:r>
      <w:r w:rsidR="00474E67" w:rsidRPr="006F294B">
        <w:t xml:space="preserve"> are responsible for </w:t>
      </w:r>
      <w:r w:rsidR="00E91992" w:rsidRPr="006F294B">
        <w:t xml:space="preserve">managing and maintaining the </w:t>
      </w:r>
      <w:r w:rsidR="00923DB5" w:rsidRPr="006F294B">
        <w:t>Continuity Plan</w:t>
      </w:r>
      <w:r w:rsidR="00E91992" w:rsidRPr="006F294B">
        <w:t xml:space="preserve">.  </w:t>
      </w:r>
      <w:r w:rsidR="00474E67" w:rsidRPr="006F294B">
        <w:t xml:space="preserve">While the </w:t>
      </w:r>
      <w:r w:rsidR="00923DB5" w:rsidRPr="006F294B">
        <w:t>Continuity Plan</w:t>
      </w:r>
      <w:r w:rsidR="00474E67" w:rsidRPr="006F294B">
        <w:t xml:space="preserve"> serves as the guide during activation and recovery, the </w:t>
      </w:r>
      <w:r w:rsidR="001B77AA" w:rsidRPr="006F294B">
        <w:t>Continuity Program</w:t>
      </w:r>
      <w:r w:rsidR="00474E67" w:rsidRPr="006F294B">
        <w:t xml:space="preserve"> provides the framework and structure to guide continuity planning.  </w:t>
      </w:r>
    </w:p>
    <w:p w:rsidR="00F42A17" w:rsidRPr="006F294B" w:rsidRDefault="00F42A17" w:rsidP="008B3C4A">
      <w:pPr>
        <w:pStyle w:val="TableTitle"/>
        <w:outlineLvl w:val="9"/>
        <w:rPr>
          <w:rFonts w:asciiTheme="majorHAnsi" w:hAnsiTheme="majorHAnsi"/>
        </w:rPr>
      </w:pPr>
      <w:r w:rsidRPr="006F294B">
        <w:rPr>
          <w:rFonts w:asciiTheme="majorHAnsi" w:hAnsiTheme="majorHAnsi"/>
        </w:rPr>
        <w:t xml:space="preserve">Table </w:t>
      </w:r>
      <w:r w:rsidR="00BF7F76" w:rsidRPr="006F294B">
        <w:rPr>
          <w:rFonts w:asciiTheme="majorHAnsi" w:hAnsiTheme="majorHAnsi"/>
        </w:rPr>
        <w:t>9</w:t>
      </w:r>
      <w:r w:rsidRPr="006F294B">
        <w:rPr>
          <w:rFonts w:asciiTheme="majorHAnsi" w:hAnsiTheme="majorHAnsi"/>
        </w:rPr>
        <w:br/>
        <w:t>Program Management and Maintenance Responsibilities</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2430"/>
        <w:gridCol w:w="6840"/>
      </w:tblGrid>
      <w:tr w:rsidR="009F29C8" w:rsidRPr="006F294B" w:rsidTr="008B14D3">
        <w:trPr>
          <w:trHeight w:val="432"/>
          <w:tblHeader/>
        </w:trPr>
        <w:tc>
          <w:tcPr>
            <w:tcW w:w="243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9F29C8" w:rsidRPr="006F294B" w:rsidRDefault="009F29C8" w:rsidP="009F29C8">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Position</w:t>
            </w:r>
          </w:p>
        </w:tc>
        <w:tc>
          <w:tcPr>
            <w:tcW w:w="6840" w:type="dxa"/>
            <w:tcBorders>
              <w:top w:val="single" w:sz="4" w:space="0" w:color="FFFFFF"/>
              <w:left w:val="single" w:sz="4" w:space="0" w:color="FFFFFF"/>
              <w:bottom w:val="single" w:sz="4" w:space="0" w:color="FFFFFF"/>
              <w:right w:val="single" w:sz="4" w:space="0" w:color="FFFFFF"/>
            </w:tcBorders>
            <w:shd w:val="clear" w:color="auto" w:fill="003366"/>
          </w:tcPr>
          <w:p w:rsidR="009F29C8" w:rsidRPr="006F294B" w:rsidRDefault="009F29C8" w:rsidP="009F29C8">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Responsibility</w:t>
            </w:r>
          </w:p>
        </w:tc>
      </w:tr>
      <w:tr w:rsidR="009F29C8" w:rsidRPr="006F294B" w:rsidTr="008B14D3">
        <w:trPr>
          <w:trHeight w:val="432"/>
        </w:trPr>
        <w:tc>
          <w:tcPr>
            <w:tcW w:w="2430" w:type="dxa"/>
            <w:tcBorders>
              <w:top w:val="single" w:sz="4" w:space="0" w:color="FFFFFF"/>
            </w:tcBorders>
            <w:vAlign w:val="center"/>
          </w:tcPr>
          <w:p w:rsidR="009F29C8" w:rsidRPr="006F294B" w:rsidRDefault="009F29C8" w:rsidP="0089588D">
            <w:pPr>
              <w:pStyle w:val="BodyText"/>
              <w:spacing w:before="0"/>
              <w:jc w:val="left"/>
              <w:rPr>
                <w:rFonts w:eastAsiaTheme="majorEastAsia" w:cstheme="majorBidi"/>
                <w:i/>
              </w:rPr>
            </w:pPr>
            <w:r w:rsidRPr="006F294B">
              <w:rPr>
                <w:rFonts w:eastAsiaTheme="majorEastAsia" w:cstheme="majorBidi"/>
              </w:rPr>
              <w:t>Agency Director</w:t>
            </w:r>
          </w:p>
        </w:tc>
        <w:tc>
          <w:tcPr>
            <w:tcW w:w="6840" w:type="dxa"/>
            <w:tcBorders>
              <w:top w:val="single" w:sz="4" w:space="0" w:color="FFFFFF"/>
            </w:tcBorders>
          </w:tcPr>
          <w:p w:rsidR="00A96E59" w:rsidRPr="006F294B" w:rsidRDefault="00A96E59" w:rsidP="00BE0A9E">
            <w:pPr>
              <w:pStyle w:val="BodyText"/>
              <w:numPr>
                <w:ilvl w:val="0"/>
                <w:numId w:val="11"/>
              </w:numPr>
              <w:spacing w:before="0" w:after="120"/>
              <w:rPr>
                <w:rFonts w:eastAsiaTheme="majorEastAsia" w:cstheme="majorBidi"/>
              </w:rPr>
            </w:pPr>
            <w:r w:rsidRPr="006F294B">
              <w:rPr>
                <w:rFonts w:eastAsiaTheme="majorEastAsia" w:cstheme="majorBidi"/>
              </w:rPr>
              <w:t>Designate and authorize a Continuity Coordinator to manage the agency Continuity Program.</w:t>
            </w:r>
          </w:p>
          <w:p w:rsidR="001D4625" w:rsidRPr="006F294B" w:rsidRDefault="00A96E59" w:rsidP="001D4625">
            <w:pPr>
              <w:pStyle w:val="BodyText"/>
              <w:numPr>
                <w:ilvl w:val="0"/>
                <w:numId w:val="11"/>
              </w:numPr>
              <w:spacing w:before="0" w:after="120"/>
              <w:rPr>
                <w:rFonts w:eastAsiaTheme="majorEastAsia" w:cstheme="majorBidi"/>
              </w:rPr>
            </w:pPr>
            <w:r w:rsidRPr="006F294B">
              <w:rPr>
                <w:rFonts w:eastAsiaTheme="majorEastAsia" w:cstheme="majorBidi"/>
              </w:rPr>
              <w:t>Designate a Reconstitution Manager to oversee and coordinate reconstitution efforts.</w:t>
            </w:r>
          </w:p>
          <w:p w:rsidR="001D4625" w:rsidRPr="006F294B" w:rsidRDefault="001D4625" w:rsidP="001D4625">
            <w:pPr>
              <w:pStyle w:val="BodyText"/>
              <w:numPr>
                <w:ilvl w:val="0"/>
                <w:numId w:val="11"/>
              </w:numPr>
              <w:spacing w:before="0" w:after="120"/>
              <w:rPr>
                <w:rFonts w:eastAsiaTheme="majorEastAsia" w:cstheme="majorBidi"/>
              </w:rPr>
            </w:pPr>
            <w:r w:rsidRPr="006F294B">
              <w:rPr>
                <w:rFonts w:eastAsiaTheme="majorEastAsia" w:cstheme="majorBidi"/>
              </w:rPr>
              <w:t>Coordinate the efforts and activities of the Continuity Coordinator and Reconstitution Manager.</w:t>
            </w:r>
          </w:p>
          <w:p w:rsidR="00FD5609" w:rsidRPr="006F294B" w:rsidRDefault="00FD3966" w:rsidP="00BE0A9E">
            <w:pPr>
              <w:pStyle w:val="BodyText"/>
              <w:numPr>
                <w:ilvl w:val="0"/>
                <w:numId w:val="11"/>
              </w:numPr>
              <w:spacing w:before="0" w:after="120"/>
              <w:rPr>
                <w:rFonts w:eastAsiaTheme="majorEastAsia" w:cstheme="majorBidi"/>
              </w:rPr>
            </w:pPr>
            <w:r w:rsidRPr="006F294B">
              <w:rPr>
                <w:rFonts w:eastAsiaTheme="majorEastAsia" w:cstheme="majorBidi"/>
              </w:rPr>
              <w:t xml:space="preserve">Ensure that </w:t>
            </w:r>
            <w:r w:rsidR="00FD5609" w:rsidRPr="006F294B">
              <w:rPr>
                <w:rFonts w:eastAsiaTheme="majorEastAsia" w:cstheme="majorBidi"/>
              </w:rPr>
              <w:t>orders of succession and delegations of authority</w:t>
            </w:r>
            <w:r w:rsidRPr="006F294B">
              <w:rPr>
                <w:rFonts w:eastAsiaTheme="majorEastAsia" w:cstheme="majorBidi"/>
              </w:rPr>
              <w:t xml:space="preserve"> are kept up to date</w:t>
            </w:r>
          </w:p>
          <w:p w:rsidR="00FD5609" w:rsidRPr="006F294B" w:rsidRDefault="00FD5609" w:rsidP="00BE0A9E">
            <w:pPr>
              <w:pStyle w:val="BodyText"/>
              <w:numPr>
                <w:ilvl w:val="0"/>
                <w:numId w:val="11"/>
              </w:numPr>
              <w:spacing w:before="0" w:after="120"/>
              <w:rPr>
                <w:rFonts w:eastAsiaTheme="majorEastAsia" w:cstheme="majorBidi"/>
              </w:rPr>
            </w:pPr>
            <w:r w:rsidRPr="006F294B">
              <w:rPr>
                <w:rFonts w:eastAsiaTheme="majorEastAsia" w:cstheme="majorBidi"/>
              </w:rPr>
              <w:t xml:space="preserve">Promulgate the </w:t>
            </w:r>
            <w:r w:rsidR="00923DB5" w:rsidRPr="006F294B">
              <w:rPr>
                <w:rFonts w:eastAsiaTheme="majorEastAsia" w:cstheme="majorBidi"/>
              </w:rPr>
              <w:t>Continuity Plan</w:t>
            </w:r>
          </w:p>
          <w:p w:rsidR="009F29C8" w:rsidRPr="006F294B" w:rsidRDefault="009F29C8" w:rsidP="008E76D2">
            <w:pPr>
              <w:pStyle w:val="BodyText"/>
              <w:numPr>
                <w:ilvl w:val="0"/>
                <w:numId w:val="11"/>
              </w:numPr>
              <w:spacing w:before="0" w:after="120"/>
              <w:rPr>
                <w:rFonts w:eastAsiaTheme="majorEastAsia" w:cstheme="majorBidi"/>
              </w:rPr>
            </w:pPr>
            <w:r w:rsidRPr="006F294B">
              <w:rPr>
                <w:rFonts w:eastAsiaTheme="majorEastAsia" w:cstheme="majorBidi"/>
              </w:rPr>
              <w:t xml:space="preserve">Ensure all </w:t>
            </w:r>
            <w:r w:rsidR="00C15404" w:rsidRPr="006F294B">
              <w:rPr>
                <w:rFonts w:eastAsiaTheme="majorEastAsia" w:cstheme="majorBidi"/>
              </w:rPr>
              <w:t xml:space="preserve">appropriate </w:t>
            </w:r>
            <w:r w:rsidR="008E76D2" w:rsidRPr="006F294B">
              <w:rPr>
                <w:rFonts w:eastAsiaTheme="majorEastAsia" w:cstheme="majorBidi"/>
              </w:rPr>
              <w:t xml:space="preserve">agency </w:t>
            </w:r>
            <w:r w:rsidRPr="006F294B">
              <w:rPr>
                <w:rFonts w:eastAsiaTheme="majorEastAsia" w:cstheme="majorBidi"/>
              </w:rPr>
              <w:t>components part</w:t>
            </w:r>
            <w:r w:rsidR="00FD5609" w:rsidRPr="006F294B">
              <w:rPr>
                <w:rFonts w:eastAsiaTheme="majorEastAsia" w:cstheme="majorBidi"/>
              </w:rPr>
              <w:t>icipate in continuity exercises</w:t>
            </w:r>
          </w:p>
        </w:tc>
      </w:tr>
      <w:tr w:rsidR="009F29C8" w:rsidRPr="006F294B" w:rsidTr="008B14D3">
        <w:trPr>
          <w:trHeight w:val="432"/>
        </w:trPr>
        <w:tc>
          <w:tcPr>
            <w:tcW w:w="2430" w:type="dxa"/>
            <w:vAlign w:val="center"/>
          </w:tcPr>
          <w:p w:rsidR="009F29C8" w:rsidRPr="006F294B" w:rsidRDefault="00923DB5" w:rsidP="0089588D">
            <w:pPr>
              <w:pStyle w:val="BodyText"/>
              <w:spacing w:before="0"/>
              <w:jc w:val="left"/>
              <w:rPr>
                <w:rFonts w:eastAsiaTheme="majorEastAsia" w:cstheme="majorBidi"/>
                <w:i/>
              </w:rPr>
            </w:pPr>
            <w:r w:rsidRPr="006F294B">
              <w:rPr>
                <w:rFonts w:eastAsiaTheme="majorEastAsia" w:cstheme="majorBidi"/>
              </w:rPr>
              <w:t>Continuity Coordinator</w:t>
            </w:r>
          </w:p>
        </w:tc>
        <w:tc>
          <w:tcPr>
            <w:tcW w:w="6840" w:type="dxa"/>
          </w:tcPr>
          <w:p w:rsidR="001050A2" w:rsidRPr="006F294B" w:rsidRDefault="001050A2" w:rsidP="00BE0A9E">
            <w:pPr>
              <w:pStyle w:val="BodyText"/>
              <w:numPr>
                <w:ilvl w:val="0"/>
                <w:numId w:val="5"/>
              </w:numPr>
              <w:spacing w:before="0" w:after="120"/>
              <w:rPr>
                <w:rFonts w:eastAsiaTheme="majorEastAsia" w:cstheme="majorBidi"/>
              </w:rPr>
            </w:pPr>
            <w:r w:rsidRPr="006F294B">
              <w:rPr>
                <w:rFonts w:eastAsiaTheme="majorEastAsia" w:cstheme="majorBidi"/>
              </w:rPr>
              <w:t>Coordinate the development and document</w:t>
            </w:r>
            <w:r w:rsidR="0085531B" w:rsidRPr="006F294B">
              <w:rPr>
                <w:rFonts w:eastAsiaTheme="majorEastAsia" w:cstheme="majorBidi"/>
              </w:rPr>
              <w:t>ation of</w:t>
            </w:r>
            <w:r w:rsidRPr="006F294B">
              <w:rPr>
                <w:rFonts w:eastAsiaTheme="majorEastAsia" w:cstheme="majorBidi"/>
              </w:rPr>
              <w:t xml:space="preserve"> all activities required for the agency to perform its MEFs during an event or other situation that disrupts normal operations.</w:t>
            </w:r>
          </w:p>
          <w:p w:rsidR="001050A2" w:rsidRPr="006F294B" w:rsidRDefault="001050A2" w:rsidP="00BE0A9E">
            <w:pPr>
              <w:pStyle w:val="BodyText"/>
              <w:numPr>
                <w:ilvl w:val="0"/>
                <w:numId w:val="5"/>
              </w:numPr>
              <w:spacing w:before="0" w:after="120"/>
              <w:rPr>
                <w:rFonts w:eastAsiaTheme="majorEastAsia" w:cstheme="majorBidi"/>
              </w:rPr>
            </w:pPr>
            <w:r w:rsidRPr="006F294B">
              <w:rPr>
                <w:rFonts w:eastAsiaTheme="majorEastAsia" w:cstheme="majorBidi"/>
              </w:rPr>
              <w:t xml:space="preserve">Create a planning schedule and milestones for developing or updating </w:t>
            </w:r>
            <w:r w:rsidR="009935C0" w:rsidRPr="006F294B">
              <w:rPr>
                <w:rFonts w:eastAsiaTheme="majorEastAsia" w:cstheme="majorBidi"/>
              </w:rPr>
              <w:t>continuity</w:t>
            </w:r>
            <w:r w:rsidRPr="006F294B">
              <w:rPr>
                <w:rFonts w:eastAsiaTheme="majorEastAsia" w:cstheme="majorBidi"/>
              </w:rPr>
              <w:t xml:space="preserve"> capabilities and obtaining plan approval.</w:t>
            </w:r>
          </w:p>
          <w:p w:rsidR="00FD5609" w:rsidRPr="006F294B" w:rsidRDefault="001050A2" w:rsidP="00BE0A9E">
            <w:pPr>
              <w:pStyle w:val="BodyText"/>
              <w:numPr>
                <w:ilvl w:val="0"/>
                <w:numId w:val="5"/>
              </w:numPr>
              <w:spacing w:before="0" w:after="120"/>
              <w:rPr>
                <w:rFonts w:eastAsiaTheme="majorEastAsia" w:cstheme="majorBidi"/>
              </w:rPr>
            </w:pPr>
            <w:r w:rsidRPr="006F294B">
              <w:rPr>
                <w:rFonts w:eastAsiaTheme="majorEastAsia" w:cstheme="majorBidi"/>
              </w:rPr>
              <w:t xml:space="preserve">Ensure that </w:t>
            </w:r>
            <w:r w:rsidR="00FD5609" w:rsidRPr="006F294B">
              <w:rPr>
                <w:rFonts w:eastAsiaTheme="majorEastAsia" w:cstheme="majorBidi"/>
              </w:rPr>
              <w:t xml:space="preserve">the agency </w:t>
            </w:r>
            <w:r w:rsidR="00923DB5" w:rsidRPr="006F294B">
              <w:rPr>
                <w:rFonts w:eastAsiaTheme="majorEastAsia" w:cstheme="majorBidi"/>
              </w:rPr>
              <w:t>Continuity Plan</w:t>
            </w:r>
            <w:r w:rsidR="00FD5609" w:rsidRPr="006F294B">
              <w:rPr>
                <w:rFonts w:eastAsiaTheme="majorEastAsia" w:cstheme="majorBidi"/>
              </w:rPr>
              <w:t xml:space="preserve"> conform</w:t>
            </w:r>
            <w:r w:rsidRPr="006F294B">
              <w:rPr>
                <w:rFonts w:eastAsiaTheme="majorEastAsia" w:cstheme="majorBidi"/>
              </w:rPr>
              <w:t>s</w:t>
            </w:r>
            <w:r w:rsidR="00FD5609" w:rsidRPr="006F294B">
              <w:rPr>
                <w:rFonts w:eastAsiaTheme="majorEastAsia" w:cstheme="majorBidi"/>
              </w:rPr>
              <w:t xml:space="preserve"> to the most recent Virginia Department of Emergency Management template as required under </w:t>
            </w:r>
            <w:r w:rsidR="004553CA" w:rsidRPr="006F294B">
              <w:rPr>
                <w:rFonts w:eastAsiaTheme="majorEastAsia" w:cstheme="majorBidi"/>
              </w:rPr>
              <w:t>Executive Order #41 (2011).</w:t>
            </w:r>
          </w:p>
          <w:p w:rsidR="00FD5609" w:rsidRPr="006F294B" w:rsidRDefault="00FD5609" w:rsidP="00BE0A9E">
            <w:pPr>
              <w:pStyle w:val="BodyText"/>
              <w:numPr>
                <w:ilvl w:val="0"/>
                <w:numId w:val="5"/>
              </w:numPr>
              <w:spacing w:before="0" w:after="120"/>
              <w:rPr>
                <w:rFonts w:eastAsiaTheme="majorEastAsia" w:cstheme="majorBidi"/>
              </w:rPr>
            </w:pPr>
            <w:r w:rsidRPr="006F294B">
              <w:rPr>
                <w:rFonts w:eastAsiaTheme="majorEastAsia" w:cstheme="majorBidi"/>
              </w:rPr>
              <w:t xml:space="preserve">Coordinate and/or administer </w:t>
            </w:r>
            <w:r w:rsidR="009935C0" w:rsidRPr="006F294B">
              <w:rPr>
                <w:rFonts w:eastAsiaTheme="majorEastAsia" w:cstheme="majorBidi"/>
              </w:rPr>
              <w:t>continuity</w:t>
            </w:r>
            <w:r w:rsidRPr="006F294B">
              <w:rPr>
                <w:rFonts w:eastAsiaTheme="majorEastAsia" w:cstheme="majorBidi"/>
              </w:rPr>
              <w:t xml:space="preserve"> awareness training for all agency employees</w:t>
            </w:r>
            <w:r w:rsidR="00FD3966" w:rsidRPr="006F294B">
              <w:rPr>
                <w:rFonts w:eastAsiaTheme="majorEastAsia" w:cstheme="majorBidi"/>
              </w:rPr>
              <w:t xml:space="preserve"> and applicable contractors </w:t>
            </w:r>
            <w:r w:rsidRPr="006F294B">
              <w:rPr>
                <w:rFonts w:eastAsiaTheme="majorEastAsia" w:cstheme="majorBidi"/>
              </w:rPr>
              <w:t>responsible for supporting a</w:t>
            </w:r>
            <w:r w:rsidR="008A3085" w:rsidRPr="006F294B">
              <w:rPr>
                <w:rFonts w:eastAsiaTheme="majorEastAsia" w:cstheme="majorBidi"/>
              </w:rPr>
              <w:t>ctivation of the</w:t>
            </w:r>
            <w:r w:rsidR="0064609D" w:rsidRPr="006F294B">
              <w:rPr>
                <w:rFonts w:eastAsiaTheme="majorEastAsia" w:cstheme="majorBidi"/>
              </w:rPr>
              <w:t xml:space="preserve"> </w:t>
            </w:r>
            <w:r w:rsidR="008E76D2" w:rsidRPr="006F294B">
              <w:rPr>
                <w:rFonts w:eastAsiaTheme="majorEastAsia" w:cstheme="majorBidi"/>
              </w:rPr>
              <w:t>C</w:t>
            </w:r>
            <w:r w:rsidR="009935C0" w:rsidRPr="006F294B">
              <w:rPr>
                <w:rFonts w:eastAsiaTheme="majorEastAsia" w:cstheme="majorBidi"/>
              </w:rPr>
              <w:t>ontinuity</w:t>
            </w:r>
            <w:r w:rsidRPr="006F294B">
              <w:rPr>
                <w:rFonts w:eastAsiaTheme="majorEastAsia" w:cstheme="majorBidi"/>
              </w:rPr>
              <w:t xml:space="preserve"> </w:t>
            </w:r>
            <w:r w:rsidR="008E76D2" w:rsidRPr="006F294B">
              <w:rPr>
                <w:rFonts w:eastAsiaTheme="majorEastAsia" w:cstheme="majorBidi"/>
              </w:rPr>
              <w:t>P</w:t>
            </w:r>
            <w:r w:rsidR="008A3085" w:rsidRPr="006F294B">
              <w:rPr>
                <w:rFonts w:eastAsiaTheme="majorEastAsia" w:cstheme="majorBidi"/>
              </w:rPr>
              <w:t>lan</w:t>
            </w:r>
            <w:r w:rsidRPr="006F294B">
              <w:rPr>
                <w:rFonts w:eastAsiaTheme="majorEastAsia" w:cstheme="majorBidi"/>
              </w:rPr>
              <w:t>.</w:t>
            </w:r>
          </w:p>
          <w:p w:rsidR="009F29C8" w:rsidRPr="006F294B" w:rsidRDefault="009F29C8" w:rsidP="00BE0A9E">
            <w:pPr>
              <w:pStyle w:val="BodyText"/>
              <w:numPr>
                <w:ilvl w:val="0"/>
                <w:numId w:val="5"/>
              </w:numPr>
              <w:spacing w:before="0" w:after="120"/>
              <w:rPr>
                <w:rFonts w:eastAsiaTheme="majorEastAsia" w:cstheme="majorBidi"/>
              </w:rPr>
            </w:pPr>
            <w:r w:rsidRPr="006F294B">
              <w:rPr>
                <w:rFonts w:eastAsiaTheme="majorEastAsia" w:cstheme="majorBidi"/>
              </w:rPr>
              <w:t>Maintain</w:t>
            </w:r>
            <w:r w:rsidR="00FD5609" w:rsidRPr="006F294B">
              <w:rPr>
                <w:rFonts w:eastAsiaTheme="majorEastAsia" w:cstheme="majorBidi"/>
              </w:rPr>
              <w:t xml:space="preserve"> and</w:t>
            </w:r>
            <w:r w:rsidRPr="006F294B">
              <w:rPr>
                <w:rFonts w:eastAsiaTheme="majorEastAsia" w:cstheme="majorBidi"/>
              </w:rPr>
              <w:t xml:space="preserve"> update</w:t>
            </w:r>
            <w:r w:rsidR="00FD5609" w:rsidRPr="006F294B">
              <w:rPr>
                <w:rFonts w:eastAsiaTheme="majorEastAsia" w:cstheme="majorBidi"/>
              </w:rPr>
              <w:t xml:space="preserve"> t</w:t>
            </w:r>
            <w:r w:rsidRPr="006F294B">
              <w:rPr>
                <w:rFonts w:eastAsiaTheme="majorEastAsia" w:cstheme="majorBidi"/>
              </w:rPr>
              <w:t xml:space="preserve">he </w:t>
            </w:r>
            <w:r w:rsidR="00923DB5" w:rsidRPr="006F294B">
              <w:rPr>
                <w:rFonts w:eastAsiaTheme="majorEastAsia" w:cstheme="majorBidi"/>
              </w:rPr>
              <w:t>Continuity Plan</w:t>
            </w:r>
            <w:r w:rsidRPr="006F294B">
              <w:rPr>
                <w:rFonts w:eastAsiaTheme="majorEastAsia" w:cstheme="majorBidi"/>
              </w:rPr>
              <w:t xml:space="preserve"> as outlined in </w:t>
            </w:r>
            <w:r w:rsidR="00AB178E" w:rsidRPr="006F294B">
              <w:rPr>
                <w:rFonts w:eastAsiaTheme="majorEastAsia" w:cstheme="majorBidi"/>
              </w:rPr>
              <w:t xml:space="preserve">Table </w:t>
            </w:r>
            <w:r w:rsidR="00D750DB" w:rsidRPr="006F294B">
              <w:rPr>
                <w:rFonts w:eastAsiaTheme="majorEastAsia" w:cstheme="majorBidi"/>
              </w:rPr>
              <w:t>9</w:t>
            </w:r>
            <w:r w:rsidR="00AB178E" w:rsidRPr="006F294B">
              <w:rPr>
                <w:rFonts w:eastAsiaTheme="majorEastAsia" w:cstheme="majorBidi"/>
              </w:rPr>
              <w:t xml:space="preserve"> – Continuity Plan Maintenance Schedule.</w:t>
            </w:r>
          </w:p>
          <w:p w:rsidR="00002013" w:rsidRPr="006F294B" w:rsidRDefault="009F29C8" w:rsidP="00BE0A9E">
            <w:pPr>
              <w:pStyle w:val="BodyText"/>
              <w:numPr>
                <w:ilvl w:val="0"/>
                <w:numId w:val="5"/>
              </w:numPr>
              <w:spacing w:before="0" w:after="120"/>
              <w:rPr>
                <w:rFonts w:eastAsiaTheme="majorEastAsia" w:cstheme="majorBidi"/>
              </w:rPr>
            </w:pPr>
            <w:r w:rsidRPr="006F294B">
              <w:rPr>
                <w:rFonts w:eastAsiaTheme="majorEastAsia" w:cstheme="majorBidi"/>
              </w:rPr>
              <w:t xml:space="preserve">Coordinate an annual </w:t>
            </w:r>
            <w:r w:rsidR="009935C0" w:rsidRPr="006F294B">
              <w:rPr>
                <w:rFonts w:eastAsiaTheme="majorEastAsia" w:cstheme="majorBidi"/>
              </w:rPr>
              <w:t>continuity</w:t>
            </w:r>
            <w:r w:rsidRPr="006F294B">
              <w:rPr>
                <w:rFonts w:eastAsiaTheme="majorEastAsia" w:cstheme="majorBidi"/>
              </w:rPr>
              <w:t xml:space="preserve"> exercise and complete an </w:t>
            </w:r>
            <w:r w:rsidR="00FD5609" w:rsidRPr="006F294B">
              <w:rPr>
                <w:rFonts w:eastAsiaTheme="majorEastAsia" w:cstheme="majorBidi"/>
              </w:rPr>
              <w:t>A</w:t>
            </w:r>
            <w:r w:rsidRPr="006F294B">
              <w:rPr>
                <w:rFonts w:eastAsiaTheme="majorEastAsia" w:cstheme="majorBidi"/>
              </w:rPr>
              <w:t xml:space="preserve">fter </w:t>
            </w:r>
            <w:r w:rsidR="00FD5609" w:rsidRPr="006F294B">
              <w:rPr>
                <w:rFonts w:eastAsiaTheme="majorEastAsia" w:cstheme="majorBidi"/>
              </w:rPr>
              <w:t>A</w:t>
            </w:r>
            <w:r w:rsidRPr="006F294B">
              <w:rPr>
                <w:rFonts w:eastAsiaTheme="majorEastAsia" w:cstheme="majorBidi"/>
              </w:rPr>
              <w:t xml:space="preserve">ction </w:t>
            </w:r>
            <w:r w:rsidR="00FD5609" w:rsidRPr="006F294B">
              <w:rPr>
                <w:rFonts w:eastAsiaTheme="majorEastAsia" w:cstheme="majorBidi"/>
              </w:rPr>
              <w:t>R</w:t>
            </w:r>
            <w:r w:rsidRPr="006F294B">
              <w:rPr>
                <w:rFonts w:eastAsiaTheme="majorEastAsia" w:cstheme="majorBidi"/>
              </w:rPr>
              <w:t>eport</w:t>
            </w:r>
            <w:r w:rsidR="00FD5609" w:rsidRPr="006F294B">
              <w:rPr>
                <w:rFonts w:eastAsiaTheme="majorEastAsia" w:cstheme="majorBidi"/>
              </w:rPr>
              <w:t xml:space="preserve"> (AAR)</w:t>
            </w:r>
            <w:r w:rsidRPr="006F294B">
              <w:rPr>
                <w:rFonts w:eastAsiaTheme="majorEastAsia" w:cstheme="majorBidi"/>
              </w:rPr>
              <w:t xml:space="preserve">.  </w:t>
            </w:r>
          </w:p>
          <w:p w:rsidR="009F29C8" w:rsidRPr="006F294B" w:rsidRDefault="00C131E0" w:rsidP="00C131E0">
            <w:pPr>
              <w:pStyle w:val="BodyText"/>
              <w:numPr>
                <w:ilvl w:val="0"/>
                <w:numId w:val="5"/>
              </w:numPr>
              <w:spacing w:before="0" w:after="120"/>
              <w:rPr>
                <w:rFonts w:eastAsiaTheme="majorEastAsia" w:cstheme="majorBidi"/>
              </w:rPr>
            </w:pPr>
            <w:r w:rsidRPr="006F294B">
              <w:rPr>
                <w:rFonts w:eastAsiaTheme="majorEastAsia" w:cstheme="majorBidi"/>
              </w:rPr>
              <w:t>Develop an Improvement Plan (IP) to c</w:t>
            </w:r>
            <w:r w:rsidR="00FD5609" w:rsidRPr="006F294B">
              <w:rPr>
                <w:rFonts w:eastAsiaTheme="majorEastAsia" w:cstheme="majorBidi"/>
              </w:rPr>
              <w:t>orrect deficiencies n</w:t>
            </w:r>
            <w:r w:rsidR="008E76D2" w:rsidRPr="006F294B">
              <w:rPr>
                <w:rFonts w:eastAsiaTheme="majorEastAsia" w:cstheme="majorBidi"/>
              </w:rPr>
              <w:t>oted in the AAR and modify the C</w:t>
            </w:r>
            <w:r w:rsidR="00FD5609" w:rsidRPr="006F294B">
              <w:rPr>
                <w:rFonts w:eastAsiaTheme="majorEastAsia" w:cstheme="majorBidi"/>
              </w:rPr>
              <w:t xml:space="preserve">ontinuity </w:t>
            </w:r>
            <w:r w:rsidR="008E76D2" w:rsidRPr="006F294B">
              <w:rPr>
                <w:rFonts w:eastAsiaTheme="majorEastAsia" w:cstheme="majorBidi"/>
              </w:rPr>
              <w:t>P</w:t>
            </w:r>
            <w:r w:rsidR="00FD5609" w:rsidRPr="006F294B">
              <w:rPr>
                <w:rFonts w:eastAsiaTheme="majorEastAsia" w:cstheme="majorBidi"/>
              </w:rPr>
              <w:t xml:space="preserve">lan, if appropriate. </w:t>
            </w:r>
          </w:p>
        </w:tc>
      </w:tr>
      <w:tr w:rsidR="00A96E59" w:rsidRPr="006F294B" w:rsidTr="008B14D3">
        <w:trPr>
          <w:trHeight w:val="432"/>
        </w:trPr>
        <w:tc>
          <w:tcPr>
            <w:tcW w:w="2430" w:type="dxa"/>
            <w:vAlign w:val="center"/>
          </w:tcPr>
          <w:p w:rsidR="00A96E59" w:rsidRPr="006F294B" w:rsidRDefault="00A96E59" w:rsidP="00A96E59">
            <w:pPr>
              <w:pStyle w:val="BodyText"/>
              <w:spacing w:before="0"/>
              <w:jc w:val="left"/>
              <w:rPr>
                <w:rFonts w:eastAsiaTheme="majorEastAsia" w:cstheme="majorBidi"/>
              </w:rPr>
            </w:pPr>
            <w:r w:rsidRPr="006F294B">
              <w:rPr>
                <w:rFonts w:eastAsiaTheme="majorEastAsia" w:cstheme="majorBidi"/>
              </w:rPr>
              <w:t>Reconstitution Manager</w:t>
            </w:r>
          </w:p>
        </w:tc>
        <w:tc>
          <w:tcPr>
            <w:tcW w:w="6840" w:type="dxa"/>
          </w:tcPr>
          <w:p w:rsidR="00A96E59" w:rsidRPr="006F294B" w:rsidRDefault="00A96E59" w:rsidP="00A96E59">
            <w:pPr>
              <w:pStyle w:val="BodyText"/>
              <w:numPr>
                <w:ilvl w:val="0"/>
                <w:numId w:val="27"/>
              </w:numPr>
              <w:spacing w:before="0" w:after="120"/>
              <w:rPr>
                <w:rFonts w:eastAsiaTheme="majorEastAsia" w:cstheme="majorBidi"/>
              </w:rPr>
            </w:pPr>
            <w:r w:rsidRPr="006F294B">
              <w:rPr>
                <w:rFonts w:eastAsiaTheme="majorEastAsia" w:cstheme="majorBidi"/>
              </w:rPr>
              <w:t xml:space="preserve">Initiate, </w:t>
            </w:r>
            <w:r w:rsidR="005A6235" w:rsidRPr="006F294B">
              <w:rPr>
                <w:rFonts w:eastAsiaTheme="majorEastAsia" w:cstheme="majorBidi"/>
              </w:rPr>
              <w:t xml:space="preserve">coordinate, and </w:t>
            </w:r>
            <w:r w:rsidRPr="006F294B">
              <w:rPr>
                <w:rFonts w:eastAsiaTheme="majorEastAsia" w:cstheme="majorBidi"/>
              </w:rPr>
              <w:t xml:space="preserve">oversee operations to salvage, restore, and recover the agency’s primary operating facility, systems or equipment, </w:t>
            </w:r>
            <w:r w:rsidR="0030441A" w:rsidRPr="006F294B">
              <w:rPr>
                <w:rFonts w:eastAsiaTheme="majorEastAsia" w:cstheme="majorBidi"/>
              </w:rPr>
              <w:t>and/</w:t>
            </w:r>
            <w:r w:rsidRPr="006F294B">
              <w:rPr>
                <w:rFonts w:eastAsiaTheme="majorEastAsia" w:cstheme="majorBidi"/>
              </w:rPr>
              <w:t>or workforce</w:t>
            </w:r>
            <w:r w:rsidR="0030441A" w:rsidRPr="006F294B">
              <w:rPr>
                <w:rFonts w:eastAsiaTheme="majorEastAsia" w:cstheme="majorBidi"/>
              </w:rPr>
              <w:t>, or locate and prepare a new facility for the organization.</w:t>
            </w:r>
          </w:p>
          <w:p w:rsidR="00A96E59" w:rsidRPr="006F294B" w:rsidRDefault="00A96E59" w:rsidP="00A96E59">
            <w:pPr>
              <w:pStyle w:val="BodyText"/>
              <w:numPr>
                <w:ilvl w:val="0"/>
                <w:numId w:val="27"/>
              </w:numPr>
              <w:spacing w:before="0" w:after="120"/>
              <w:rPr>
                <w:rFonts w:eastAsiaTheme="majorEastAsia" w:cstheme="majorBidi"/>
              </w:rPr>
            </w:pPr>
            <w:r w:rsidRPr="006F294B">
              <w:rPr>
                <w:rFonts w:eastAsiaTheme="majorEastAsia" w:cstheme="majorBidi"/>
              </w:rPr>
              <w:t>Establish an action plan for reconstitution and notify the Continuity Coordinator of the plan.</w:t>
            </w:r>
          </w:p>
        </w:tc>
      </w:tr>
      <w:tr w:rsidR="009F29C8" w:rsidRPr="006F294B" w:rsidTr="008B14D3">
        <w:trPr>
          <w:trHeight w:val="432"/>
        </w:trPr>
        <w:tc>
          <w:tcPr>
            <w:tcW w:w="2430" w:type="dxa"/>
            <w:vAlign w:val="center"/>
          </w:tcPr>
          <w:p w:rsidR="009F29C8" w:rsidRPr="006F294B" w:rsidRDefault="009F29C8" w:rsidP="0089588D">
            <w:pPr>
              <w:pStyle w:val="BodyText"/>
              <w:spacing w:before="0"/>
              <w:jc w:val="left"/>
              <w:rPr>
                <w:rFonts w:eastAsiaTheme="majorEastAsia" w:cstheme="majorBidi"/>
              </w:rPr>
            </w:pPr>
            <w:r w:rsidRPr="006F294B">
              <w:rPr>
                <w:rFonts w:eastAsiaTheme="majorEastAsia" w:cstheme="majorBidi"/>
              </w:rPr>
              <w:t>Key Personnel</w:t>
            </w:r>
          </w:p>
        </w:tc>
        <w:tc>
          <w:tcPr>
            <w:tcW w:w="6840" w:type="dxa"/>
          </w:tcPr>
          <w:p w:rsidR="009F29C8" w:rsidRPr="006F294B" w:rsidRDefault="009F29C8" w:rsidP="00BE0A9E">
            <w:pPr>
              <w:pStyle w:val="BodyText"/>
              <w:numPr>
                <w:ilvl w:val="0"/>
                <w:numId w:val="27"/>
              </w:numPr>
              <w:spacing w:before="0" w:after="120"/>
              <w:rPr>
                <w:rFonts w:eastAsiaTheme="majorEastAsia" w:cstheme="majorBidi"/>
                <w:u w:val="single"/>
              </w:rPr>
            </w:pPr>
            <w:r w:rsidRPr="006F294B">
              <w:rPr>
                <w:rFonts w:eastAsiaTheme="majorEastAsia" w:cstheme="majorBidi"/>
              </w:rPr>
              <w:t>Have a</w:t>
            </w:r>
            <w:r w:rsidR="002C1952" w:rsidRPr="006F294B">
              <w:rPr>
                <w:rFonts w:eastAsiaTheme="majorEastAsia" w:cstheme="majorBidi"/>
              </w:rPr>
              <w:t xml:space="preserve">n approved </w:t>
            </w:r>
            <w:r w:rsidRPr="006F294B">
              <w:rPr>
                <w:rFonts w:eastAsiaTheme="majorEastAsia" w:cstheme="majorBidi"/>
              </w:rPr>
              <w:t>telework agreement, if applicable</w:t>
            </w:r>
          </w:p>
          <w:p w:rsidR="0089588D" w:rsidRPr="006F294B" w:rsidRDefault="009F29C8" w:rsidP="00BE0A9E">
            <w:pPr>
              <w:pStyle w:val="BodyText"/>
              <w:numPr>
                <w:ilvl w:val="0"/>
                <w:numId w:val="27"/>
              </w:numPr>
              <w:spacing w:before="0" w:after="120"/>
              <w:rPr>
                <w:rFonts w:eastAsiaTheme="majorEastAsia" w:cstheme="majorBidi"/>
                <w:u w:val="single"/>
              </w:rPr>
            </w:pPr>
            <w:r w:rsidRPr="006F294B">
              <w:rPr>
                <w:rFonts w:eastAsiaTheme="majorEastAsia" w:cstheme="majorBidi"/>
              </w:rPr>
              <w:t>Participate in continuity training and exercises as directed</w:t>
            </w:r>
          </w:p>
          <w:p w:rsidR="0089588D" w:rsidRPr="006F294B" w:rsidRDefault="009F29C8" w:rsidP="00BE0A9E">
            <w:pPr>
              <w:pStyle w:val="BodyText"/>
              <w:numPr>
                <w:ilvl w:val="0"/>
                <w:numId w:val="27"/>
              </w:numPr>
              <w:spacing w:before="0" w:after="120"/>
              <w:rPr>
                <w:rFonts w:eastAsiaTheme="majorEastAsia" w:cstheme="majorBidi"/>
                <w:u w:val="single"/>
              </w:rPr>
            </w:pPr>
            <w:r w:rsidRPr="006F294B">
              <w:rPr>
                <w:rFonts w:eastAsiaTheme="majorEastAsia" w:cstheme="majorBidi"/>
              </w:rPr>
              <w:t xml:space="preserve">Be aware of their role and capable of performing their responsibilities in the event </w:t>
            </w:r>
            <w:r w:rsidR="00D750DB" w:rsidRPr="006F294B">
              <w:rPr>
                <w:rFonts w:eastAsiaTheme="majorEastAsia" w:cstheme="majorBidi"/>
              </w:rPr>
              <w:t xml:space="preserve">of </w:t>
            </w:r>
            <w:r w:rsidR="00B17A6F" w:rsidRPr="006F294B">
              <w:rPr>
                <w:rFonts w:eastAsiaTheme="majorEastAsia" w:cstheme="majorBidi"/>
              </w:rPr>
              <w:t>p</w:t>
            </w:r>
            <w:r w:rsidR="00923DB5" w:rsidRPr="006F294B">
              <w:rPr>
                <w:rFonts w:eastAsiaTheme="majorEastAsia" w:cstheme="majorBidi"/>
              </w:rPr>
              <w:t>lan</w:t>
            </w:r>
            <w:r w:rsidRPr="006F294B">
              <w:rPr>
                <w:rFonts w:eastAsiaTheme="majorEastAsia" w:cstheme="majorBidi"/>
              </w:rPr>
              <w:t xml:space="preserve"> activation.</w:t>
            </w:r>
          </w:p>
          <w:p w:rsidR="009F29C8" w:rsidRPr="006F294B" w:rsidRDefault="00002013" w:rsidP="00002013">
            <w:pPr>
              <w:numPr>
                <w:ilvl w:val="0"/>
                <w:numId w:val="27"/>
              </w:numPr>
              <w:spacing w:after="120"/>
              <w:rPr>
                <w:rFonts w:eastAsiaTheme="majorEastAsia" w:cstheme="majorBidi"/>
                <w:i/>
              </w:rPr>
            </w:pPr>
            <w:r w:rsidRPr="006F294B">
              <w:rPr>
                <w:rFonts w:eastAsiaTheme="majorEastAsia" w:cstheme="majorBidi"/>
              </w:rPr>
              <w:t>Update</w:t>
            </w:r>
            <w:r w:rsidR="009F29C8" w:rsidRPr="006F294B">
              <w:rPr>
                <w:rFonts w:eastAsiaTheme="majorEastAsia" w:cstheme="majorBidi"/>
              </w:rPr>
              <w:t xml:space="preserve"> contact information </w:t>
            </w:r>
            <w:r w:rsidRPr="006F294B">
              <w:rPr>
                <w:rFonts w:eastAsiaTheme="majorEastAsia" w:cstheme="majorBidi"/>
              </w:rPr>
              <w:t xml:space="preserve">with </w:t>
            </w:r>
            <w:r w:rsidR="009F29C8" w:rsidRPr="006F294B">
              <w:rPr>
                <w:rFonts w:eastAsiaTheme="majorEastAsia" w:cstheme="majorBidi"/>
              </w:rPr>
              <w:t xml:space="preserve">the </w:t>
            </w:r>
            <w:r w:rsidR="00923DB5" w:rsidRPr="006F294B">
              <w:rPr>
                <w:rFonts w:eastAsiaTheme="majorEastAsia" w:cstheme="majorBidi"/>
              </w:rPr>
              <w:t>Continuity Coordinator</w:t>
            </w:r>
            <w:r w:rsidR="009F29C8" w:rsidRPr="006F294B">
              <w:rPr>
                <w:rFonts w:eastAsiaTheme="majorEastAsia" w:cstheme="majorBidi"/>
              </w:rPr>
              <w:t xml:space="preserve"> for inclusion in the </w:t>
            </w:r>
            <w:r w:rsidR="00923DB5" w:rsidRPr="006F294B">
              <w:rPr>
                <w:rFonts w:eastAsiaTheme="majorEastAsia" w:cstheme="majorBidi"/>
              </w:rPr>
              <w:t>Continuity Plan</w:t>
            </w:r>
            <w:r w:rsidRPr="006F294B">
              <w:rPr>
                <w:rFonts w:eastAsiaTheme="majorEastAsia" w:cstheme="majorBidi"/>
              </w:rPr>
              <w:t xml:space="preserve"> as appropriate.</w:t>
            </w:r>
          </w:p>
        </w:tc>
      </w:tr>
      <w:tr w:rsidR="009F29C8" w:rsidRPr="006F294B" w:rsidTr="008B14D3">
        <w:trPr>
          <w:trHeight w:val="432"/>
        </w:trPr>
        <w:tc>
          <w:tcPr>
            <w:tcW w:w="2430" w:type="dxa"/>
            <w:vAlign w:val="center"/>
          </w:tcPr>
          <w:p w:rsidR="009F29C8" w:rsidRPr="006F294B" w:rsidRDefault="0058331A" w:rsidP="009F29C8">
            <w:pPr>
              <w:pStyle w:val="BodyText"/>
              <w:jc w:val="left"/>
              <w:rPr>
                <w:rFonts w:eastAsiaTheme="majorEastAsia" w:cstheme="majorBidi"/>
                <w:i/>
              </w:rPr>
            </w:pPr>
            <w:r w:rsidRPr="006F294B">
              <w:rPr>
                <w:rFonts w:eastAsiaTheme="majorEastAsia" w:cstheme="majorBidi"/>
              </w:rPr>
              <w:t xml:space="preserve">Agency </w:t>
            </w:r>
            <w:r w:rsidR="009F29C8" w:rsidRPr="006F294B">
              <w:rPr>
                <w:rFonts w:eastAsiaTheme="majorEastAsia" w:cstheme="majorBidi"/>
              </w:rPr>
              <w:t>Employees and Contractors</w:t>
            </w:r>
          </w:p>
        </w:tc>
        <w:tc>
          <w:tcPr>
            <w:tcW w:w="6840" w:type="dxa"/>
          </w:tcPr>
          <w:p w:rsidR="009F29C8" w:rsidRPr="006F294B" w:rsidRDefault="009F29C8" w:rsidP="005A6235">
            <w:pPr>
              <w:numPr>
                <w:ilvl w:val="0"/>
                <w:numId w:val="28"/>
              </w:numPr>
              <w:spacing w:after="120"/>
              <w:ind w:left="353"/>
              <w:rPr>
                <w:rFonts w:eastAsiaTheme="majorEastAsia" w:cstheme="majorBidi"/>
                <w:i/>
              </w:rPr>
            </w:pPr>
            <w:r w:rsidRPr="006F294B">
              <w:rPr>
                <w:rFonts w:eastAsiaTheme="majorEastAsia" w:cstheme="majorBidi"/>
              </w:rPr>
              <w:t xml:space="preserve">Know and </w:t>
            </w:r>
            <w:r w:rsidR="00002013" w:rsidRPr="006F294B">
              <w:rPr>
                <w:rFonts w:eastAsiaTheme="majorEastAsia" w:cstheme="majorBidi"/>
              </w:rPr>
              <w:t>understand</w:t>
            </w:r>
            <w:r w:rsidRPr="006F294B">
              <w:rPr>
                <w:rFonts w:eastAsiaTheme="majorEastAsia" w:cstheme="majorBidi"/>
              </w:rPr>
              <w:t xml:space="preserve"> their roles in a continuity environment.</w:t>
            </w:r>
          </w:p>
          <w:p w:rsidR="00D750DB" w:rsidRPr="006F294B" w:rsidRDefault="00D750DB" w:rsidP="005A6235">
            <w:pPr>
              <w:numPr>
                <w:ilvl w:val="0"/>
                <w:numId w:val="28"/>
              </w:numPr>
              <w:spacing w:after="120"/>
              <w:ind w:left="353"/>
              <w:rPr>
                <w:rFonts w:eastAsiaTheme="majorEastAsia" w:cstheme="majorBidi"/>
                <w:i/>
              </w:rPr>
            </w:pPr>
            <w:r w:rsidRPr="006F294B">
              <w:rPr>
                <w:rFonts w:eastAsiaTheme="majorEastAsia" w:cstheme="majorBidi"/>
              </w:rPr>
              <w:t>Understand the communication protocols to be used during a continuity event.</w:t>
            </w:r>
          </w:p>
        </w:tc>
      </w:tr>
    </w:tbl>
    <w:p w:rsidR="00F42A17" w:rsidRPr="006F294B" w:rsidRDefault="00F42A17" w:rsidP="004A2D0B">
      <w:pPr>
        <w:pStyle w:val="Bullet1"/>
      </w:pPr>
    </w:p>
    <w:p w:rsidR="00C15404" w:rsidRPr="006F294B" w:rsidRDefault="00DE2D16" w:rsidP="00C15404">
      <w:pPr>
        <w:pStyle w:val="BodyText"/>
        <w:rPr>
          <w:color w:val="4F81BD" w:themeColor="accent1"/>
        </w:rPr>
      </w:pPr>
      <w:r w:rsidRPr="006F294B">
        <w:br w:type="page"/>
      </w:r>
      <w:r w:rsidR="00C15404" w:rsidRPr="006F294B">
        <w:rPr>
          <w:b/>
          <w:i/>
          <w:color w:val="4F81BD" w:themeColor="accent1"/>
        </w:rPr>
        <w:t>The following is a sample list of standard activities needed to maintain continuity plans and the frequency of their occurrence.  This information should be modified to reflect the plan maintenance schedule established by your agency.</w:t>
      </w:r>
      <w:r w:rsidR="00C15404" w:rsidRPr="006F294B">
        <w:rPr>
          <w:color w:val="4F81BD" w:themeColor="accent1"/>
        </w:rPr>
        <w:t xml:space="preserve">  </w:t>
      </w:r>
    </w:p>
    <w:p w:rsidR="00E91992" w:rsidRPr="006F294B" w:rsidRDefault="00C15404" w:rsidP="008B14D3">
      <w:pPr>
        <w:pStyle w:val="BodyText"/>
      </w:pPr>
      <w:r w:rsidRPr="006F294B">
        <w:t xml:space="preserve"> </w:t>
      </w:r>
      <w:r w:rsidR="00002013" w:rsidRPr="006F294B">
        <w:t xml:space="preserve">The </w:t>
      </w:r>
      <w:r w:rsidR="00923DB5" w:rsidRPr="006F294B">
        <w:t>Continuity Coordinator</w:t>
      </w:r>
      <w:r w:rsidR="00002013" w:rsidRPr="006F294B">
        <w:t xml:space="preserve"> o</w:t>
      </w:r>
      <w:r w:rsidR="00AB178E" w:rsidRPr="006F294B">
        <w:t>r</w:t>
      </w:r>
      <w:r w:rsidR="00002013" w:rsidRPr="006F294B">
        <w:t xml:space="preserve"> their designee is responsible for </w:t>
      </w:r>
      <w:r w:rsidR="008E76D2" w:rsidRPr="006F294B">
        <w:t>c</w:t>
      </w:r>
      <w:r w:rsidR="00923DB5" w:rsidRPr="006F294B">
        <w:t>ontinuity</w:t>
      </w:r>
      <w:r w:rsidR="008E76D2" w:rsidRPr="006F294B">
        <w:t xml:space="preserve"> p</w:t>
      </w:r>
      <w:r w:rsidR="00923DB5" w:rsidRPr="006F294B">
        <w:t>lan</w:t>
      </w:r>
      <w:r w:rsidR="00002013" w:rsidRPr="006F294B">
        <w:t xml:space="preserve"> maintenance.</w:t>
      </w:r>
    </w:p>
    <w:p w:rsidR="00E91992" w:rsidRPr="006F294B" w:rsidRDefault="00E91992" w:rsidP="008B3C4A">
      <w:pPr>
        <w:pStyle w:val="TableTitle"/>
        <w:outlineLvl w:val="9"/>
        <w:rPr>
          <w:rFonts w:asciiTheme="majorHAnsi" w:hAnsiTheme="majorHAnsi"/>
        </w:rPr>
      </w:pPr>
      <w:bookmarkStart w:id="146" w:name="_Toc177873356"/>
      <w:bookmarkStart w:id="147" w:name="_Toc179107701"/>
      <w:r w:rsidRPr="006F294B">
        <w:rPr>
          <w:rFonts w:asciiTheme="majorHAnsi" w:hAnsiTheme="majorHAnsi"/>
        </w:rPr>
        <w:t xml:space="preserve">Table </w:t>
      </w:r>
      <w:r w:rsidR="00BF7F76" w:rsidRPr="006F294B">
        <w:rPr>
          <w:rFonts w:asciiTheme="majorHAnsi" w:hAnsiTheme="majorHAnsi"/>
        </w:rPr>
        <w:t>10</w:t>
      </w:r>
      <w:r w:rsidRPr="006F294B">
        <w:rPr>
          <w:rFonts w:asciiTheme="majorHAnsi" w:hAnsiTheme="majorHAnsi"/>
        </w:rPr>
        <w:br/>
      </w:r>
      <w:r w:rsidR="00F65363" w:rsidRPr="006F294B">
        <w:rPr>
          <w:rFonts w:asciiTheme="majorHAnsi" w:hAnsiTheme="majorHAnsi"/>
        </w:rPr>
        <w:t xml:space="preserve">Continuity </w:t>
      </w:r>
      <w:r w:rsidR="00923DB5" w:rsidRPr="006F294B">
        <w:rPr>
          <w:rFonts w:asciiTheme="majorHAnsi" w:hAnsiTheme="majorHAnsi"/>
        </w:rPr>
        <w:t>Plan</w:t>
      </w:r>
      <w:r w:rsidRPr="006F294B">
        <w:rPr>
          <w:rFonts w:asciiTheme="majorHAnsi" w:hAnsiTheme="majorHAnsi"/>
        </w:rPr>
        <w:t xml:space="preserve"> Maintenance </w:t>
      </w:r>
      <w:bookmarkEnd w:id="146"/>
      <w:bookmarkEnd w:id="147"/>
      <w:r w:rsidRPr="006F294B">
        <w:rPr>
          <w:rFonts w:asciiTheme="majorHAnsi" w:hAnsiTheme="majorHAnsi"/>
        </w:rPr>
        <w:t>Schedule</w:t>
      </w:r>
    </w:p>
    <w:tbl>
      <w:tblPr>
        <w:tblW w:w="9039" w:type="dxa"/>
        <w:jc w:val="center"/>
        <w:tblInd w:w="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2"/>
        <w:gridCol w:w="4734"/>
        <w:gridCol w:w="2203"/>
      </w:tblGrid>
      <w:tr w:rsidR="00E91992" w:rsidRPr="006F294B" w:rsidTr="00EA15F2">
        <w:trPr>
          <w:trHeight w:val="432"/>
          <w:tblHeader/>
          <w:jc w:val="center"/>
        </w:trPr>
        <w:tc>
          <w:tcPr>
            <w:tcW w:w="2102"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E91992" w:rsidRPr="006F294B" w:rsidRDefault="00E91992" w:rsidP="00E91992">
            <w:pPr>
              <w:pStyle w:val="TableText"/>
              <w:jc w:val="center"/>
              <w:rPr>
                <w:rFonts w:asciiTheme="majorHAnsi" w:eastAsiaTheme="majorEastAsia" w:hAnsiTheme="majorHAnsi" w:cstheme="majorBidi"/>
                <w:b/>
                <w:color w:val="FFFFFF"/>
              </w:rPr>
            </w:pPr>
            <w:bookmarkStart w:id="148" w:name="_Toc159036994"/>
            <w:bookmarkStart w:id="149" w:name="_Toc159117883"/>
            <w:bookmarkStart w:id="150" w:name="_Toc159117930"/>
            <w:bookmarkStart w:id="151" w:name="_Toc159126649"/>
            <w:bookmarkStart w:id="152" w:name="_Toc159129843"/>
            <w:bookmarkStart w:id="153" w:name="_Toc159135983"/>
            <w:r w:rsidRPr="006F294B">
              <w:rPr>
                <w:rFonts w:asciiTheme="majorHAnsi" w:eastAsiaTheme="majorEastAsia" w:hAnsiTheme="majorHAnsi" w:cstheme="majorBidi"/>
                <w:b/>
                <w:color w:val="FFFFFF"/>
              </w:rPr>
              <w:t>Activity</w:t>
            </w:r>
          </w:p>
        </w:tc>
        <w:tc>
          <w:tcPr>
            <w:tcW w:w="4734"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E91992" w:rsidRPr="006F294B" w:rsidRDefault="00E91992" w:rsidP="00E91992">
            <w:pPr>
              <w:pStyle w:val="Table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Tasks</w:t>
            </w:r>
          </w:p>
        </w:tc>
        <w:tc>
          <w:tcPr>
            <w:tcW w:w="2203"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E91992" w:rsidRPr="006F294B" w:rsidRDefault="00E91992" w:rsidP="00E91992">
            <w:pPr>
              <w:pStyle w:val="Table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Frequency</w:t>
            </w:r>
          </w:p>
        </w:tc>
      </w:tr>
      <w:tr w:rsidR="00E95381" w:rsidRPr="006F294B" w:rsidTr="00D750DB">
        <w:trPr>
          <w:trHeight w:val="432"/>
          <w:jc w:val="center"/>
        </w:trPr>
        <w:tc>
          <w:tcPr>
            <w:tcW w:w="2102" w:type="dxa"/>
            <w:tcMar>
              <w:top w:w="43" w:type="dxa"/>
              <w:left w:w="115" w:type="dxa"/>
              <w:bottom w:w="43" w:type="dxa"/>
              <w:right w:w="115" w:type="dxa"/>
            </w:tcMar>
            <w:vAlign w:val="center"/>
          </w:tcPr>
          <w:p w:rsidR="00E95381" w:rsidRPr="006F294B" w:rsidRDefault="00E95381" w:rsidP="00D750DB">
            <w:pPr>
              <w:pStyle w:val="TableText"/>
              <w:rPr>
                <w:rFonts w:ascii="Cambria" w:eastAsiaTheme="majorEastAsia" w:hAnsi="Cambria" w:cstheme="majorBidi"/>
              </w:rPr>
            </w:pPr>
            <w:r w:rsidRPr="006F294B">
              <w:rPr>
                <w:rFonts w:ascii="Cambria" w:eastAsiaTheme="majorEastAsia" w:hAnsi="Cambria" w:cstheme="majorBidi"/>
              </w:rPr>
              <w:t>Revise contact information for executive leadership  and key personnel</w:t>
            </w:r>
          </w:p>
        </w:tc>
        <w:tc>
          <w:tcPr>
            <w:tcW w:w="4734" w:type="dxa"/>
            <w:tcMar>
              <w:top w:w="43" w:type="dxa"/>
              <w:left w:w="115" w:type="dxa"/>
              <w:bottom w:w="43" w:type="dxa"/>
              <w:right w:w="115" w:type="dxa"/>
            </w:tcMar>
            <w:vAlign w:val="center"/>
          </w:tcPr>
          <w:p w:rsidR="00E95381" w:rsidRPr="006F294B" w:rsidRDefault="00E95381" w:rsidP="00D750DB">
            <w:pPr>
              <w:pStyle w:val="TableText"/>
              <w:numPr>
                <w:ilvl w:val="0"/>
                <w:numId w:val="29"/>
              </w:numPr>
              <w:ind w:hanging="378"/>
              <w:rPr>
                <w:rFonts w:ascii="Cambria" w:eastAsiaTheme="majorEastAsia" w:hAnsi="Cambria" w:cstheme="majorBidi"/>
              </w:rPr>
            </w:pPr>
            <w:r w:rsidRPr="006F294B">
              <w:rPr>
                <w:rFonts w:ascii="Cambria" w:eastAsiaTheme="majorEastAsia" w:hAnsi="Cambria" w:cstheme="majorBidi"/>
              </w:rPr>
              <w:t>Confirm and update executive leadership and key personnel information</w:t>
            </w:r>
          </w:p>
        </w:tc>
        <w:tc>
          <w:tcPr>
            <w:tcW w:w="2203" w:type="dxa"/>
            <w:tcMar>
              <w:top w:w="43" w:type="dxa"/>
              <w:left w:w="115" w:type="dxa"/>
              <w:bottom w:w="43" w:type="dxa"/>
              <w:right w:w="115" w:type="dxa"/>
            </w:tcMar>
            <w:vAlign w:val="center"/>
          </w:tcPr>
          <w:p w:rsidR="00E95381" w:rsidRPr="006F294B" w:rsidRDefault="00E95381" w:rsidP="00D750DB">
            <w:pPr>
              <w:pStyle w:val="TableText"/>
              <w:rPr>
                <w:rFonts w:ascii="Cambria" w:eastAsiaTheme="majorEastAsia" w:hAnsi="Cambria" w:cstheme="majorBidi"/>
              </w:rPr>
            </w:pPr>
            <w:r w:rsidRPr="006F294B">
              <w:rPr>
                <w:rFonts w:ascii="Cambria" w:eastAsiaTheme="majorEastAsia" w:hAnsi="Cambria" w:cstheme="majorBidi"/>
              </w:rPr>
              <w:t>Semiannually</w:t>
            </w:r>
          </w:p>
        </w:tc>
      </w:tr>
      <w:tr w:rsidR="00E91992" w:rsidRPr="006F294B" w:rsidTr="00D750DB">
        <w:trPr>
          <w:trHeight w:val="1450"/>
          <w:jc w:val="center"/>
        </w:trPr>
        <w:tc>
          <w:tcPr>
            <w:tcW w:w="2102" w:type="dxa"/>
            <w:tcBorders>
              <w:top w:val="single" w:sz="4" w:space="0" w:color="FFFFFF"/>
            </w:tcBorders>
            <w:tcMar>
              <w:top w:w="43" w:type="dxa"/>
              <w:left w:w="115" w:type="dxa"/>
              <w:bottom w:w="43" w:type="dxa"/>
              <w:right w:w="115" w:type="dxa"/>
            </w:tcMar>
            <w:vAlign w:val="center"/>
          </w:tcPr>
          <w:p w:rsidR="00E91992" w:rsidRPr="006F294B" w:rsidRDefault="00E91992" w:rsidP="00D750DB">
            <w:pPr>
              <w:pStyle w:val="TableText"/>
              <w:rPr>
                <w:rFonts w:ascii="Cambria" w:eastAsiaTheme="majorEastAsia" w:hAnsi="Cambria" w:cstheme="majorBidi"/>
              </w:rPr>
            </w:pPr>
            <w:r w:rsidRPr="006F294B">
              <w:rPr>
                <w:rFonts w:ascii="Cambria" w:eastAsiaTheme="majorEastAsia" w:hAnsi="Cambria" w:cstheme="majorBidi"/>
              </w:rPr>
              <w:t>Plan update</w:t>
            </w:r>
          </w:p>
        </w:tc>
        <w:tc>
          <w:tcPr>
            <w:tcW w:w="4734" w:type="dxa"/>
            <w:tcBorders>
              <w:top w:val="single" w:sz="4" w:space="0" w:color="FFFFFF"/>
            </w:tcBorders>
            <w:tcMar>
              <w:top w:w="43" w:type="dxa"/>
              <w:left w:w="115" w:type="dxa"/>
              <w:bottom w:w="43" w:type="dxa"/>
              <w:right w:w="115" w:type="dxa"/>
            </w:tcMar>
            <w:vAlign w:val="center"/>
          </w:tcPr>
          <w:p w:rsidR="00E91992" w:rsidRPr="006F294B" w:rsidRDefault="00E91992" w:rsidP="00D750DB">
            <w:pPr>
              <w:pStyle w:val="TableText"/>
              <w:numPr>
                <w:ilvl w:val="0"/>
                <w:numId w:val="28"/>
              </w:numPr>
              <w:tabs>
                <w:tab w:val="left" w:pos="342"/>
              </w:tabs>
              <w:ind w:left="342" w:hanging="342"/>
              <w:rPr>
                <w:rFonts w:ascii="Cambria" w:eastAsiaTheme="majorEastAsia" w:hAnsi="Cambria" w:cstheme="majorBidi"/>
              </w:rPr>
            </w:pPr>
            <w:r w:rsidRPr="006F294B">
              <w:rPr>
                <w:rFonts w:ascii="Cambria" w:eastAsiaTheme="majorEastAsia" w:hAnsi="Cambria" w:cstheme="majorBidi"/>
              </w:rPr>
              <w:t>Review entire plan for accuracy</w:t>
            </w:r>
            <w:r w:rsidR="0051533D" w:rsidRPr="006F294B">
              <w:rPr>
                <w:rFonts w:ascii="Cambria" w:eastAsiaTheme="majorEastAsia" w:hAnsi="Cambria" w:cstheme="majorBidi"/>
              </w:rPr>
              <w:t xml:space="preserve"> and compliance with the most recent VDEM template as required by Executive Order #41, 2011.</w:t>
            </w:r>
          </w:p>
          <w:p w:rsidR="00E95381" w:rsidRPr="006F294B" w:rsidRDefault="00E95381" w:rsidP="00D750DB">
            <w:pPr>
              <w:pStyle w:val="TableText"/>
              <w:numPr>
                <w:ilvl w:val="0"/>
                <w:numId w:val="28"/>
              </w:numPr>
              <w:tabs>
                <w:tab w:val="left" w:pos="342"/>
              </w:tabs>
              <w:ind w:left="342" w:hanging="342"/>
              <w:rPr>
                <w:rFonts w:ascii="Cambria" w:eastAsiaTheme="majorEastAsia" w:hAnsi="Cambria" w:cstheme="majorBidi"/>
              </w:rPr>
            </w:pPr>
            <w:r w:rsidRPr="006F294B">
              <w:rPr>
                <w:rFonts w:ascii="Cambria" w:eastAsiaTheme="majorEastAsia" w:hAnsi="Cambria" w:cstheme="majorBidi"/>
              </w:rPr>
              <w:t xml:space="preserve">Update plan to reflect organizational changes </w:t>
            </w:r>
            <w:r w:rsidR="008E76D2" w:rsidRPr="006F294B">
              <w:rPr>
                <w:rFonts w:ascii="Cambria" w:eastAsiaTheme="majorEastAsia" w:hAnsi="Cambria" w:cstheme="majorBidi"/>
              </w:rPr>
              <w:t xml:space="preserve">within the agency </w:t>
            </w:r>
            <w:r w:rsidRPr="006F294B">
              <w:rPr>
                <w:rFonts w:ascii="Cambria" w:eastAsiaTheme="majorEastAsia" w:hAnsi="Cambria" w:cstheme="majorBidi"/>
              </w:rPr>
              <w:t>or changes to the MEFs or supporting activities performed by the agency, interdep</w:t>
            </w:r>
            <w:r w:rsidR="00B17A6F" w:rsidRPr="006F294B">
              <w:rPr>
                <w:rFonts w:ascii="Cambria" w:eastAsiaTheme="majorEastAsia" w:hAnsi="Cambria" w:cstheme="majorBidi"/>
              </w:rPr>
              <w:t>endent agencies, or contractors</w:t>
            </w:r>
          </w:p>
          <w:p w:rsidR="00E91992" w:rsidRPr="006F294B" w:rsidRDefault="00E91992" w:rsidP="00D750DB">
            <w:pPr>
              <w:pStyle w:val="TableText"/>
              <w:numPr>
                <w:ilvl w:val="0"/>
                <w:numId w:val="28"/>
              </w:numPr>
              <w:tabs>
                <w:tab w:val="left" w:pos="342"/>
              </w:tabs>
              <w:ind w:left="342" w:hanging="342"/>
              <w:rPr>
                <w:rFonts w:ascii="Cambria" w:eastAsiaTheme="majorEastAsia" w:hAnsi="Cambria" w:cstheme="majorBidi"/>
              </w:rPr>
            </w:pPr>
            <w:r w:rsidRPr="006F294B">
              <w:rPr>
                <w:rFonts w:ascii="Cambria" w:eastAsiaTheme="majorEastAsia" w:hAnsi="Cambria" w:cstheme="majorBidi"/>
              </w:rPr>
              <w:t>Incorporate lessons learned and changes in policy and philosophy</w:t>
            </w:r>
          </w:p>
        </w:tc>
        <w:tc>
          <w:tcPr>
            <w:tcW w:w="2203" w:type="dxa"/>
            <w:tcBorders>
              <w:top w:val="single" w:sz="4" w:space="0" w:color="FFFFFF"/>
            </w:tcBorders>
            <w:tcMar>
              <w:top w:w="43" w:type="dxa"/>
              <w:left w:w="115" w:type="dxa"/>
              <w:bottom w:w="43" w:type="dxa"/>
              <w:right w:w="115" w:type="dxa"/>
            </w:tcMar>
            <w:vAlign w:val="center"/>
          </w:tcPr>
          <w:p w:rsidR="00E91992" w:rsidRPr="006F294B" w:rsidRDefault="00E91992" w:rsidP="00D750DB">
            <w:pPr>
              <w:pStyle w:val="TableText"/>
              <w:rPr>
                <w:rFonts w:ascii="Cambria" w:eastAsiaTheme="majorEastAsia" w:hAnsi="Cambria" w:cstheme="majorBidi"/>
              </w:rPr>
            </w:pPr>
            <w:r w:rsidRPr="006F294B">
              <w:rPr>
                <w:rFonts w:ascii="Cambria" w:eastAsiaTheme="majorEastAsia" w:hAnsi="Cambria" w:cstheme="majorBidi"/>
              </w:rPr>
              <w:t>Annually</w:t>
            </w:r>
            <w:r w:rsidR="00E95381" w:rsidRPr="006F294B">
              <w:rPr>
                <w:rFonts w:ascii="Cambria" w:eastAsiaTheme="majorEastAsia" w:hAnsi="Cambria" w:cstheme="majorBidi"/>
              </w:rPr>
              <w:t xml:space="preserve"> </w:t>
            </w:r>
            <w:r w:rsidR="0051533D" w:rsidRPr="006F294B">
              <w:rPr>
                <w:rFonts w:ascii="Cambria" w:eastAsiaTheme="majorEastAsia" w:hAnsi="Cambria" w:cstheme="majorBidi"/>
              </w:rPr>
              <w:t>(prior to the April 1</w:t>
            </w:r>
            <w:r w:rsidR="0051533D" w:rsidRPr="006F294B">
              <w:rPr>
                <w:rFonts w:ascii="Cambria" w:eastAsiaTheme="majorEastAsia" w:hAnsi="Cambria" w:cstheme="majorBidi"/>
                <w:vertAlign w:val="superscript"/>
              </w:rPr>
              <w:t>st</w:t>
            </w:r>
            <w:r w:rsidR="0051533D" w:rsidRPr="006F294B">
              <w:rPr>
                <w:rFonts w:ascii="Cambria" w:eastAsiaTheme="majorEastAsia" w:hAnsi="Cambria" w:cstheme="majorBidi"/>
              </w:rPr>
              <w:t xml:space="preserve"> annual submission to VDEM) </w:t>
            </w:r>
            <w:r w:rsidR="00E95381" w:rsidRPr="006F294B">
              <w:rPr>
                <w:rFonts w:ascii="Cambria" w:eastAsiaTheme="majorEastAsia" w:hAnsi="Cambria" w:cstheme="majorBidi"/>
              </w:rPr>
              <w:t>or when organizational changes occur</w:t>
            </w:r>
          </w:p>
        </w:tc>
      </w:tr>
      <w:tr w:rsidR="00E91992" w:rsidRPr="006F294B" w:rsidTr="00D750DB">
        <w:trPr>
          <w:trHeight w:val="432"/>
          <w:jc w:val="center"/>
        </w:trPr>
        <w:tc>
          <w:tcPr>
            <w:tcW w:w="2102" w:type="dxa"/>
            <w:tcMar>
              <w:top w:w="43" w:type="dxa"/>
              <w:left w:w="115" w:type="dxa"/>
              <w:bottom w:w="43" w:type="dxa"/>
              <w:right w:w="115" w:type="dxa"/>
            </w:tcMar>
            <w:vAlign w:val="center"/>
          </w:tcPr>
          <w:p w:rsidR="00E91992" w:rsidRPr="006F294B" w:rsidRDefault="00E91992" w:rsidP="00D750DB">
            <w:pPr>
              <w:pStyle w:val="TableText"/>
              <w:rPr>
                <w:rFonts w:ascii="Cambria" w:eastAsiaTheme="majorEastAsia" w:hAnsi="Cambria" w:cstheme="majorBidi"/>
              </w:rPr>
            </w:pPr>
            <w:r w:rsidRPr="006F294B">
              <w:rPr>
                <w:rFonts w:ascii="Cambria" w:eastAsiaTheme="majorEastAsia" w:hAnsi="Cambria" w:cstheme="majorBidi"/>
              </w:rPr>
              <w:t>Maintain orders of succession and delegations of authority</w:t>
            </w:r>
          </w:p>
        </w:tc>
        <w:tc>
          <w:tcPr>
            <w:tcW w:w="4734" w:type="dxa"/>
            <w:tcMar>
              <w:top w:w="43" w:type="dxa"/>
              <w:left w:w="115" w:type="dxa"/>
              <w:bottom w:w="43" w:type="dxa"/>
              <w:right w:w="115" w:type="dxa"/>
            </w:tcMar>
            <w:vAlign w:val="center"/>
          </w:tcPr>
          <w:p w:rsidR="00E91992" w:rsidRPr="006F294B" w:rsidRDefault="00E91992" w:rsidP="00D750DB">
            <w:pPr>
              <w:pStyle w:val="TableText"/>
              <w:numPr>
                <w:ilvl w:val="0"/>
                <w:numId w:val="29"/>
              </w:numPr>
              <w:ind w:hanging="378"/>
              <w:rPr>
                <w:rFonts w:ascii="Cambria" w:eastAsiaTheme="majorEastAsia" w:hAnsi="Cambria" w:cstheme="majorBidi"/>
              </w:rPr>
            </w:pPr>
            <w:r w:rsidRPr="006F294B">
              <w:rPr>
                <w:rFonts w:ascii="Cambria" w:eastAsiaTheme="majorEastAsia" w:hAnsi="Cambria" w:cstheme="majorBidi"/>
              </w:rPr>
              <w:t>Identify current incumbents</w:t>
            </w:r>
          </w:p>
          <w:p w:rsidR="00E91992" w:rsidRPr="006F294B" w:rsidRDefault="00E91992" w:rsidP="00D750DB">
            <w:pPr>
              <w:pStyle w:val="TableText"/>
              <w:numPr>
                <w:ilvl w:val="0"/>
                <w:numId w:val="29"/>
              </w:numPr>
              <w:ind w:hanging="378"/>
              <w:rPr>
                <w:rFonts w:ascii="Cambria" w:eastAsiaTheme="majorEastAsia" w:hAnsi="Cambria" w:cstheme="majorBidi"/>
              </w:rPr>
            </w:pPr>
            <w:r w:rsidRPr="006F294B">
              <w:rPr>
                <w:rFonts w:ascii="Cambria" w:eastAsiaTheme="majorEastAsia" w:hAnsi="Cambria" w:cstheme="majorBidi"/>
              </w:rPr>
              <w:t>Update rosters and contact information</w:t>
            </w:r>
          </w:p>
        </w:tc>
        <w:tc>
          <w:tcPr>
            <w:tcW w:w="2203" w:type="dxa"/>
            <w:tcMar>
              <w:top w:w="43" w:type="dxa"/>
              <w:left w:w="115" w:type="dxa"/>
              <w:bottom w:w="43" w:type="dxa"/>
              <w:right w:w="115" w:type="dxa"/>
            </w:tcMar>
            <w:vAlign w:val="center"/>
          </w:tcPr>
          <w:p w:rsidR="00E91992" w:rsidRPr="006F294B" w:rsidRDefault="00E91992" w:rsidP="00D750DB">
            <w:pPr>
              <w:pStyle w:val="TableText"/>
              <w:rPr>
                <w:rFonts w:ascii="Cambria" w:eastAsiaTheme="majorEastAsia" w:hAnsi="Cambria" w:cstheme="majorBidi"/>
              </w:rPr>
            </w:pPr>
            <w:r w:rsidRPr="006F294B">
              <w:rPr>
                <w:rFonts w:ascii="Cambria" w:eastAsiaTheme="majorEastAsia" w:hAnsi="Cambria" w:cstheme="majorBidi"/>
              </w:rPr>
              <w:t>Semiannually</w:t>
            </w:r>
          </w:p>
        </w:tc>
      </w:tr>
      <w:tr w:rsidR="00E91992" w:rsidRPr="006F294B" w:rsidTr="00D750DB">
        <w:trPr>
          <w:trHeight w:val="432"/>
          <w:jc w:val="center"/>
        </w:trPr>
        <w:tc>
          <w:tcPr>
            <w:tcW w:w="2102" w:type="dxa"/>
            <w:tcMar>
              <w:top w:w="43" w:type="dxa"/>
              <w:left w:w="115" w:type="dxa"/>
              <w:bottom w:w="43" w:type="dxa"/>
              <w:right w:w="115" w:type="dxa"/>
            </w:tcMar>
            <w:vAlign w:val="center"/>
          </w:tcPr>
          <w:p w:rsidR="00E91992" w:rsidRPr="006F294B" w:rsidRDefault="00E91992" w:rsidP="00D750DB">
            <w:pPr>
              <w:pStyle w:val="TableText"/>
              <w:rPr>
                <w:rFonts w:ascii="Cambria" w:eastAsiaTheme="majorEastAsia" w:hAnsi="Cambria" w:cstheme="majorBidi"/>
              </w:rPr>
            </w:pPr>
            <w:r w:rsidRPr="006F294B">
              <w:rPr>
                <w:rFonts w:ascii="Cambria" w:eastAsiaTheme="majorEastAsia" w:hAnsi="Cambria" w:cstheme="majorBidi"/>
              </w:rPr>
              <w:t xml:space="preserve">Maintain alternate </w:t>
            </w:r>
            <w:r w:rsidR="00B12BC2" w:rsidRPr="006F294B">
              <w:rPr>
                <w:rFonts w:ascii="Cambria" w:eastAsiaTheme="majorEastAsia" w:hAnsi="Cambria" w:cstheme="majorBidi"/>
              </w:rPr>
              <w:t xml:space="preserve">facility </w:t>
            </w:r>
            <w:r w:rsidRPr="006F294B">
              <w:rPr>
                <w:rFonts w:ascii="Cambria" w:eastAsiaTheme="majorEastAsia" w:hAnsi="Cambria" w:cstheme="majorBidi"/>
              </w:rPr>
              <w:t>readiness</w:t>
            </w:r>
          </w:p>
        </w:tc>
        <w:tc>
          <w:tcPr>
            <w:tcW w:w="4734" w:type="dxa"/>
            <w:tcMar>
              <w:top w:w="43" w:type="dxa"/>
              <w:left w:w="115" w:type="dxa"/>
              <w:bottom w:w="43" w:type="dxa"/>
              <w:right w:w="115" w:type="dxa"/>
            </w:tcMar>
            <w:vAlign w:val="center"/>
          </w:tcPr>
          <w:p w:rsidR="00E91992" w:rsidRPr="006F294B" w:rsidRDefault="00E91992" w:rsidP="00D750DB">
            <w:pPr>
              <w:pStyle w:val="TableText"/>
              <w:numPr>
                <w:ilvl w:val="0"/>
                <w:numId w:val="29"/>
              </w:numPr>
              <w:ind w:hanging="378"/>
              <w:rPr>
                <w:rFonts w:ascii="Cambria" w:eastAsiaTheme="majorEastAsia" w:hAnsi="Cambria" w:cstheme="majorBidi"/>
              </w:rPr>
            </w:pPr>
            <w:r w:rsidRPr="006F294B">
              <w:rPr>
                <w:rFonts w:ascii="Cambria" w:eastAsiaTheme="majorEastAsia" w:hAnsi="Cambria" w:cstheme="majorBidi"/>
              </w:rPr>
              <w:t>Check all systems</w:t>
            </w:r>
          </w:p>
          <w:p w:rsidR="00E91992" w:rsidRPr="006F294B" w:rsidRDefault="00E91992" w:rsidP="00D750DB">
            <w:pPr>
              <w:pStyle w:val="TableText"/>
              <w:numPr>
                <w:ilvl w:val="0"/>
                <w:numId w:val="29"/>
              </w:numPr>
              <w:ind w:hanging="378"/>
              <w:rPr>
                <w:rFonts w:ascii="Cambria" w:eastAsiaTheme="majorEastAsia" w:hAnsi="Cambria" w:cstheme="majorBidi"/>
              </w:rPr>
            </w:pPr>
            <w:r w:rsidRPr="006F294B">
              <w:rPr>
                <w:rFonts w:ascii="Cambria" w:eastAsiaTheme="majorEastAsia" w:hAnsi="Cambria" w:cstheme="majorBidi"/>
              </w:rPr>
              <w:t>Verify accessibility</w:t>
            </w:r>
          </w:p>
          <w:p w:rsidR="00E91992" w:rsidRPr="006F294B" w:rsidRDefault="00E91992" w:rsidP="00D750DB">
            <w:pPr>
              <w:pStyle w:val="TableText"/>
              <w:numPr>
                <w:ilvl w:val="0"/>
                <w:numId w:val="29"/>
              </w:numPr>
              <w:ind w:hanging="378"/>
              <w:rPr>
                <w:rFonts w:ascii="Cambria" w:eastAsiaTheme="majorEastAsia" w:hAnsi="Cambria" w:cstheme="majorBidi"/>
              </w:rPr>
            </w:pPr>
            <w:r w:rsidRPr="006F294B">
              <w:rPr>
                <w:rFonts w:ascii="Cambria" w:eastAsiaTheme="majorEastAsia" w:hAnsi="Cambria" w:cstheme="majorBidi"/>
              </w:rPr>
              <w:t>Cycle supplies and equipment, as necessary</w:t>
            </w:r>
          </w:p>
        </w:tc>
        <w:tc>
          <w:tcPr>
            <w:tcW w:w="2203" w:type="dxa"/>
            <w:tcMar>
              <w:top w:w="43" w:type="dxa"/>
              <w:left w:w="115" w:type="dxa"/>
              <w:bottom w:w="43" w:type="dxa"/>
              <w:right w:w="115" w:type="dxa"/>
            </w:tcMar>
            <w:vAlign w:val="center"/>
          </w:tcPr>
          <w:p w:rsidR="00E91992" w:rsidRPr="006F294B" w:rsidRDefault="00903B5A" w:rsidP="00D750DB">
            <w:pPr>
              <w:pStyle w:val="TableText"/>
              <w:rPr>
                <w:rFonts w:ascii="Cambria" w:eastAsiaTheme="majorEastAsia" w:hAnsi="Cambria" w:cstheme="majorBidi"/>
              </w:rPr>
            </w:pPr>
            <w:r w:rsidRPr="006F294B">
              <w:rPr>
                <w:rFonts w:ascii="Cambria" w:eastAsiaTheme="majorEastAsia" w:hAnsi="Cambria" w:cstheme="majorBidi"/>
              </w:rPr>
              <w:t>Annually or at the agency’s discretion</w:t>
            </w:r>
          </w:p>
        </w:tc>
      </w:tr>
      <w:tr w:rsidR="00E91992" w:rsidRPr="006F294B" w:rsidTr="00D750DB">
        <w:trPr>
          <w:trHeight w:val="432"/>
          <w:jc w:val="center"/>
        </w:trPr>
        <w:tc>
          <w:tcPr>
            <w:tcW w:w="2102" w:type="dxa"/>
            <w:tcMar>
              <w:top w:w="43" w:type="dxa"/>
              <w:left w:w="115" w:type="dxa"/>
              <w:bottom w:w="43" w:type="dxa"/>
              <w:right w:w="115" w:type="dxa"/>
            </w:tcMar>
            <w:vAlign w:val="center"/>
          </w:tcPr>
          <w:p w:rsidR="00E91992" w:rsidRPr="006F294B" w:rsidRDefault="005A6235" w:rsidP="00D750DB">
            <w:pPr>
              <w:pStyle w:val="TableText"/>
              <w:rPr>
                <w:rFonts w:ascii="Cambria" w:eastAsiaTheme="majorEastAsia" w:hAnsi="Cambria" w:cstheme="majorBidi"/>
              </w:rPr>
            </w:pPr>
            <w:r w:rsidRPr="006F294B">
              <w:rPr>
                <w:rFonts w:ascii="Cambria" w:eastAsiaTheme="majorEastAsia" w:hAnsi="Cambria" w:cstheme="majorBidi"/>
              </w:rPr>
              <w:t>Verify the existence of an agency essential records program and identify the Program Manager</w:t>
            </w:r>
          </w:p>
        </w:tc>
        <w:tc>
          <w:tcPr>
            <w:tcW w:w="4734" w:type="dxa"/>
            <w:tcMar>
              <w:top w:w="43" w:type="dxa"/>
              <w:left w:w="115" w:type="dxa"/>
              <w:bottom w:w="43" w:type="dxa"/>
              <w:right w:w="115" w:type="dxa"/>
            </w:tcMar>
            <w:vAlign w:val="center"/>
          </w:tcPr>
          <w:p w:rsidR="003F1AC5" w:rsidRPr="006F294B" w:rsidRDefault="005A6235" w:rsidP="00D750DB">
            <w:pPr>
              <w:pStyle w:val="TableText"/>
              <w:numPr>
                <w:ilvl w:val="0"/>
                <w:numId w:val="29"/>
              </w:numPr>
              <w:ind w:hanging="378"/>
              <w:rPr>
                <w:rFonts w:ascii="Cambria" w:eastAsiaTheme="majorEastAsia" w:hAnsi="Cambria" w:cstheme="majorBidi"/>
              </w:rPr>
            </w:pPr>
            <w:r w:rsidRPr="006F294B">
              <w:rPr>
                <w:rFonts w:ascii="Cambria" w:eastAsiaTheme="majorEastAsia" w:hAnsi="Cambria" w:cstheme="majorBidi"/>
              </w:rPr>
              <w:t>Verify that essential records program includes provisions for monitoring the volume of materials, updating and/or removing materials, and materials distribution.</w:t>
            </w:r>
          </w:p>
        </w:tc>
        <w:tc>
          <w:tcPr>
            <w:tcW w:w="2203" w:type="dxa"/>
            <w:tcMar>
              <w:top w:w="43" w:type="dxa"/>
              <w:left w:w="115" w:type="dxa"/>
              <w:bottom w:w="43" w:type="dxa"/>
              <w:right w:w="115" w:type="dxa"/>
            </w:tcMar>
            <w:vAlign w:val="center"/>
          </w:tcPr>
          <w:p w:rsidR="00E91992" w:rsidRPr="006F294B" w:rsidRDefault="00903B5A" w:rsidP="00D750DB">
            <w:pPr>
              <w:pStyle w:val="TableText"/>
              <w:rPr>
                <w:rFonts w:ascii="Cambria" w:eastAsiaTheme="majorEastAsia" w:hAnsi="Cambria" w:cstheme="majorBidi"/>
              </w:rPr>
            </w:pPr>
            <w:r w:rsidRPr="006F294B">
              <w:rPr>
                <w:rFonts w:ascii="Cambria" w:eastAsiaTheme="majorEastAsia" w:hAnsi="Cambria" w:cstheme="majorBidi"/>
              </w:rPr>
              <w:t>Annually or at the agency’s discretion</w:t>
            </w:r>
          </w:p>
        </w:tc>
      </w:tr>
    </w:tbl>
    <w:p w:rsidR="003C19F1" w:rsidRPr="006F294B" w:rsidRDefault="003C19F1" w:rsidP="00DD4FA2">
      <w:pPr>
        <w:jc w:val="center"/>
        <w:outlineLvl w:val="0"/>
        <w:rPr>
          <w:b/>
          <w:sz w:val="28"/>
          <w:szCs w:val="28"/>
        </w:rPr>
      </w:pPr>
      <w:bookmarkStart w:id="154" w:name="_Toc292713002"/>
      <w:bookmarkStart w:id="155" w:name="_Toc396997958"/>
      <w:bookmarkStart w:id="156" w:name="_Toc397436786"/>
      <w:bookmarkEnd w:id="148"/>
      <w:bookmarkEnd w:id="149"/>
      <w:bookmarkEnd w:id="150"/>
      <w:bookmarkEnd w:id="151"/>
      <w:bookmarkEnd w:id="152"/>
      <w:bookmarkEnd w:id="153"/>
      <w:r w:rsidRPr="006F294B">
        <w:rPr>
          <w:b/>
          <w:sz w:val="28"/>
          <w:szCs w:val="28"/>
        </w:rPr>
        <w:t>TRAINING AND EXERCISES</w:t>
      </w:r>
      <w:bookmarkEnd w:id="154"/>
      <w:bookmarkEnd w:id="155"/>
      <w:bookmarkEnd w:id="156"/>
    </w:p>
    <w:p w:rsidR="003C19F1" w:rsidRPr="006F294B" w:rsidRDefault="003C19F1" w:rsidP="008B14D3">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bookmarkEnd w:id="114"/>
    <w:bookmarkEnd w:id="115"/>
    <w:bookmarkEnd w:id="116"/>
    <w:bookmarkEnd w:id="117"/>
    <w:bookmarkEnd w:id="118"/>
    <w:bookmarkEnd w:id="119"/>
    <w:bookmarkEnd w:id="120"/>
    <w:bookmarkEnd w:id="121"/>
    <w:p w:rsidR="000A4D95" w:rsidRPr="006F294B" w:rsidRDefault="000D2544" w:rsidP="008B14D3">
      <w:pPr>
        <w:pStyle w:val="BodyText"/>
        <w:rPr>
          <w:b/>
          <w:i/>
          <w:color w:val="4F81BD" w:themeColor="accent1"/>
        </w:rPr>
      </w:pPr>
      <w:r w:rsidRPr="006F294B">
        <w:rPr>
          <w:b/>
          <w:i/>
          <w:color w:val="4F81BD" w:themeColor="accent1"/>
        </w:rPr>
        <w:t xml:space="preserve">This section discusses the </w:t>
      </w:r>
      <w:r w:rsidR="00F367BE" w:rsidRPr="006F294B">
        <w:rPr>
          <w:b/>
          <w:i/>
          <w:color w:val="4F81BD" w:themeColor="accent1"/>
        </w:rPr>
        <w:t>training</w:t>
      </w:r>
      <w:r w:rsidR="00F618D8" w:rsidRPr="006F294B">
        <w:rPr>
          <w:b/>
          <w:i/>
          <w:color w:val="4F81BD" w:themeColor="accent1"/>
        </w:rPr>
        <w:t xml:space="preserve"> and </w:t>
      </w:r>
      <w:r w:rsidR="00F367BE" w:rsidRPr="006F294B">
        <w:rPr>
          <w:b/>
          <w:i/>
          <w:color w:val="4F81BD" w:themeColor="accent1"/>
        </w:rPr>
        <w:t>exercise</w:t>
      </w:r>
      <w:r w:rsidRPr="006F294B">
        <w:rPr>
          <w:b/>
          <w:i/>
          <w:color w:val="4F81BD" w:themeColor="accent1"/>
        </w:rPr>
        <w:t xml:space="preserve"> activities of the </w:t>
      </w:r>
      <w:r w:rsidR="00923DB5" w:rsidRPr="006F294B">
        <w:rPr>
          <w:b/>
          <w:i/>
          <w:color w:val="4F81BD" w:themeColor="accent1"/>
        </w:rPr>
        <w:t>Continuity P</w:t>
      </w:r>
      <w:r w:rsidR="00B17A6F" w:rsidRPr="006F294B">
        <w:rPr>
          <w:b/>
          <w:i/>
          <w:color w:val="4F81BD" w:themeColor="accent1"/>
        </w:rPr>
        <w:t>rogram</w:t>
      </w:r>
      <w:r w:rsidR="00EE78D7" w:rsidRPr="006F294B">
        <w:rPr>
          <w:b/>
          <w:i/>
          <w:color w:val="4F81BD" w:themeColor="accent1"/>
        </w:rPr>
        <w:t xml:space="preserve">.  </w:t>
      </w:r>
      <w:r w:rsidR="002E0283" w:rsidRPr="006F294B">
        <w:rPr>
          <w:b/>
          <w:i/>
          <w:color w:val="4F81BD" w:themeColor="accent1"/>
        </w:rPr>
        <w:t xml:space="preserve">Training for new staff, and the frequency of refresher </w:t>
      </w:r>
      <w:r w:rsidRPr="006F294B">
        <w:rPr>
          <w:b/>
          <w:i/>
          <w:color w:val="4F81BD" w:themeColor="accent1"/>
        </w:rPr>
        <w:t xml:space="preserve">training </w:t>
      </w:r>
      <w:r w:rsidR="002E0283" w:rsidRPr="006F294B">
        <w:rPr>
          <w:b/>
          <w:i/>
          <w:color w:val="4F81BD" w:themeColor="accent1"/>
        </w:rPr>
        <w:t xml:space="preserve">for </w:t>
      </w:r>
      <w:r w:rsidRPr="006F294B">
        <w:rPr>
          <w:b/>
          <w:i/>
          <w:color w:val="4F81BD" w:themeColor="accent1"/>
        </w:rPr>
        <w:t>current staff, faculty</w:t>
      </w:r>
      <w:r w:rsidR="00002013" w:rsidRPr="006F294B">
        <w:rPr>
          <w:b/>
          <w:i/>
          <w:color w:val="4F81BD" w:themeColor="accent1"/>
        </w:rPr>
        <w:t>,</w:t>
      </w:r>
      <w:r w:rsidRPr="006F294B">
        <w:rPr>
          <w:b/>
          <w:i/>
          <w:color w:val="4F81BD" w:themeColor="accent1"/>
        </w:rPr>
        <w:t xml:space="preserve"> executive</w:t>
      </w:r>
      <w:r w:rsidR="00B17A6F" w:rsidRPr="006F294B">
        <w:rPr>
          <w:b/>
          <w:i/>
          <w:color w:val="4F81BD" w:themeColor="accent1"/>
        </w:rPr>
        <w:t xml:space="preserve"> leadership</w:t>
      </w:r>
      <w:r w:rsidR="002E0283" w:rsidRPr="006F294B">
        <w:rPr>
          <w:b/>
          <w:i/>
          <w:color w:val="4F81BD" w:themeColor="accent1"/>
        </w:rPr>
        <w:t xml:space="preserve">, and applicable contractors should be included.  </w:t>
      </w:r>
      <w:r w:rsidR="000A4D95" w:rsidRPr="006F294B">
        <w:rPr>
          <w:b/>
          <w:i/>
          <w:color w:val="4F81BD" w:themeColor="accent1"/>
        </w:rPr>
        <w:t>Group training is ideal because it allows for open discussion</w:t>
      </w:r>
      <w:r w:rsidR="00B17A6F" w:rsidRPr="006F294B">
        <w:rPr>
          <w:b/>
          <w:i/>
          <w:color w:val="4F81BD" w:themeColor="accent1"/>
        </w:rPr>
        <w:t>.</w:t>
      </w:r>
      <w:r w:rsidR="000A4D95" w:rsidRPr="006F294B">
        <w:rPr>
          <w:b/>
          <w:i/>
          <w:color w:val="4F81BD" w:themeColor="accent1"/>
        </w:rPr>
        <w:t xml:space="preserve">  Refresher training for existing employees can be achieved using various methods, including newsletters and interactive online tools.  MEF cross-training should always be conducted one-on-one between the primary and alternate key personnel.  </w:t>
      </w:r>
    </w:p>
    <w:p w:rsidR="000D2544" w:rsidRPr="006F294B" w:rsidRDefault="002E0283" w:rsidP="008B14D3">
      <w:pPr>
        <w:pStyle w:val="BodyText"/>
        <w:rPr>
          <w:b/>
          <w:i/>
          <w:color w:val="4F81BD" w:themeColor="accent1"/>
        </w:rPr>
      </w:pPr>
      <w:r w:rsidRPr="006F294B">
        <w:rPr>
          <w:b/>
          <w:i/>
          <w:color w:val="4F81BD" w:themeColor="accent1"/>
        </w:rPr>
        <w:t>An exercise schedule for the Continuity Plan should also be outlined.</w:t>
      </w:r>
      <w:r w:rsidR="000D2544" w:rsidRPr="006F294B">
        <w:rPr>
          <w:b/>
          <w:i/>
          <w:color w:val="4F81BD" w:themeColor="accent1"/>
        </w:rPr>
        <w:t xml:space="preserve">  </w:t>
      </w:r>
      <w:bookmarkStart w:id="157" w:name="OLE_LINK1"/>
      <w:bookmarkStart w:id="158" w:name="OLE_LINK2"/>
      <w:r w:rsidR="000D2544" w:rsidRPr="006F294B">
        <w:rPr>
          <w:b/>
          <w:i/>
          <w:color w:val="4F81BD" w:themeColor="accent1"/>
        </w:rPr>
        <w:t xml:space="preserve">Sample </w:t>
      </w:r>
      <w:r w:rsidR="003A25A3" w:rsidRPr="006F294B">
        <w:rPr>
          <w:b/>
          <w:i/>
          <w:color w:val="4F81BD" w:themeColor="accent1"/>
        </w:rPr>
        <w:t xml:space="preserve">text </w:t>
      </w:r>
      <w:r w:rsidR="000D2544" w:rsidRPr="006F294B">
        <w:rPr>
          <w:b/>
          <w:i/>
          <w:color w:val="4F81BD" w:themeColor="accent1"/>
        </w:rPr>
        <w:t>is provided below.</w:t>
      </w:r>
      <w:bookmarkEnd w:id="157"/>
      <w:bookmarkEnd w:id="158"/>
      <w:r w:rsidR="000D2544" w:rsidRPr="006F294B">
        <w:rPr>
          <w:b/>
          <w:i/>
          <w:color w:val="4F81BD" w:themeColor="accent1"/>
        </w:rPr>
        <w:t xml:space="preserve">  Please tailor this section to reflect the practices of the </w:t>
      </w:r>
      <w:r w:rsidR="00DD7D71" w:rsidRPr="006F294B">
        <w:rPr>
          <w:b/>
          <w:i/>
          <w:color w:val="4F81BD" w:themeColor="accent1"/>
        </w:rPr>
        <w:t>agency</w:t>
      </w:r>
      <w:r w:rsidR="000D2544" w:rsidRPr="006F294B">
        <w:rPr>
          <w:b/>
          <w:i/>
          <w:color w:val="4F81BD" w:themeColor="accent1"/>
        </w:rPr>
        <w:t xml:space="preserve">.   </w:t>
      </w:r>
    </w:p>
    <w:p w:rsidR="000D2544" w:rsidRPr="006F294B" w:rsidRDefault="00F367BE" w:rsidP="008B14D3">
      <w:pPr>
        <w:pStyle w:val="BodyText"/>
      </w:pPr>
      <w:r w:rsidRPr="006F294B">
        <w:t xml:space="preserve">To maintain the </w:t>
      </w:r>
      <w:r w:rsidR="00457CB6" w:rsidRPr="006F294B">
        <w:t xml:space="preserve">agency’s </w:t>
      </w:r>
      <w:r w:rsidR="00923DB5" w:rsidRPr="006F294B">
        <w:t>continuity</w:t>
      </w:r>
      <w:r w:rsidR="000D2544" w:rsidRPr="006F294B">
        <w:t xml:space="preserve"> capability, an all-hazard </w:t>
      </w:r>
      <w:r w:rsidR="00923DB5" w:rsidRPr="006F294B">
        <w:t>continuity</w:t>
      </w:r>
      <w:r w:rsidR="000D2544" w:rsidRPr="006F294B">
        <w:t xml:space="preserve"> training and exercise program </w:t>
      </w:r>
      <w:r w:rsidR="004A2D0B" w:rsidRPr="006F294B">
        <w:t>has been</w:t>
      </w:r>
      <w:r w:rsidR="000D2544" w:rsidRPr="006F294B">
        <w:t xml:space="preserve"> established.  Major components of this program include training all </w:t>
      </w:r>
      <w:r w:rsidR="009A0E53" w:rsidRPr="006F294B">
        <w:t>staff</w:t>
      </w:r>
      <w:r w:rsidR="000D2544" w:rsidRPr="006F294B">
        <w:t xml:space="preserve"> in their </w:t>
      </w:r>
      <w:r w:rsidR="00923DB5" w:rsidRPr="006F294B">
        <w:t xml:space="preserve">continuity </w:t>
      </w:r>
      <w:r w:rsidR="000D2544" w:rsidRPr="006F294B">
        <w:t>responsibilities</w:t>
      </w:r>
      <w:r w:rsidR="00E91992" w:rsidRPr="006F294B">
        <w:t xml:space="preserve"> and </w:t>
      </w:r>
      <w:r w:rsidR="000D2544" w:rsidRPr="006F294B">
        <w:t xml:space="preserve">conducting periodic exercises to test and </w:t>
      </w:r>
      <w:r w:rsidR="00C15404" w:rsidRPr="006F294B">
        <w:t xml:space="preserve">validate </w:t>
      </w:r>
      <w:r w:rsidR="008E76D2" w:rsidRPr="006F294B">
        <w:t>c</w:t>
      </w:r>
      <w:r w:rsidR="00923DB5" w:rsidRPr="006F294B">
        <w:t xml:space="preserve">ontinuity </w:t>
      </w:r>
      <w:r w:rsidR="008E76D2" w:rsidRPr="006F294B">
        <w:t>p</w:t>
      </w:r>
      <w:r w:rsidR="00923DB5" w:rsidRPr="006F294B">
        <w:t>lan</w:t>
      </w:r>
      <w:r w:rsidR="000D2544" w:rsidRPr="006F294B">
        <w:t>s and procedures, systems, and equipment</w:t>
      </w:r>
      <w:r w:rsidR="00E91992" w:rsidRPr="006F294B">
        <w:t xml:space="preserve">. </w:t>
      </w:r>
    </w:p>
    <w:p w:rsidR="00DF3900" w:rsidRPr="006F294B" w:rsidRDefault="00DF3900" w:rsidP="008B14D3">
      <w:pPr>
        <w:pStyle w:val="BodyText"/>
      </w:pPr>
      <w:bookmarkStart w:id="159" w:name="_Toc177873342"/>
      <w:bookmarkStart w:id="160" w:name="_Toc179186370"/>
    </w:p>
    <w:p w:rsidR="00DA64ED" w:rsidRPr="006F294B" w:rsidRDefault="00DA64ED" w:rsidP="00DD4FA2">
      <w:pPr>
        <w:pStyle w:val="BodyText"/>
        <w:outlineLvl w:val="1"/>
        <w:rPr>
          <w:sz w:val="28"/>
          <w:szCs w:val="28"/>
        </w:rPr>
      </w:pPr>
      <w:bookmarkStart w:id="161" w:name="_Toc396997959"/>
      <w:bookmarkStart w:id="162" w:name="_Toc397436787"/>
      <w:r w:rsidRPr="006F294B">
        <w:rPr>
          <w:sz w:val="28"/>
          <w:szCs w:val="28"/>
        </w:rPr>
        <w:t>TRAINING</w:t>
      </w:r>
      <w:bookmarkEnd w:id="161"/>
      <w:bookmarkEnd w:id="162"/>
    </w:p>
    <w:bookmarkEnd w:id="159"/>
    <w:bookmarkEnd w:id="160"/>
    <w:p w:rsidR="002E0283" w:rsidRPr="006F294B" w:rsidRDefault="002E0283" w:rsidP="008B14D3">
      <w:pPr>
        <w:pStyle w:val="BodyText"/>
      </w:pPr>
      <w:r w:rsidRPr="006F294B">
        <w:t xml:space="preserve">The </w:t>
      </w:r>
      <w:r w:rsidRPr="006F294B">
        <w:rPr>
          <w:b/>
          <w:i/>
          <w:color w:val="4F81BD" w:themeColor="accent1"/>
        </w:rPr>
        <w:t>(insert name of agency)</w:t>
      </w:r>
      <w:r w:rsidRPr="006F294B">
        <w:t xml:space="preserve"> is dedicated to maintaining a continuity capabilit</w:t>
      </w:r>
      <w:r w:rsidR="00A97F58" w:rsidRPr="006F294B">
        <w:t>y and as such has developed the following training schedule:</w:t>
      </w:r>
    </w:p>
    <w:p w:rsidR="00A97F58" w:rsidRPr="006F294B" w:rsidRDefault="00A97F58" w:rsidP="008B3C4A">
      <w:pPr>
        <w:pStyle w:val="TableTitle"/>
        <w:outlineLvl w:val="9"/>
        <w:rPr>
          <w:rFonts w:asciiTheme="majorHAnsi" w:hAnsiTheme="majorHAnsi"/>
        </w:rPr>
      </w:pPr>
      <w:r w:rsidRPr="006F294B">
        <w:rPr>
          <w:rFonts w:asciiTheme="majorHAnsi" w:hAnsiTheme="majorHAnsi"/>
        </w:rPr>
        <w:t xml:space="preserve">Table </w:t>
      </w:r>
      <w:r w:rsidR="00F65363" w:rsidRPr="006F294B">
        <w:rPr>
          <w:rFonts w:asciiTheme="majorHAnsi" w:hAnsiTheme="majorHAnsi"/>
        </w:rPr>
        <w:t>1</w:t>
      </w:r>
      <w:r w:rsidR="00BF7F76" w:rsidRPr="006F294B">
        <w:rPr>
          <w:rFonts w:asciiTheme="majorHAnsi" w:hAnsiTheme="majorHAnsi"/>
        </w:rPr>
        <w:t>1</w:t>
      </w:r>
      <w:r w:rsidRPr="006F294B">
        <w:rPr>
          <w:rFonts w:asciiTheme="majorHAnsi" w:hAnsiTheme="majorHAnsi"/>
        </w:rPr>
        <w:br/>
        <w:t>Continuity Plan Training Schedule</w:t>
      </w:r>
    </w:p>
    <w:tbl>
      <w:tblPr>
        <w:tblW w:w="9990"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2070"/>
        <w:gridCol w:w="3870"/>
        <w:gridCol w:w="2160"/>
        <w:gridCol w:w="1890"/>
      </w:tblGrid>
      <w:tr w:rsidR="00232207" w:rsidRPr="006F294B" w:rsidTr="008B14D3">
        <w:trPr>
          <w:trHeight w:val="432"/>
          <w:tblHeader/>
        </w:trPr>
        <w:tc>
          <w:tcPr>
            <w:tcW w:w="2070"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232207" w:rsidRPr="006F294B" w:rsidRDefault="00232207" w:rsidP="00951861">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Individual or Group to Receive Training</w:t>
            </w:r>
          </w:p>
        </w:tc>
        <w:tc>
          <w:tcPr>
            <w:tcW w:w="3870"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232207" w:rsidRPr="006F294B" w:rsidRDefault="00232207" w:rsidP="00951861">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Type of Training</w:t>
            </w:r>
          </w:p>
        </w:tc>
        <w:tc>
          <w:tcPr>
            <w:tcW w:w="2160"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232207" w:rsidRPr="006F294B" w:rsidRDefault="00232207" w:rsidP="00951861">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Individual to Provide Training</w:t>
            </w:r>
          </w:p>
        </w:tc>
        <w:tc>
          <w:tcPr>
            <w:tcW w:w="1890" w:type="dxa"/>
            <w:tcBorders>
              <w:top w:val="single" w:sz="4" w:space="0" w:color="FFFFFF"/>
              <w:left w:val="single" w:sz="4" w:space="0" w:color="FFFFFF"/>
              <w:bottom w:val="single" w:sz="4" w:space="0" w:color="FFFFFF"/>
              <w:right w:val="single" w:sz="4" w:space="0" w:color="FFFFFF"/>
            </w:tcBorders>
            <w:shd w:val="clear" w:color="auto" w:fill="003366"/>
            <w:vAlign w:val="bottom"/>
          </w:tcPr>
          <w:p w:rsidR="00232207" w:rsidRPr="006F294B" w:rsidRDefault="00232207" w:rsidP="00951861">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Training Frequency</w:t>
            </w:r>
          </w:p>
        </w:tc>
      </w:tr>
      <w:tr w:rsidR="00232207" w:rsidRPr="006F294B" w:rsidTr="00404DA0">
        <w:trPr>
          <w:trHeight w:val="432"/>
        </w:trPr>
        <w:tc>
          <w:tcPr>
            <w:tcW w:w="2070" w:type="dxa"/>
            <w:tcBorders>
              <w:top w:val="single" w:sz="4" w:space="0" w:color="FFFFFF"/>
            </w:tcBorders>
            <w:vAlign w:val="bottom"/>
          </w:tcPr>
          <w:p w:rsidR="00232207" w:rsidRPr="006F294B" w:rsidRDefault="00232207" w:rsidP="00951861">
            <w:pPr>
              <w:pStyle w:val="BodyText"/>
              <w:spacing w:before="0"/>
              <w:jc w:val="left"/>
              <w:rPr>
                <w:rFonts w:eastAsiaTheme="majorEastAsia" w:cstheme="majorBidi"/>
                <w:sz w:val="20"/>
                <w:szCs w:val="20"/>
              </w:rPr>
            </w:pPr>
            <w:r w:rsidRPr="006F294B">
              <w:rPr>
                <w:rFonts w:eastAsiaTheme="majorEastAsia" w:cstheme="majorBidi"/>
                <w:sz w:val="20"/>
                <w:szCs w:val="20"/>
              </w:rPr>
              <w:t xml:space="preserve">New Personnel </w:t>
            </w:r>
          </w:p>
        </w:tc>
        <w:tc>
          <w:tcPr>
            <w:tcW w:w="3870" w:type="dxa"/>
            <w:tcBorders>
              <w:top w:val="single" w:sz="4" w:space="0" w:color="FFFFFF"/>
            </w:tcBorders>
            <w:vAlign w:val="bottom"/>
          </w:tcPr>
          <w:p w:rsidR="00232207" w:rsidRPr="006F294B" w:rsidRDefault="008E76D2" w:rsidP="00951861">
            <w:pPr>
              <w:pStyle w:val="Bullet1"/>
              <w:jc w:val="left"/>
              <w:rPr>
                <w:rFonts w:eastAsiaTheme="majorEastAsia" w:cstheme="majorBidi"/>
                <w:sz w:val="20"/>
                <w:szCs w:val="20"/>
              </w:rPr>
            </w:pPr>
            <w:r w:rsidRPr="006F294B">
              <w:rPr>
                <w:sz w:val="20"/>
                <w:szCs w:val="20"/>
              </w:rPr>
              <w:t>C</w:t>
            </w:r>
            <w:r w:rsidR="00232207" w:rsidRPr="006F294B">
              <w:rPr>
                <w:sz w:val="20"/>
                <w:szCs w:val="20"/>
              </w:rPr>
              <w:t xml:space="preserve">ontinuity </w:t>
            </w:r>
            <w:r w:rsidR="009E0766" w:rsidRPr="006F294B">
              <w:rPr>
                <w:sz w:val="20"/>
                <w:szCs w:val="20"/>
              </w:rPr>
              <w:t>Awareness Briefing (or other means of orientation)</w:t>
            </w:r>
          </w:p>
        </w:tc>
        <w:tc>
          <w:tcPr>
            <w:tcW w:w="2160" w:type="dxa"/>
            <w:tcBorders>
              <w:top w:val="single" w:sz="4" w:space="0" w:color="FFFFFF"/>
            </w:tcBorders>
            <w:vAlign w:val="bottom"/>
          </w:tcPr>
          <w:p w:rsidR="00232207" w:rsidRPr="006F294B" w:rsidRDefault="00232207" w:rsidP="00404DA0">
            <w:pPr>
              <w:pStyle w:val="Bullet1"/>
              <w:jc w:val="center"/>
              <w:rPr>
                <w:sz w:val="20"/>
                <w:szCs w:val="20"/>
              </w:rPr>
            </w:pPr>
            <w:r w:rsidRPr="006F294B">
              <w:rPr>
                <w:sz w:val="20"/>
                <w:szCs w:val="20"/>
              </w:rPr>
              <w:t>Human Resources and/or Continuity Coordinator</w:t>
            </w:r>
          </w:p>
        </w:tc>
        <w:tc>
          <w:tcPr>
            <w:tcW w:w="1890" w:type="dxa"/>
            <w:tcBorders>
              <w:top w:val="single" w:sz="4" w:space="0" w:color="FFFFFF"/>
            </w:tcBorders>
            <w:vAlign w:val="bottom"/>
          </w:tcPr>
          <w:p w:rsidR="00232207" w:rsidRPr="006F294B" w:rsidRDefault="009E0766" w:rsidP="00A87AE6">
            <w:pPr>
              <w:pStyle w:val="Bullet1"/>
              <w:jc w:val="left"/>
              <w:rPr>
                <w:sz w:val="20"/>
                <w:szCs w:val="20"/>
              </w:rPr>
            </w:pPr>
            <w:r w:rsidRPr="006F294B">
              <w:rPr>
                <w:sz w:val="20"/>
                <w:szCs w:val="20"/>
              </w:rPr>
              <w:t>Within 60 days of hire</w:t>
            </w:r>
            <w:r w:rsidR="00C15404" w:rsidRPr="006F294B">
              <w:rPr>
                <w:sz w:val="20"/>
                <w:szCs w:val="20"/>
              </w:rPr>
              <w:t xml:space="preserve"> </w:t>
            </w:r>
          </w:p>
        </w:tc>
      </w:tr>
      <w:tr w:rsidR="00232207" w:rsidRPr="006F294B" w:rsidTr="00404DA0">
        <w:trPr>
          <w:trHeight w:val="432"/>
        </w:trPr>
        <w:tc>
          <w:tcPr>
            <w:tcW w:w="2070" w:type="dxa"/>
            <w:vAlign w:val="bottom"/>
          </w:tcPr>
          <w:p w:rsidR="00232207" w:rsidRPr="006F294B" w:rsidRDefault="00F239DE" w:rsidP="00951861">
            <w:pPr>
              <w:pStyle w:val="BodyText"/>
              <w:spacing w:before="0"/>
              <w:jc w:val="left"/>
              <w:rPr>
                <w:rFonts w:eastAsiaTheme="majorEastAsia" w:cstheme="majorBidi"/>
                <w:sz w:val="20"/>
                <w:szCs w:val="20"/>
              </w:rPr>
            </w:pPr>
            <w:r w:rsidRPr="006F294B">
              <w:rPr>
                <w:rFonts w:eastAsiaTheme="majorEastAsia" w:cstheme="majorBidi"/>
                <w:sz w:val="20"/>
                <w:szCs w:val="20"/>
              </w:rPr>
              <w:t xml:space="preserve">Executive Leadership and </w:t>
            </w:r>
            <w:r w:rsidR="00232207" w:rsidRPr="006F294B">
              <w:rPr>
                <w:rFonts w:eastAsiaTheme="majorEastAsia" w:cstheme="majorBidi"/>
                <w:sz w:val="20"/>
                <w:szCs w:val="20"/>
              </w:rPr>
              <w:t>Key Personnel (Primary)</w:t>
            </w:r>
          </w:p>
        </w:tc>
        <w:tc>
          <w:tcPr>
            <w:tcW w:w="3870" w:type="dxa"/>
            <w:vAlign w:val="bottom"/>
          </w:tcPr>
          <w:p w:rsidR="00232207" w:rsidRPr="006F294B" w:rsidRDefault="008E76D2" w:rsidP="009E0766">
            <w:pPr>
              <w:pStyle w:val="BodyText"/>
              <w:spacing w:before="0" w:after="120"/>
              <w:jc w:val="left"/>
              <w:rPr>
                <w:rFonts w:eastAsiaTheme="majorEastAsia" w:cstheme="majorBidi"/>
                <w:sz w:val="20"/>
                <w:szCs w:val="20"/>
              </w:rPr>
            </w:pPr>
            <w:r w:rsidRPr="006F294B">
              <w:rPr>
                <w:rFonts w:eastAsiaTheme="majorEastAsia" w:cstheme="majorBidi"/>
                <w:sz w:val="20"/>
                <w:szCs w:val="20"/>
              </w:rPr>
              <w:t xml:space="preserve">Continuity Plan </w:t>
            </w:r>
            <w:r w:rsidR="009E0766" w:rsidRPr="006F294B">
              <w:rPr>
                <w:rFonts w:eastAsiaTheme="majorEastAsia" w:cstheme="majorBidi"/>
                <w:sz w:val="20"/>
                <w:szCs w:val="20"/>
              </w:rPr>
              <w:t>Training (must minimally include individual Continuity Plan duties, mission essential functions, and orders of succession</w:t>
            </w:r>
            <w:r w:rsidR="00F239DE" w:rsidRPr="006F294B">
              <w:rPr>
                <w:rFonts w:eastAsiaTheme="majorEastAsia" w:cstheme="majorBidi"/>
                <w:sz w:val="20"/>
                <w:szCs w:val="20"/>
              </w:rPr>
              <w:t>)</w:t>
            </w:r>
          </w:p>
        </w:tc>
        <w:tc>
          <w:tcPr>
            <w:tcW w:w="2160" w:type="dxa"/>
            <w:vAlign w:val="bottom"/>
          </w:tcPr>
          <w:p w:rsidR="00232207" w:rsidRPr="006F294B" w:rsidRDefault="00232207" w:rsidP="00404DA0">
            <w:pPr>
              <w:pStyle w:val="BodyText"/>
              <w:spacing w:before="0" w:after="120"/>
              <w:jc w:val="center"/>
              <w:rPr>
                <w:rFonts w:eastAsiaTheme="majorEastAsia" w:cstheme="majorBidi"/>
                <w:sz w:val="20"/>
                <w:szCs w:val="20"/>
              </w:rPr>
            </w:pPr>
            <w:r w:rsidRPr="006F294B">
              <w:rPr>
                <w:rFonts w:eastAsiaTheme="majorEastAsia" w:cstheme="majorBidi"/>
                <w:sz w:val="20"/>
                <w:szCs w:val="20"/>
              </w:rPr>
              <w:t>Continuity Coordinator</w:t>
            </w:r>
          </w:p>
        </w:tc>
        <w:tc>
          <w:tcPr>
            <w:tcW w:w="1890" w:type="dxa"/>
            <w:vAlign w:val="bottom"/>
          </w:tcPr>
          <w:p w:rsidR="00232207" w:rsidRPr="006F294B" w:rsidRDefault="00232207" w:rsidP="00A87AE6">
            <w:pPr>
              <w:pStyle w:val="BodyText"/>
              <w:spacing w:before="0" w:after="120"/>
              <w:jc w:val="left"/>
              <w:rPr>
                <w:rFonts w:eastAsiaTheme="majorEastAsia" w:cstheme="majorBidi"/>
                <w:sz w:val="20"/>
                <w:szCs w:val="20"/>
              </w:rPr>
            </w:pPr>
            <w:r w:rsidRPr="006F294B">
              <w:rPr>
                <w:rFonts w:eastAsiaTheme="majorEastAsia" w:cstheme="majorBidi"/>
                <w:sz w:val="20"/>
                <w:szCs w:val="20"/>
              </w:rPr>
              <w:t xml:space="preserve">Annual </w:t>
            </w:r>
            <w:r w:rsidR="00951861" w:rsidRPr="006F294B">
              <w:rPr>
                <w:rFonts w:eastAsiaTheme="majorEastAsia" w:cstheme="majorBidi"/>
                <w:sz w:val="20"/>
                <w:szCs w:val="20"/>
              </w:rPr>
              <w:t xml:space="preserve">awareness </w:t>
            </w:r>
            <w:r w:rsidR="00506F30" w:rsidRPr="006F294B">
              <w:rPr>
                <w:rFonts w:eastAsiaTheme="majorEastAsia" w:cstheme="majorBidi"/>
                <w:sz w:val="20"/>
                <w:szCs w:val="20"/>
              </w:rPr>
              <w:t>reminder or when plan changes occur</w:t>
            </w:r>
          </w:p>
        </w:tc>
      </w:tr>
      <w:tr w:rsidR="009E0766" w:rsidRPr="006F294B" w:rsidTr="00404DA0">
        <w:trPr>
          <w:trHeight w:val="432"/>
        </w:trPr>
        <w:tc>
          <w:tcPr>
            <w:tcW w:w="2070" w:type="dxa"/>
            <w:vMerge w:val="restart"/>
            <w:vAlign w:val="bottom"/>
          </w:tcPr>
          <w:p w:rsidR="009E0766" w:rsidRPr="006F294B" w:rsidRDefault="009E0766" w:rsidP="00951861">
            <w:pPr>
              <w:pStyle w:val="BodyText"/>
              <w:spacing w:before="0"/>
              <w:jc w:val="left"/>
              <w:rPr>
                <w:rFonts w:eastAsiaTheme="majorEastAsia" w:cstheme="majorBidi"/>
                <w:sz w:val="20"/>
                <w:szCs w:val="20"/>
              </w:rPr>
            </w:pPr>
            <w:r w:rsidRPr="006F294B">
              <w:rPr>
                <w:rFonts w:eastAsiaTheme="majorEastAsia" w:cstheme="majorBidi"/>
                <w:sz w:val="20"/>
                <w:szCs w:val="20"/>
              </w:rPr>
              <w:t>Key Personnel (Alternates)</w:t>
            </w:r>
          </w:p>
        </w:tc>
        <w:tc>
          <w:tcPr>
            <w:tcW w:w="3870" w:type="dxa"/>
            <w:vAlign w:val="bottom"/>
          </w:tcPr>
          <w:p w:rsidR="009E0766" w:rsidRPr="006F294B" w:rsidRDefault="009E0766" w:rsidP="00951861">
            <w:pPr>
              <w:spacing w:after="120"/>
              <w:rPr>
                <w:rFonts w:eastAsiaTheme="majorEastAsia" w:cstheme="majorBidi"/>
                <w:sz w:val="20"/>
                <w:szCs w:val="20"/>
              </w:rPr>
            </w:pPr>
            <w:r w:rsidRPr="006F294B">
              <w:rPr>
                <w:rFonts w:eastAsiaTheme="majorEastAsia" w:cstheme="majorBidi"/>
                <w:sz w:val="20"/>
                <w:szCs w:val="20"/>
              </w:rPr>
              <w:t>Continuity Plan Training (must minimally include individual Continuity Plan duties, mission essential functions, and orders of succession</w:t>
            </w:r>
            <w:r w:rsidR="00F239DE" w:rsidRPr="006F294B">
              <w:rPr>
                <w:rFonts w:eastAsiaTheme="majorEastAsia" w:cstheme="majorBidi"/>
                <w:sz w:val="20"/>
                <w:szCs w:val="20"/>
              </w:rPr>
              <w:t>)</w:t>
            </w:r>
          </w:p>
        </w:tc>
        <w:tc>
          <w:tcPr>
            <w:tcW w:w="2160" w:type="dxa"/>
            <w:vAlign w:val="bottom"/>
          </w:tcPr>
          <w:p w:rsidR="009E0766" w:rsidRPr="006F294B" w:rsidRDefault="009E0766" w:rsidP="00404DA0">
            <w:pPr>
              <w:spacing w:after="120"/>
              <w:jc w:val="center"/>
              <w:rPr>
                <w:rFonts w:eastAsiaTheme="majorEastAsia" w:cstheme="majorBidi"/>
                <w:sz w:val="20"/>
                <w:szCs w:val="20"/>
              </w:rPr>
            </w:pPr>
            <w:r w:rsidRPr="006F294B">
              <w:rPr>
                <w:rFonts w:eastAsiaTheme="majorEastAsia" w:cstheme="majorBidi"/>
                <w:sz w:val="20"/>
                <w:szCs w:val="20"/>
              </w:rPr>
              <w:t>Continuity Coordinator</w:t>
            </w:r>
          </w:p>
        </w:tc>
        <w:tc>
          <w:tcPr>
            <w:tcW w:w="1890" w:type="dxa"/>
            <w:vAlign w:val="bottom"/>
          </w:tcPr>
          <w:p w:rsidR="009E0766" w:rsidRPr="006F294B" w:rsidRDefault="00506F30" w:rsidP="00A87AE6">
            <w:pPr>
              <w:spacing w:after="120"/>
              <w:rPr>
                <w:rFonts w:eastAsiaTheme="majorEastAsia" w:cstheme="majorBidi"/>
                <w:sz w:val="20"/>
                <w:szCs w:val="20"/>
              </w:rPr>
            </w:pPr>
            <w:r w:rsidRPr="006F294B">
              <w:rPr>
                <w:rFonts w:eastAsiaTheme="majorEastAsia" w:cstheme="majorBidi"/>
                <w:sz w:val="20"/>
                <w:szCs w:val="20"/>
              </w:rPr>
              <w:t>Annual awareness reminder or when plan changes occur</w:t>
            </w:r>
          </w:p>
        </w:tc>
      </w:tr>
      <w:tr w:rsidR="009E0766" w:rsidRPr="006F294B" w:rsidTr="00404DA0">
        <w:trPr>
          <w:trHeight w:val="432"/>
        </w:trPr>
        <w:tc>
          <w:tcPr>
            <w:tcW w:w="2070" w:type="dxa"/>
            <w:vMerge/>
            <w:vAlign w:val="bottom"/>
          </w:tcPr>
          <w:p w:rsidR="009E0766" w:rsidRPr="006F294B" w:rsidRDefault="009E0766" w:rsidP="00951861">
            <w:pPr>
              <w:pStyle w:val="BodyText"/>
              <w:jc w:val="left"/>
              <w:rPr>
                <w:rFonts w:eastAsiaTheme="majorEastAsia" w:cstheme="majorBidi"/>
                <w:sz w:val="20"/>
                <w:szCs w:val="20"/>
              </w:rPr>
            </w:pPr>
          </w:p>
        </w:tc>
        <w:tc>
          <w:tcPr>
            <w:tcW w:w="3870" w:type="dxa"/>
            <w:vAlign w:val="bottom"/>
          </w:tcPr>
          <w:p w:rsidR="009E0766" w:rsidRPr="006F294B" w:rsidRDefault="009E0766" w:rsidP="00951861">
            <w:pPr>
              <w:spacing w:after="120"/>
              <w:rPr>
                <w:rFonts w:eastAsiaTheme="majorEastAsia" w:cstheme="majorBidi"/>
                <w:sz w:val="20"/>
                <w:szCs w:val="20"/>
              </w:rPr>
            </w:pPr>
            <w:r w:rsidRPr="006F294B">
              <w:rPr>
                <w:rFonts w:eastAsiaTheme="majorEastAsia" w:cstheme="majorBidi"/>
                <w:sz w:val="20"/>
                <w:szCs w:val="20"/>
              </w:rPr>
              <w:t>MEF Cross-training</w:t>
            </w:r>
          </w:p>
        </w:tc>
        <w:tc>
          <w:tcPr>
            <w:tcW w:w="2160" w:type="dxa"/>
            <w:vAlign w:val="bottom"/>
          </w:tcPr>
          <w:p w:rsidR="009E0766" w:rsidRPr="006F294B" w:rsidRDefault="009E0766" w:rsidP="00404DA0">
            <w:pPr>
              <w:spacing w:after="120"/>
              <w:jc w:val="center"/>
              <w:rPr>
                <w:rFonts w:eastAsiaTheme="majorEastAsia" w:cstheme="majorBidi"/>
                <w:sz w:val="20"/>
                <w:szCs w:val="20"/>
              </w:rPr>
            </w:pPr>
            <w:r w:rsidRPr="006F294B">
              <w:rPr>
                <w:rFonts w:eastAsiaTheme="majorEastAsia" w:cstheme="majorBidi"/>
                <w:sz w:val="20"/>
                <w:szCs w:val="20"/>
              </w:rPr>
              <w:t>Primary Key Personnel</w:t>
            </w:r>
          </w:p>
        </w:tc>
        <w:tc>
          <w:tcPr>
            <w:tcW w:w="1890" w:type="dxa"/>
            <w:vAlign w:val="bottom"/>
          </w:tcPr>
          <w:p w:rsidR="009E0766" w:rsidRPr="006F294B" w:rsidRDefault="009E0766" w:rsidP="00404DA0">
            <w:pPr>
              <w:spacing w:after="120"/>
              <w:rPr>
                <w:rFonts w:eastAsiaTheme="majorEastAsia" w:cstheme="majorBidi"/>
                <w:sz w:val="20"/>
                <w:szCs w:val="20"/>
              </w:rPr>
            </w:pPr>
            <w:r w:rsidRPr="006F294B">
              <w:rPr>
                <w:rFonts w:eastAsiaTheme="majorEastAsia" w:cstheme="majorBidi"/>
                <w:sz w:val="20"/>
                <w:szCs w:val="20"/>
              </w:rPr>
              <w:t>At the agency’s discretion</w:t>
            </w:r>
          </w:p>
        </w:tc>
      </w:tr>
      <w:tr w:rsidR="00F239DE" w:rsidRPr="006F294B" w:rsidTr="00404DA0">
        <w:trPr>
          <w:trHeight w:val="432"/>
        </w:trPr>
        <w:tc>
          <w:tcPr>
            <w:tcW w:w="2070" w:type="dxa"/>
            <w:vMerge w:val="restart"/>
            <w:vAlign w:val="bottom"/>
          </w:tcPr>
          <w:p w:rsidR="00F239DE" w:rsidRPr="006F294B" w:rsidDel="00232207" w:rsidRDefault="00F239DE" w:rsidP="00970CE8">
            <w:pPr>
              <w:pStyle w:val="BodyText"/>
              <w:jc w:val="left"/>
              <w:rPr>
                <w:rFonts w:eastAsiaTheme="majorEastAsia" w:cstheme="majorBidi"/>
                <w:sz w:val="20"/>
                <w:szCs w:val="20"/>
              </w:rPr>
            </w:pPr>
            <w:r w:rsidRPr="006F294B">
              <w:rPr>
                <w:rFonts w:eastAsiaTheme="majorEastAsia" w:cstheme="majorBidi"/>
                <w:sz w:val="20"/>
                <w:szCs w:val="20"/>
              </w:rPr>
              <w:t>Pre-delegated Authorities and Successors</w:t>
            </w:r>
          </w:p>
        </w:tc>
        <w:tc>
          <w:tcPr>
            <w:tcW w:w="3870" w:type="dxa"/>
            <w:vAlign w:val="bottom"/>
          </w:tcPr>
          <w:p w:rsidR="00F239DE" w:rsidRPr="006F294B" w:rsidRDefault="00F239DE" w:rsidP="00970CE8">
            <w:pPr>
              <w:spacing w:after="120"/>
              <w:rPr>
                <w:rFonts w:eastAsiaTheme="majorEastAsia" w:cstheme="majorBidi"/>
                <w:sz w:val="20"/>
                <w:szCs w:val="20"/>
              </w:rPr>
            </w:pPr>
            <w:r w:rsidRPr="006F294B">
              <w:rPr>
                <w:rFonts w:eastAsiaTheme="majorEastAsia" w:cstheme="majorBidi"/>
                <w:sz w:val="20"/>
                <w:szCs w:val="20"/>
              </w:rPr>
              <w:t>Orders of Succession and Delegation of Authority Awareness</w:t>
            </w:r>
          </w:p>
        </w:tc>
        <w:tc>
          <w:tcPr>
            <w:tcW w:w="2160" w:type="dxa"/>
            <w:vAlign w:val="bottom"/>
          </w:tcPr>
          <w:p w:rsidR="00F239DE" w:rsidRPr="006F294B" w:rsidRDefault="00F239DE" w:rsidP="00404DA0">
            <w:pPr>
              <w:spacing w:after="120"/>
              <w:jc w:val="center"/>
              <w:rPr>
                <w:rFonts w:eastAsiaTheme="majorEastAsia" w:cstheme="majorBidi"/>
                <w:sz w:val="20"/>
                <w:szCs w:val="20"/>
              </w:rPr>
            </w:pPr>
            <w:r w:rsidRPr="006F294B">
              <w:rPr>
                <w:rFonts w:eastAsiaTheme="majorEastAsia" w:cstheme="majorBidi"/>
                <w:sz w:val="20"/>
                <w:szCs w:val="20"/>
              </w:rPr>
              <w:t>Continuity Coordinator</w:t>
            </w:r>
          </w:p>
        </w:tc>
        <w:tc>
          <w:tcPr>
            <w:tcW w:w="1890" w:type="dxa"/>
            <w:vAlign w:val="bottom"/>
          </w:tcPr>
          <w:p w:rsidR="00F239DE" w:rsidRPr="006F294B" w:rsidRDefault="00506F30" w:rsidP="00404DA0">
            <w:pPr>
              <w:spacing w:after="120"/>
              <w:rPr>
                <w:rFonts w:eastAsiaTheme="majorEastAsia" w:cstheme="majorBidi"/>
                <w:sz w:val="20"/>
                <w:szCs w:val="20"/>
              </w:rPr>
            </w:pPr>
            <w:r w:rsidRPr="006F294B">
              <w:rPr>
                <w:rFonts w:eastAsiaTheme="majorEastAsia" w:cstheme="majorBidi"/>
                <w:sz w:val="20"/>
                <w:szCs w:val="20"/>
              </w:rPr>
              <w:t>When</w:t>
            </w:r>
            <w:r w:rsidR="00F239DE" w:rsidRPr="006F294B">
              <w:rPr>
                <w:rFonts w:eastAsiaTheme="majorEastAsia" w:cstheme="majorBidi"/>
                <w:sz w:val="20"/>
                <w:szCs w:val="20"/>
              </w:rPr>
              <w:t xml:space="preserve"> delegations or successors change</w:t>
            </w:r>
          </w:p>
        </w:tc>
      </w:tr>
      <w:tr w:rsidR="00F239DE" w:rsidRPr="006F294B" w:rsidTr="00404DA0">
        <w:trPr>
          <w:trHeight w:val="432"/>
        </w:trPr>
        <w:tc>
          <w:tcPr>
            <w:tcW w:w="2070" w:type="dxa"/>
            <w:vMerge/>
            <w:vAlign w:val="bottom"/>
          </w:tcPr>
          <w:p w:rsidR="00F239DE" w:rsidRPr="006F294B" w:rsidRDefault="00F239DE" w:rsidP="00970CE8">
            <w:pPr>
              <w:pStyle w:val="BodyText"/>
              <w:jc w:val="left"/>
              <w:rPr>
                <w:rFonts w:eastAsiaTheme="majorEastAsia" w:cstheme="majorBidi"/>
                <w:sz w:val="20"/>
                <w:szCs w:val="20"/>
              </w:rPr>
            </w:pPr>
          </w:p>
        </w:tc>
        <w:tc>
          <w:tcPr>
            <w:tcW w:w="3870" w:type="dxa"/>
            <w:vAlign w:val="bottom"/>
          </w:tcPr>
          <w:p w:rsidR="00F239DE" w:rsidRPr="006F294B" w:rsidRDefault="00F239DE" w:rsidP="00970CE8">
            <w:pPr>
              <w:spacing w:after="120"/>
              <w:rPr>
                <w:rFonts w:eastAsiaTheme="majorEastAsia" w:cstheme="majorBidi"/>
                <w:sz w:val="20"/>
                <w:szCs w:val="20"/>
              </w:rPr>
            </w:pPr>
            <w:r w:rsidRPr="006F294B">
              <w:rPr>
                <w:rFonts w:eastAsiaTheme="majorEastAsia" w:cstheme="majorBidi"/>
                <w:sz w:val="20"/>
                <w:szCs w:val="20"/>
              </w:rPr>
              <w:t>Continuity Plan Training (must minimally include individual Continuity Plan duties, mission essential functions, and orders of succession)</w:t>
            </w:r>
          </w:p>
        </w:tc>
        <w:tc>
          <w:tcPr>
            <w:tcW w:w="2160" w:type="dxa"/>
            <w:vAlign w:val="bottom"/>
          </w:tcPr>
          <w:p w:rsidR="00F239DE" w:rsidRPr="006F294B" w:rsidRDefault="00F239DE" w:rsidP="00404DA0">
            <w:pPr>
              <w:spacing w:after="120"/>
              <w:jc w:val="center"/>
              <w:rPr>
                <w:rFonts w:eastAsiaTheme="majorEastAsia" w:cstheme="majorBidi"/>
                <w:sz w:val="20"/>
                <w:szCs w:val="20"/>
              </w:rPr>
            </w:pPr>
            <w:r w:rsidRPr="006F294B">
              <w:rPr>
                <w:rFonts w:eastAsiaTheme="majorEastAsia" w:cstheme="majorBidi"/>
                <w:sz w:val="20"/>
                <w:szCs w:val="20"/>
              </w:rPr>
              <w:t>Continuity Coordinator</w:t>
            </w:r>
          </w:p>
        </w:tc>
        <w:tc>
          <w:tcPr>
            <w:tcW w:w="1890" w:type="dxa"/>
            <w:vAlign w:val="bottom"/>
          </w:tcPr>
          <w:p w:rsidR="00F239DE" w:rsidRPr="006F294B" w:rsidRDefault="00506F30" w:rsidP="00404DA0">
            <w:pPr>
              <w:spacing w:after="120"/>
              <w:rPr>
                <w:rFonts w:eastAsiaTheme="majorEastAsia" w:cstheme="majorBidi"/>
                <w:sz w:val="20"/>
                <w:szCs w:val="20"/>
              </w:rPr>
            </w:pPr>
            <w:r w:rsidRPr="006F294B">
              <w:rPr>
                <w:rFonts w:eastAsiaTheme="majorEastAsia" w:cstheme="majorBidi"/>
                <w:sz w:val="20"/>
                <w:szCs w:val="20"/>
              </w:rPr>
              <w:t>Annual awareness reminder or when significant plan changes occur</w:t>
            </w:r>
          </w:p>
        </w:tc>
      </w:tr>
      <w:tr w:rsidR="00F239DE" w:rsidRPr="006F294B" w:rsidTr="00404DA0">
        <w:trPr>
          <w:trHeight w:val="432"/>
        </w:trPr>
        <w:tc>
          <w:tcPr>
            <w:tcW w:w="2070" w:type="dxa"/>
            <w:vAlign w:val="bottom"/>
          </w:tcPr>
          <w:p w:rsidR="00F239DE" w:rsidRPr="006F294B" w:rsidRDefault="00F239DE" w:rsidP="00232207">
            <w:pPr>
              <w:pStyle w:val="BodyText"/>
              <w:jc w:val="left"/>
              <w:rPr>
                <w:rFonts w:eastAsiaTheme="majorEastAsia" w:cstheme="majorBidi"/>
                <w:sz w:val="20"/>
                <w:szCs w:val="20"/>
              </w:rPr>
            </w:pPr>
            <w:r w:rsidRPr="006F294B">
              <w:rPr>
                <w:rFonts w:eastAsiaTheme="majorEastAsia" w:cstheme="majorBidi"/>
                <w:sz w:val="20"/>
                <w:szCs w:val="20"/>
              </w:rPr>
              <w:t xml:space="preserve"> Applicable Contractors</w:t>
            </w:r>
          </w:p>
        </w:tc>
        <w:tc>
          <w:tcPr>
            <w:tcW w:w="3870" w:type="dxa"/>
            <w:vAlign w:val="bottom"/>
          </w:tcPr>
          <w:p w:rsidR="00F239DE" w:rsidRPr="006F294B" w:rsidRDefault="00F239DE" w:rsidP="008E76D2">
            <w:pPr>
              <w:spacing w:after="120"/>
              <w:rPr>
                <w:rFonts w:eastAsiaTheme="majorEastAsia" w:cstheme="majorBidi"/>
                <w:sz w:val="20"/>
                <w:szCs w:val="20"/>
              </w:rPr>
            </w:pPr>
            <w:r w:rsidRPr="006F294B">
              <w:rPr>
                <w:rFonts w:eastAsiaTheme="majorEastAsia" w:cstheme="majorBidi"/>
                <w:sz w:val="20"/>
                <w:szCs w:val="20"/>
              </w:rPr>
              <w:t>Continuity Plan Training (must minimally include individual Continuity Plan duties, mission essential functions, and orders of succession)</w:t>
            </w:r>
          </w:p>
        </w:tc>
        <w:tc>
          <w:tcPr>
            <w:tcW w:w="2160" w:type="dxa"/>
            <w:vAlign w:val="bottom"/>
          </w:tcPr>
          <w:p w:rsidR="00F239DE" w:rsidRPr="006F294B" w:rsidRDefault="00F239DE" w:rsidP="00404DA0">
            <w:pPr>
              <w:spacing w:after="120"/>
              <w:jc w:val="center"/>
              <w:rPr>
                <w:rFonts w:eastAsiaTheme="majorEastAsia" w:cstheme="majorBidi"/>
                <w:sz w:val="20"/>
                <w:szCs w:val="20"/>
              </w:rPr>
            </w:pPr>
            <w:r w:rsidRPr="006F294B">
              <w:rPr>
                <w:rFonts w:eastAsiaTheme="majorEastAsia" w:cstheme="majorBidi"/>
                <w:sz w:val="20"/>
                <w:szCs w:val="20"/>
              </w:rPr>
              <w:t>Continuity Coordinator</w:t>
            </w:r>
          </w:p>
        </w:tc>
        <w:tc>
          <w:tcPr>
            <w:tcW w:w="1890" w:type="dxa"/>
            <w:vAlign w:val="bottom"/>
          </w:tcPr>
          <w:p w:rsidR="00F239DE" w:rsidRPr="006F294B" w:rsidRDefault="00506F30" w:rsidP="00404DA0">
            <w:pPr>
              <w:spacing w:after="120"/>
              <w:rPr>
                <w:rFonts w:eastAsiaTheme="majorEastAsia" w:cstheme="majorBidi"/>
                <w:sz w:val="20"/>
                <w:szCs w:val="20"/>
              </w:rPr>
            </w:pPr>
            <w:r w:rsidRPr="006F294B">
              <w:rPr>
                <w:rFonts w:eastAsiaTheme="majorEastAsia" w:cstheme="majorBidi"/>
                <w:sz w:val="20"/>
                <w:szCs w:val="20"/>
              </w:rPr>
              <w:t>Annual awareness reminder or when significant plan changes occur</w:t>
            </w:r>
          </w:p>
        </w:tc>
      </w:tr>
      <w:tr w:rsidR="00B12BC2" w:rsidRPr="006F294B" w:rsidTr="00404DA0">
        <w:trPr>
          <w:trHeight w:val="432"/>
        </w:trPr>
        <w:tc>
          <w:tcPr>
            <w:tcW w:w="2070" w:type="dxa"/>
            <w:vAlign w:val="bottom"/>
          </w:tcPr>
          <w:p w:rsidR="00B12BC2" w:rsidRPr="006F294B" w:rsidRDefault="00B12BC2" w:rsidP="00232207">
            <w:pPr>
              <w:pStyle w:val="BodyText"/>
              <w:jc w:val="left"/>
              <w:rPr>
                <w:rFonts w:eastAsiaTheme="majorEastAsia" w:cstheme="majorBidi"/>
                <w:sz w:val="20"/>
                <w:szCs w:val="20"/>
              </w:rPr>
            </w:pPr>
            <w:r w:rsidRPr="006F294B">
              <w:rPr>
                <w:rFonts w:eastAsiaTheme="majorEastAsia" w:cstheme="majorBidi"/>
                <w:sz w:val="20"/>
                <w:szCs w:val="20"/>
              </w:rPr>
              <w:t>All Agency Personnel</w:t>
            </w:r>
          </w:p>
        </w:tc>
        <w:tc>
          <w:tcPr>
            <w:tcW w:w="3870" w:type="dxa"/>
            <w:vAlign w:val="bottom"/>
          </w:tcPr>
          <w:p w:rsidR="00B12BC2" w:rsidRPr="006F294B" w:rsidRDefault="00B12BC2" w:rsidP="008E76D2">
            <w:pPr>
              <w:spacing w:after="120"/>
              <w:rPr>
                <w:rFonts w:eastAsiaTheme="majorEastAsia" w:cstheme="majorBidi"/>
                <w:sz w:val="20"/>
                <w:szCs w:val="20"/>
              </w:rPr>
            </w:pPr>
            <w:r w:rsidRPr="006F294B">
              <w:rPr>
                <w:rFonts w:eastAsiaTheme="majorEastAsia" w:cstheme="majorBidi"/>
                <w:sz w:val="20"/>
                <w:szCs w:val="20"/>
              </w:rPr>
              <w:t>Continuity Plan Training (must minimally include individual Continuity Plan duties, mission essential functions, and orders of succession)</w:t>
            </w:r>
          </w:p>
        </w:tc>
        <w:tc>
          <w:tcPr>
            <w:tcW w:w="2160" w:type="dxa"/>
            <w:vAlign w:val="bottom"/>
          </w:tcPr>
          <w:p w:rsidR="00B12BC2" w:rsidRPr="006F294B" w:rsidRDefault="00B12BC2" w:rsidP="00404DA0">
            <w:pPr>
              <w:spacing w:after="120"/>
              <w:jc w:val="center"/>
              <w:rPr>
                <w:rFonts w:eastAsiaTheme="majorEastAsia" w:cstheme="majorBidi"/>
                <w:sz w:val="20"/>
                <w:szCs w:val="20"/>
              </w:rPr>
            </w:pPr>
            <w:r w:rsidRPr="006F294B">
              <w:rPr>
                <w:rFonts w:eastAsiaTheme="majorEastAsia" w:cstheme="majorBidi"/>
                <w:sz w:val="20"/>
                <w:szCs w:val="20"/>
              </w:rPr>
              <w:t>Continuity Coordinator</w:t>
            </w:r>
          </w:p>
        </w:tc>
        <w:tc>
          <w:tcPr>
            <w:tcW w:w="1890" w:type="dxa"/>
            <w:vAlign w:val="bottom"/>
          </w:tcPr>
          <w:p w:rsidR="00B12BC2" w:rsidRPr="006F294B" w:rsidRDefault="00B12BC2" w:rsidP="00404DA0">
            <w:pPr>
              <w:spacing w:after="120"/>
              <w:rPr>
                <w:rFonts w:eastAsiaTheme="majorEastAsia" w:cstheme="majorBidi"/>
                <w:sz w:val="20"/>
                <w:szCs w:val="20"/>
              </w:rPr>
            </w:pPr>
            <w:r w:rsidRPr="006F294B">
              <w:rPr>
                <w:rFonts w:eastAsiaTheme="majorEastAsia" w:cstheme="majorBidi"/>
                <w:sz w:val="20"/>
                <w:szCs w:val="20"/>
              </w:rPr>
              <w:t>Annual awareness reminder or when significant plan changes occur</w:t>
            </w:r>
          </w:p>
        </w:tc>
      </w:tr>
    </w:tbl>
    <w:p w:rsidR="00E50F4B" w:rsidRPr="006F294B" w:rsidRDefault="00E50F4B" w:rsidP="007121EB">
      <w:pPr>
        <w:pStyle w:val="BodyText"/>
        <w:ind w:left="432" w:firstLine="288"/>
        <w:rPr>
          <w:color w:val="548DD4" w:themeColor="text2" w:themeTint="99"/>
        </w:rPr>
      </w:pPr>
    </w:p>
    <w:p w:rsidR="00DA64ED" w:rsidRPr="006F294B" w:rsidRDefault="007121EB" w:rsidP="00DD4FA2">
      <w:pPr>
        <w:pStyle w:val="BodyText"/>
        <w:outlineLvl w:val="1"/>
        <w:rPr>
          <w:sz w:val="28"/>
          <w:szCs w:val="28"/>
        </w:rPr>
      </w:pPr>
      <w:bookmarkStart w:id="163" w:name="_Toc396997960"/>
      <w:bookmarkStart w:id="164" w:name="_Toc397436788"/>
      <w:bookmarkStart w:id="165" w:name="_Toc178154629"/>
      <w:bookmarkStart w:id="166" w:name="_Toc179186371"/>
      <w:r w:rsidRPr="006F294B">
        <w:rPr>
          <w:sz w:val="28"/>
          <w:szCs w:val="28"/>
        </w:rPr>
        <w:t>EXERCISES</w:t>
      </w:r>
      <w:bookmarkEnd w:id="163"/>
      <w:bookmarkEnd w:id="164"/>
    </w:p>
    <w:bookmarkEnd w:id="165"/>
    <w:bookmarkEnd w:id="166"/>
    <w:p w:rsidR="006625FE" w:rsidRPr="006F294B" w:rsidRDefault="00891E82" w:rsidP="008B14D3">
      <w:pPr>
        <w:pStyle w:val="BodyText"/>
        <w:rPr>
          <w:b/>
          <w:i/>
          <w:color w:val="4F81BD" w:themeColor="accent1"/>
        </w:rPr>
      </w:pPr>
      <w:r w:rsidRPr="006F294B">
        <w:rPr>
          <w:b/>
          <w:i/>
          <w:color w:val="4F81BD" w:themeColor="accent1"/>
        </w:rPr>
        <w:t xml:space="preserve">This section describes </w:t>
      </w:r>
      <w:r w:rsidR="00A87AE6" w:rsidRPr="006F294B">
        <w:rPr>
          <w:b/>
          <w:i/>
          <w:color w:val="4F81BD" w:themeColor="accent1"/>
        </w:rPr>
        <w:t>types of</w:t>
      </w:r>
      <w:r w:rsidRPr="006F294B">
        <w:rPr>
          <w:b/>
          <w:i/>
          <w:color w:val="4F81BD" w:themeColor="accent1"/>
        </w:rPr>
        <w:t xml:space="preserve"> exercises and their intended goals and objectives.  </w:t>
      </w:r>
      <w:r w:rsidR="006625FE" w:rsidRPr="006F294B">
        <w:rPr>
          <w:b/>
          <w:i/>
          <w:color w:val="4F81BD" w:themeColor="accent1"/>
        </w:rPr>
        <w:t xml:space="preserve">Exercises should promote preparedness, improve the response capability of individuals in the agency, validate plans, policies, procedures and systems, and verify the effectiveness of command, control and communication functions.  Exercises may vary in size and complexity to achieve different </w:t>
      </w:r>
      <w:r w:rsidR="00B17A6F" w:rsidRPr="006F294B">
        <w:rPr>
          <w:b/>
          <w:i/>
          <w:color w:val="4F81BD" w:themeColor="accent1"/>
        </w:rPr>
        <w:t xml:space="preserve">operational </w:t>
      </w:r>
      <w:r w:rsidR="006625FE" w:rsidRPr="006F294B">
        <w:rPr>
          <w:b/>
          <w:i/>
          <w:color w:val="4F81BD" w:themeColor="accent1"/>
        </w:rPr>
        <w:t xml:space="preserve">objectives. The types of exercises are described below:  </w:t>
      </w:r>
    </w:p>
    <w:p w:rsidR="006625FE" w:rsidRPr="006F294B" w:rsidRDefault="006625FE" w:rsidP="008B14D3">
      <w:pPr>
        <w:pStyle w:val="BodyText"/>
        <w:numPr>
          <w:ilvl w:val="0"/>
          <w:numId w:val="38"/>
        </w:numPr>
        <w:ind w:left="720"/>
        <w:rPr>
          <w:b/>
          <w:i/>
          <w:color w:val="4F81BD" w:themeColor="accent1"/>
        </w:rPr>
      </w:pPr>
      <w:r w:rsidRPr="006F294B">
        <w:rPr>
          <w:b/>
          <w:i/>
          <w:color w:val="4F81BD" w:themeColor="accent1"/>
          <w:u w:val="single"/>
        </w:rPr>
        <w:t>Tabletop Exercises</w:t>
      </w:r>
      <w:r w:rsidRPr="006F294B">
        <w:rPr>
          <w:b/>
          <w:i/>
          <w:color w:val="4F81BD" w:themeColor="accent1"/>
        </w:rPr>
        <w:t xml:space="preserve"> simulate an activation of the Continuity Plan in an informal, stress-free environment.  They are designed to promote constructive discussion as participants examine and resolve problems based on existing plans.  There is no equipment utilization, resource deployment, or time pressure.  The exercise success depends on the group identifying problem areas, and offering constructive resolution alternatives.  This format exposes personnel to new or unfamiliar concepts, plans, policies, and procedures.</w:t>
      </w:r>
    </w:p>
    <w:p w:rsidR="006625FE" w:rsidRPr="006F294B" w:rsidRDefault="00C534C9" w:rsidP="008B14D3">
      <w:pPr>
        <w:pStyle w:val="BodyText"/>
        <w:numPr>
          <w:ilvl w:val="0"/>
          <w:numId w:val="38"/>
        </w:numPr>
        <w:ind w:left="720"/>
        <w:rPr>
          <w:b/>
          <w:i/>
          <w:color w:val="4F81BD" w:themeColor="accent1"/>
        </w:rPr>
      </w:pPr>
      <w:r w:rsidRPr="006F294B">
        <w:rPr>
          <w:b/>
          <w:i/>
          <w:color w:val="4F81BD" w:themeColor="accent1"/>
          <w:u w:val="single"/>
        </w:rPr>
        <w:t xml:space="preserve">Functional </w:t>
      </w:r>
      <w:r w:rsidR="00891E82" w:rsidRPr="006F294B">
        <w:rPr>
          <w:b/>
          <w:i/>
          <w:color w:val="4F81BD" w:themeColor="accent1"/>
          <w:u w:val="single"/>
        </w:rPr>
        <w:t>E</w:t>
      </w:r>
      <w:r w:rsidRPr="006F294B">
        <w:rPr>
          <w:b/>
          <w:i/>
          <w:color w:val="4F81BD" w:themeColor="accent1"/>
          <w:u w:val="single"/>
        </w:rPr>
        <w:t>xercises</w:t>
      </w:r>
      <w:r w:rsidRPr="006F294B">
        <w:rPr>
          <w:b/>
          <w:i/>
          <w:color w:val="4F81BD" w:themeColor="accent1"/>
        </w:rPr>
        <w:t xml:space="preserve"> are interactive exercises performed in real time that test the capability of the agency to respond to simulated continuity activation.  One or more functions are tested and the focus is usually placed on procedures, roles and responsibilities before, during or after an event.</w:t>
      </w:r>
    </w:p>
    <w:p w:rsidR="00C534C9" w:rsidRPr="006F294B" w:rsidRDefault="00C534C9" w:rsidP="008B14D3">
      <w:pPr>
        <w:pStyle w:val="BodyText"/>
        <w:numPr>
          <w:ilvl w:val="0"/>
          <w:numId w:val="38"/>
        </w:numPr>
        <w:ind w:left="720"/>
        <w:rPr>
          <w:b/>
          <w:i/>
          <w:color w:val="4F81BD" w:themeColor="accent1"/>
        </w:rPr>
      </w:pPr>
      <w:r w:rsidRPr="006F294B">
        <w:rPr>
          <w:b/>
          <w:i/>
          <w:color w:val="4F81BD" w:themeColor="accent1"/>
          <w:u w:val="single"/>
        </w:rPr>
        <w:t>Full-Scale Exercises</w:t>
      </w:r>
      <w:r w:rsidRPr="006F294B">
        <w:rPr>
          <w:b/>
          <w:i/>
          <w:color w:val="4F81BD" w:themeColor="accent1"/>
        </w:rPr>
        <w:t xml:space="preserve"> simulate continuity activation through field exercises designed to evaluate the execution of the plan in a highly stressful environment.  This realism is accomplished through mobilization of agency personnel, equipment and resources.</w:t>
      </w:r>
    </w:p>
    <w:p w:rsidR="0058331A" w:rsidRPr="006F294B" w:rsidRDefault="00506F30" w:rsidP="008B14D3">
      <w:pPr>
        <w:pStyle w:val="BodyText"/>
        <w:rPr>
          <w:b/>
          <w:i/>
          <w:color w:val="4F81BD" w:themeColor="accent1"/>
        </w:rPr>
      </w:pPr>
      <w:r w:rsidRPr="006F294B">
        <w:rPr>
          <w:b/>
          <w:i/>
          <w:color w:val="4F81BD" w:themeColor="accent1"/>
        </w:rPr>
        <w:t>Agenc</w:t>
      </w:r>
      <w:r w:rsidR="00417009" w:rsidRPr="006F294B">
        <w:rPr>
          <w:b/>
          <w:i/>
          <w:color w:val="4F81BD" w:themeColor="accent1"/>
        </w:rPr>
        <w:t>ies</w:t>
      </w:r>
      <w:r w:rsidRPr="006F294B">
        <w:rPr>
          <w:b/>
          <w:i/>
          <w:color w:val="4F81BD" w:themeColor="accent1"/>
        </w:rPr>
        <w:t xml:space="preserve"> </w:t>
      </w:r>
      <w:r w:rsidR="00417009" w:rsidRPr="006F294B">
        <w:rPr>
          <w:b/>
          <w:i/>
          <w:color w:val="4F81BD" w:themeColor="accent1"/>
        </w:rPr>
        <w:t>may choose to coordinate their annual Continuity Plan exercise</w:t>
      </w:r>
      <w:r w:rsidRPr="006F294B">
        <w:rPr>
          <w:b/>
          <w:i/>
          <w:color w:val="4F81BD" w:themeColor="accent1"/>
        </w:rPr>
        <w:t xml:space="preserve"> </w:t>
      </w:r>
      <w:r w:rsidR="00417009" w:rsidRPr="006F294B">
        <w:rPr>
          <w:b/>
          <w:i/>
          <w:color w:val="4F81BD" w:themeColor="accent1"/>
        </w:rPr>
        <w:t xml:space="preserve">to coincide with </w:t>
      </w:r>
      <w:r w:rsidR="0058331A" w:rsidRPr="006F294B">
        <w:rPr>
          <w:b/>
          <w:i/>
          <w:color w:val="4F81BD" w:themeColor="accent1"/>
        </w:rPr>
        <w:t xml:space="preserve">(but not be replaced by) </w:t>
      </w:r>
      <w:r w:rsidR="00DF3900" w:rsidRPr="006F294B">
        <w:rPr>
          <w:b/>
          <w:i/>
          <w:color w:val="4F81BD" w:themeColor="accent1"/>
        </w:rPr>
        <w:t xml:space="preserve">an </w:t>
      </w:r>
      <w:r w:rsidRPr="006F294B">
        <w:rPr>
          <w:b/>
          <w:i/>
          <w:color w:val="4F81BD" w:themeColor="accent1"/>
        </w:rPr>
        <w:t>Emergency Operation</w:t>
      </w:r>
      <w:r w:rsidR="00417009" w:rsidRPr="006F294B">
        <w:rPr>
          <w:b/>
          <w:i/>
          <w:color w:val="4F81BD" w:themeColor="accent1"/>
        </w:rPr>
        <w:t xml:space="preserve"> Plan exercise </w:t>
      </w:r>
      <w:r w:rsidRPr="006F294B">
        <w:rPr>
          <w:b/>
          <w:i/>
          <w:color w:val="4F81BD" w:themeColor="accent1"/>
        </w:rPr>
        <w:t xml:space="preserve">or </w:t>
      </w:r>
      <w:r w:rsidR="00417009" w:rsidRPr="006F294B">
        <w:rPr>
          <w:b/>
          <w:i/>
          <w:color w:val="4F81BD" w:themeColor="accent1"/>
        </w:rPr>
        <w:t>other emergency response</w:t>
      </w:r>
      <w:r w:rsidRPr="006F294B">
        <w:rPr>
          <w:b/>
          <w:i/>
          <w:color w:val="4F81BD" w:themeColor="accent1"/>
        </w:rPr>
        <w:t xml:space="preserve"> </w:t>
      </w:r>
      <w:r w:rsidR="00417009" w:rsidRPr="006F294B">
        <w:rPr>
          <w:b/>
          <w:i/>
          <w:color w:val="4F81BD" w:themeColor="accent1"/>
        </w:rPr>
        <w:t xml:space="preserve">exercises they are required to perform.  </w:t>
      </w:r>
    </w:p>
    <w:p w:rsidR="00C534C9" w:rsidRPr="006F294B" w:rsidRDefault="006041C3" w:rsidP="008B14D3">
      <w:pPr>
        <w:pStyle w:val="BodyText"/>
        <w:rPr>
          <w:b/>
          <w:i/>
          <w:color w:val="4F81BD" w:themeColor="accent1"/>
        </w:rPr>
      </w:pPr>
      <w:r w:rsidRPr="006F294B">
        <w:rPr>
          <w:b/>
          <w:i/>
          <w:color w:val="4F81BD" w:themeColor="accent1"/>
        </w:rPr>
        <w:t>Sample text</w:t>
      </w:r>
      <w:r w:rsidR="00891E82" w:rsidRPr="006F294B">
        <w:rPr>
          <w:b/>
          <w:i/>
          <w:color w:val="4F81BD" w:themeColor="accent1"/>
        </w:rPr>
        <w:t xml:space="preserve"> </w:t>
      </w:r>
      <w:r w:rsidR="00D54654" w:rsidRPr="006F294B">
        <w:rPr>
          <w:b/>
          <w:i/>
          <w:color w:val="4F81BD" w:themeColor="accent1"/>
        </w:rPr>
        <w:t xml:space="preserve">is </w:t>
      </w:r>
      <w:r w:rsidR="00891E82" w:rsidRPr="006F294B">
        <w:rPr>
          <w:b/>
          <w:i/>
          <w:color w:val="4F81BD" w:themeColor="accent1"/>
        </w:rPr>
        <w:t>outlined below.</w:t>
      </w:r>
      <w:r w:rsidRPr="006F294B">
        <w:rPr>
          <w:b/>
          <w:i/>
          <w:color w:val="4F81BD" w:themeColor="accent1"/>
        </w:rPr>
        <w:t xml:space="preserve">  Replace or revise this text </w:t>
      </w:r>
      <w:r w:rsidR="004958A2" w:rsidRPr="006F294B">
        <w:rPr>
          <w:b/>
          <w:i/>
          <w:color w:val="4F81BD" w:themeColor="accent1"/>
        </w:rPr>
        <w:t>to fit agency needs:</w:t>
      </w:r>
    </w:p>
    <w:p w:rsidR="006625FE" w:rsidRPr="006F294B" w:rsidRDefault="006625FE" w:rsidP="008B14D3">
      <w:pPr>
        <w:pStyle w:val="BodyText"/>
      </w:pPr>
      <w:bookmarkStart w:id="167" w:name="_Toc159129838"/>
      <w:bookmarkStart w:id="168" w:name="_Toc159135978"/>
      <w:bookmarkEnd w:id="167"/>
      <w:bookmarkEnd w:id="168"/>
      <w:r w:rsidRPr="006F294B">
        <w:t xml:space="preserve">Exercises are conducted to validate elements of the Continuity Plan, both individually and collectively.  </w:t>
      </w:r>
      <w:r w:rsidRPr="006F294B">
        <w:rPr>
          <w:b/>
          <w:i/>
          <w:color w:val="4F81BD" w:themeColor="accent1"/>
        </w:rPr>
        <w:t>(Insert name of agency)</w:t>
      </w:r>
      <w:r w:rsidRPr="006F294B">
        <w:rPr>
          <w:b/>
          <w:i/>
          <w:color w:val="548DD4" w:themeColor="text2" w:themeTint="99"/>
        </w:rPr>
        <w:t xml:space="preserve"> </w:t>
      </w:r>
      <w:r w:rsidRPr="006F294B">
        <w:t xml:space="preserve">is committed to ensuring that realistic exercises are conducted, during which individuals and </w:t>
      </w:r>
      <w:r w:rsidR="00A87AE6" w:rsidRPr="006F294B">
        <w:t xml:space="preserve">business units </w:t>
      </w:r>
      <w:r w:rsidRPr="006F294B">
        <w:t>perform the tasks that are expected of them in a real event.</w:t>
      </w:r>
      <w:r w:rsidR="00D54654" w:rsidRPr="006F294B">
        <w:t xml:space="preserve">  Exercises will be conducted annually in accordance with </w:t>
      </w:r>
      <w:r w:rsidR="0001337C" w:rsidRPr="006F294B">
        <w:t>Executive Order #41 (2011).</w:t>
      </w:r>
    </w:p>
    <w:p w:rsidR="00D54654" w:rsidRPr="006F294B" w:rsidRDefault="00D54654" w:rsidP="000343DE">
      <w:pPr>
        <w:jc w:val="both"/>
        <w:rPr>
          <w:u w:val="single"/>
        </w:rPr>
      </w:pPr>
      <w:bookmarkStart w:id="169" w:name="_Toc159126647"/>
      <w:bookmarkStart w:id="170" w:name="_Toc159129841"/>
      <w:bookmarkStart w:id="171" w:name="_Toc159135981"/>
      <w:bookmarkStart w:id="172" w:name="_Toc160337901"/>
      <w:bookmarkStart w:id="173" w:name="_Toc160441073"/>
      <w:bookmarkStart w:id="174" w:name="_Toc165714971"/>
      <w:bookmarkStart w:id="175" w:name="_Toc177873345"/>
      <w:bookmarkStart w:id="176" w:name="_Toc179186373"/>
      <w:r w:rsidRPr="006F294B">
        <w:rPr>
          <w:u w:val="single"/>
        </w:rPr>
        <w:t>Exercise or Activation Evaluation</w:t>
      </w:r>
    </w:p>
    <w:p w:rsidR="000E4CAC" w:rsidRPr="006F294B" w:rsidRDefault="00D54654" w:rsidP="008B14D3">
      <w:pPr>
        <w:pStyle w:val="Header"/>
        <w:tabs>
          <w:tab w:val="clear" w:pos="4320"/>
          <w:tab w:val="clear" w:pos="8640"/>
          <w:tab w:val="left" w:leader="dot" w:pos="5040"/>
        </w:tabs>
        <w:spacing w:before="120"/>
        <w:jc w:val="both"/>
        <w:rPr>
          <w:b/>
          <w:i/>
          <w:color w:val="4F81BD" w:themeColor="accent1"/>
        </w:rPr>
      </w:pPr>
      <w:r w:rsidRPr="006F294B">
        <w:rPr>
          <w:b/>
          <w:i/>
          <w:color w:val="4F81BD" w:themeColor="accent1"/>
        </w:rPr>
        <w:t xml:space="preserve">This section describes how evaluations of exercises </w:t>
      </w:r>
      <w:r w:rsidR="000E4CAC" w:rsidRPr="006F294B">
        <w:rPr>
          <w:b/>
          <w:i/>
          <w:color w:val="4F81BD" w:themeColor="accent1"/>
        </w:rPr>
        <w:t xml:space="preserve">or actual events and </w:t>
      </w:r>
      <w:r w:rsidRPr="006F294B">
        <w:rPr>
          <w:b/>
          <w:i/>
          <w:color w:val="4F81BD" w:themeColor="accent1"/>
        </w:rPr>
        <w:t>After Action Reports (AARs)</w:t>
      </w:r>
      <w:r w:rsidR="00970CE8" w:rsidRPr="006F294B">
        <w:rPr>
          <w:b/>
          <w:i/>
          <w:color w:val="4F81BD" w:themeColor="accent1"/>
        </w:rPr>
        <w:t xml:space="preserve"> and Improvement Plans (IPs)</w:t>
      </w:r>
      <w:r w:rsidRPr="006F294B">
        <w:rPr>
          <w:b/>
          <w:i/>
          <w:color w:val="4F81BD" w:themeColor="accent1"/>
        </w:rPr>
        <w:t xml:space="preserve"> </w:t>
      </w:r>
      <w:r w:rsidR="00A87AE6" w:rsidRPr="006F294B">
        <w:rPr>
          <w:b/>
          <w:i/>
          <w:color w:val="4F81BD" w:themeColor="accent1"/>
        </w:rPr>
        <w:t xml:space="preserve">are </w:t>
      </w:r>
      <w:r w:rsidR="00C131E0" w:rsidRPr="006F294B">
        <w:rPr>
          <w:b/>
          <w:i/>
          <w:color w:val="4F81BD" w:themeColor="accent1"/>
        </w:rPr>
        <w:t xml:space="preserve">to </w:t>
      </w:r>
      <w:r w:rsidRPr="006F294B">
        <w:rPr>
          <w:b/>
          <w:i/>
          <w:color w:val="4F81BD" w:themeColor="accent1"/>
        </w:rPr>
        <w:t xml:space="preserve">be completed.  It is important to list who is responsible for completing AARs and </w:t>
      </w:r>
      <w:r w:rsidR="00970CE8" w:rsidRPr="006F294B">
        <w:rPr>
          <w:b/>
          <w:i/>
          <w:color w:val="4F81BD" w:themeColor="accent1"/>
        </w:rPr>
        <w:t xml:space="preserve">IPs, and </w:t>
      </w:r>
      <w:r w:rsidRPr="006F294B">
        <w:rPr>
          <w:b/>
          <w:i/>
          <w:color w:val="4F81BD" w:themeColor="accent1"/>
        </w:rPr>
        <w:t xml:space="preserve">who will be incorporating lessons learned back into the Continuity Plan.  </w:t>
      </w:r>
    </w:p>
    <w:p w:rsidR="000E4CAC" w:rsidRPr="006F294B" w:rsidRDefault="000E4CAC" w:rsidP="008B14D3">
      <w:pPr>
        <w:pStyle w:val="Header"/>
        <w:tabs>
          <w:tab w:val="clear" w:pos="4320"/>
          <w:tab w:val="clear" w:pos="8640"/>
          <w:tab w:val="left" w:leader="dot" w:pos="5040"/>
        </w:tabs>
        <w:spacing w:before="120"/>
        <w:jc w:val="both"/>
        <w:rPr>
          <w:b/>
          <w:i/>
          <w:color w:val="4F81BD" w:themeColor="accent1"/>
        </w:rPr>
      </w:pPr>
      <w:r w:rsidRPr="006F294B">
        <w:rPr>
          <w:b/>
          <w:i/>
          <w:color w:val="4F81BD" w:themeColor="accent1"/>
        </w:rPr>
        <w:t>Agencies may find it helpful to use the Homeland Security Exercise and Evaluation Program (HSEEP) guidelines.  These guidelines can be found at</w:t>
      </w:r>
      <w:r w:rsidR="00F9189D" w:rsidRPr="006F294B">
        <w:rPr>
          <w:b/>
          <w:i/>
          <w:color w:val="4F81BD" w:themeColor="accent1"/>
        </w:rPr>
        <w:t xml:space="preserve"> </w:t>
      </w:r>
      <w:hyperlink r:id="rId16" w:history="1">
        <w:r w:rsidR="00F9189D" w:rsidRPr="006F294B">
          <w:rPr>
            <w:rStyle w:val="Hyperlink"/>
            <w:b/>
            <w:i/>
          </w:rPr>
          <w:t>https://www.llis.dhs.gov/hseep</w:t>
        </w:r>
      </w:hyperlink>
      <w:r w:rsidRPr="006F294B">
        <w:rPr>
          <w:b/>
          <w:i/>
          <w:color w:val="4F81BD" w:themeColor="accent1"/>
        </w:rPr>
        <w:t>.  Although agencies are not required to follow HSEEP guidelines for exercises and evaluations, it is a good reference tool and will be helpful if the agency conducts joint exercises with partner agencies or organizations.</w:t>
      </w:r>
    </w:p>
    <w:p w:rsidR="00D54654" w:rsidRPr="006F294B" w:rsidRDefault="00D54654" w:rsidP="008B14D3">
      <w:pPr>
        <w:pStyle w:val="Header"/>
        <w:tabs>
          <w:tab w:val="clear" w:pos="4320"/>
          <w:tab w:val="clear" w:pos="8640"/>
          <w:tab w:val="left" w:leader="dot" w:pos="5040"/>
        </w:tabs>
        <w:spacing w:before="120"/>
        <w:jc w:val="both"/>
        <w:rPr>
          <w:b/>
          <w:i/>
          <w:color w:val="4F81BD" w:themeColor="accent1"/>
        </w:rPr>
      </w:pPr>
      <w:r w:rsidRPr="006F294B">
        <w:rPr>
          <w:b/>
          <w:i/>
          <w:color w:val="4F81BD" w:themeColor="accent1"/>
        </w:rPr>
        <w:t xml:space="preserve">Sample </w:t>
      </w:r>
      <w:r w:rsidR="003A25A3" w:rsidRPr="006F294B">
        <w:rPr>
          <w:b/>
          <w:i/>
          <w:color w:val="4F81BD" w:themeColor="accent1"/>
        </w:rPr>
        <w:t xml:space="preserve">text </w:t>
      </w:r>
      <w:r w:rsidRPr="006F294B">
        <w:rPr>
          <w:b/>
          <w:i/>
          <w:color w:val="4F81BD" w:themeColor="accent1"/>
        </w:rPr>
        <w:t>is below</w:t>
      </w:r>
      <w:r w:rsidR="004958A2" w:rsidRPr="006F294B">
        <w:rPr>
          <w:b/>
          <w:i/>
          <w:color w:val="4F81BD" w:themeColor="accent1"/>
        </w:rPr>
        <w:t xml:space="preserve">.  Revise or replace this text to fit agency </w:t>
      </w:r>
      <w:r w:rsidR="005C47EA" w:rsidRPr="006F294B">
        <w:rPr>
          <w:b/>
          <w:i/>
          <w:color w:val="4F81BD" w:themeColor="accent1"/>
        </w:rPr>
        <w:t>needs:</w:t>
      </w:r>
    </w:p>
    <w:p w:rsidR="00C55852" w:rsidRPr="006F294B" w:rsidRDefault="00D54654" w:rsidP="008B14D3">
      <w:pPr>
        <w:pStyle w:val="Header"/>
        <w:tabs>
          <w:tab w:val="clear" w:pos="4320"/>
          <w:tab w:val="clear" w:pos="8640"/>
          <w:tab w:val="left" w:leader="dot" w:pos="5040"/>
        </w:tabs>
        <w:spacing w:before="120"/>
        <w:jc w:val="both"/>
      </w:pPr>
      <w:r w:rsidRPr="006F294B">
        <w:t xml:space="preserve">Each exercise activity, as well as actual events will be evaluated and </w:t>
      </w:r>
      <w:r w:rsidR="00A87AE6" w:rsidRPr="006F294B">
        <w:t>an</w:t>
      </w:r>
      <w:r w:rsidR="005C47EA" w:rsidRPr="006F294B">
        <w:t xml:space="preserve"> </w:t>
      </w:r>
      <w:r w:rsidR="00651205" w:rsidRPr="006F294B">
        <w:t>AAR</w:t>
      </w:r>
      <w:r w:rsidR="005C47EA" w:rsidRPr="006F294B">
        <w:t xml:space="preserve"> and IP</w:t>
      </w:r>
      <w:r w:rsidR="00651205" w:rsidRPr="006F294B">
        <w:t xml:space="preserve"> </w:t>
      </w:r>
      <w:r w:rsidR="00B12BC2" w:rsidRPr="006F294B">
        <w:t xml:space="preserve">shall </w:t>
      </w:r>
      <w:r w:rsidR="00651205" w:rsidRPr="006F294B">
        <w:t>be completed.  The evaluation will identify systemic weaknesses and suggest corrective actions that will enhance the agency’s preparedness.  T</w:t>
      </w:r>
      <w:r w:rsidRPr="006F294B">
        <w:t xml:space="preserve">he results </w:t>
      </w:r>
      <w:r w:rsidR="00651205" w:rsidRPr="006F294B">
        <w:t xml:space="preserve">will be </w:t>
      </w:r>
      <w:r w:rsidRPr="006F294B">
        <w:t xml:space="preserve">incorporated into a formal </w:t>
      </w:r>
      <w:r w:rsidR="00651205" w:rsidRPr="006F294B">
        <w:t>improvement plan</w:t>
      </w:r>
      <w:r w:rsidRPr="006F294B">
        <w:t xml:space="preserve">.  </w:t>
      </w:r>
      <w:r w:rsidR="00651205" w:rsidRPr="006F294B">
        <w:t xml:space="preserve">This information will be collected and prepared by the Continuity Coordinator, and reviewed and approved by the agency head.  </w:t>
      </w:r>
      <w:r w:rsidR="006F3668" w:rsidRPr="006F294B">
        <w:t>Once approved, the Continuity Coordinator will incorporate applicable lessons learned into the plan.</w:t>
      </w:r>
    </w:p>
    <w:p w:rsidR="00CB3986" w:rsidRPr="006F294B" w:rsidRDefault="00E91992" w:rsidP="008B14D3">
      <w:pPr>
        <w:pStyle w:val="BodyText"/>
        <w:jc w:val="center"/>
        <w:outlineLvl w:val="0"/>
        <w:rPr>
          <w:b/>
          <w:sz w:val="28"/>
          <w:szCs w:val="28"/>
        </w:rPr>
      </w:pPr>
      <w:bookmarkStart w:id="177" w:name="_Toc179279329"/>
      <w:bookmarkStart w:id="178" w:name="_Toc150055459"/>
      <w:bookmarkStart w:id="179" w:name="_Toc150055568"/>
      <w:bookmarkStart w:id="180" w:name="_Toc150055580"/>
      <w:bookmarkStart w:id="181" w:name="_Toc150055765"/>
      <w:bookmarkStart w:id="182" w:name="_Toc150056297"/>
      <w:bookmarkStart w:id="183" w:name="_Toc150057199"/>
      <w:bookmarkStart w:id="184" w:name="_Toc150057498"/>
      <w:bookmarkStart w:id="185" w:name="_Toc150067018"/>
      <w:bookmarkStart w:id="186" w:name="_Toc150069083"/>
      <w:bookmarkStart w:id="187" w:name="_Toc150592265"/>
      <w:bookmarkStart w:id="188" w:name="_Toc150836981"/>
      <w:bookmarkStart w:id="189" w:name="_Toc150838275"/>
      <w:bookmarkStart w:id="190" w:name="_Toc151546250"/>
      <w:bookmarkStart w:id="191" w:name="_Toc152495965"/>
      <w:bookmarkStart w:id="192" w:name="_Toc152496089"/>
      <w:bookmarkStart w:id="193" w:name="_Toc152991926"/>
      <w:bookmarkStart w:id="194" w:name="_Toc155755012"/>
      <w:bookmarkStart w:id="195" w:name="_Toc156278606"/>
      <w:bookmarkStart w:id="196" w:name="_Toc156292977"/>
      <w:bookmarkStart w:id="197" w:name="_Toc158609139"/>
      <w:bookmarkStart w:id="198" w:name="_Toc158609778"/>
      <w:bookmarkStart w:id="199" w:name="_Toc158610010"/>
      <w:bookmarkStart w:id="200" w:name="_Toc159035424"/>
      <w:bookmarkStart w:id="201" w:name="_Toc159053398"/>
      <w:bookmarkStart w:id="202" w:name="_Toc162760556"/>
      <w:bookmarkStart w:id="203" w:name="_Toc162938400"/>
      <w:bookmarkStart w:id="204" w:name="_Toc162942365"/>
      <w:bookmarkStart w:id="205" w:name="_Toc162942678"/>
      <w:bookmarkStart w:id="206" w:name="_Toc162963145"/>
      <w:bookmarkStart w:id="207" w:name="_Toc162963195"/>
      <w:bookmarkStart w:id="208" w:name="_Toc163010459"/>
      <w:bookmarkStart w:id="209" w:name="_Toc167264115"/>
      <w:bookmarkStart w:id="210" w:name="_Toc167264499"/>
      <w:bookmarkStart w:id="211" w:name="_Toc167510018"/>
      <w:bookmarkStart w:id="212" w:name="_Toc167512305"/>
      <w:bookmarkStart w:id="213" w:name="_Toc167515941"/>
      <w:bookmarkStart w:id="214" w:name="_Toc167527126"/>
      <w:bookmarkStart w:id="215" w:name="_Toc167529533"/>
      <w:bookmarkStart w:id="216" w:name="_Toc167676228"/>
      <w:bookmarkStart w:id="217" w:name="_Toc167678864"/>
      <w:bookmarkStart w:id="218" w:name="_Toc167678911"/>
      <w:bookmarkStart w:id="219" w:name="_Toc169759028"/>
      <w:bookmarkStart w:id="220" w:name="_Toc175446894"/>
      <w:bookmarkStart w:id="221" w:name="_Toc176338066"/>
      <w:bookmarkStart w:id="222" w:name="_Toc179186379"/>
      <w:bookmarkStart w:id="223" w:name="OLE_LINK7"/>
      <w:bookmarkStart w:id="224" w:name="OLE_LINK8"/>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69"/>
      <w:bookmarkEnd w:id="170"/>
      <w:bookmarkEnd w:id="171"/>
      <w:bookmarkEnd w:id="172"/>
      <w:bookmarkEnd w:id="173"/>
      <w:bookmarkEnd w:id="174"/>
      <w:bookmarkEnd w:id="175"/>
      <w:bookmarkEnd w:id="176"/>
      <w:r w:rsidRPr="006F294B">
        <w:br w:type="page"/>
      </w:r>
      <w:bookmarkStart w:id="225" w:name="_Toc292713078"/>
      <w:bookmarkStart w:id="226" w:name="_Toc396997961"/>
      <w:bookmarkStart w:id="227" w:name="_Toc397436789"/>
      <w:bookmarkStart w:id="228" w:name="_Toc292713003"/>
      <w:r w:rsidR="00CB3986" w:rsidRPr="006F294B">
        <w:rPr>
          <w:b/>
          <w:sz w:val="28"/>
          <w:szCs w:val="28"/>
        </w:rPr>
        <w:t>ACRONYMS AND DEFINITIONS</w:t>
      </w:r>
      <w:bookmarkEnd w:id="225"/>
      <w:bookmarkEnd w:id="226"/>
      <w:bookmarkEnd w:id="227"/>
    </w:p>
    <w:p w:rsidR="00CB3986" w:rsidRPr="006F294B" w:rsidRDefault="00CB3986" w:rsidP="008B14D3">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p w:rsidR="00CB3986" w:rsidRPr="006F294B" w:rsidRDefault="00CB3986" w:rsidP="008B14D3">
      <w:pPr>
        <w:pStyle w:val="BodyText"/>
        <w:rPr>
          <w:b/>
        </w:rPr>
      </w:pPr>
      <w:r w:rsidRPr="006F294B">
        <w:rPr>
          <w:b/>
        </w:rPr>
        <w:t>ACRONYMS</w:t>
      </w:r>
    </w:p>
    <w:p w:rsidR="00CB3986" w:rsidRPr="006F294B" w:rsidRDefault="00CB3986" w:rsidP="008B14D3">
      <w:pPr>
        <w:pStyle w:val="BodyText"/>
      </w:pPr>
      <w:r w:rsidRPr="006F294B">
        <w:rPr>
          <w:b/>
        </w:rPr>
        <w:t>AAR</w:t>
      </w:r>
      <w:r w:rsidRPr="006F294B">
        <w:rPr>
          <w:b/>
        </w:rPr>
        <w:tab/>
      </w:r>
      <w:r w:rsidRPr="006F294B">
        <w:rPr>
          <w:b/>
        </w:rPr>
        <w:tab/>
      </w:r>
      <w:r w:rsidRPr="006F294B">
        <w:t>After Action Report</w:t>
      </w:r>
    </w:p>
    <w:p w:rsidR="00CB3986" w:rsidRPr="006F294B" w:rsidRDefault="00CB3986" w:rsidP="008B14D3">
      <w:pPr>
        <w:pStyle w:val="BodyText"/>
      </w:pPr>
      <w:r w:rsidRPr="006F294B">
        <w:rPr>
          <w:b/>
        </w:rPr>
        <w:t>BIA</w:t>
      </w:r>
      <w:r w:rsidRPr="006F294B">
        <w:rPr>
          <w:b/>
        </w:rPr>
        <w:tab/>
      </w:r>
      <w:r w:rsidRPr="006F294B">
        <w:rPr>
          <w:b/>
        </w:rPr>
        <w:tab/>
      </w:r>
      <w:r w:rsidRPr="006F294B">
        <w:t>Business Impact Analysis</w:t>
      </w:r>
    </w:p>
    <w:p w:rsidR="00CB3986" w:rsidRPr="006F294B" w:rsidRDefault="00CB3986" w:rsidP="008B14D3">
      <w:pPr>
        <w:pStyle w:val="BodyText"/>
      </w:pPr>
      <w:r w:rsidRPr="006F294B">
        <w:rPr>
          <w:b/>
        </w:rPr>
        <w:t>BPA</w:t>
      </w:r>
      <w:r w:rsidRPr="006F294B">
        <w:rPr>
          <w:b/>
        </w:rPr>
        <w:tab/>
      </w:r>
      <w:r w:rsidRPr="006F294B">
        <w:rPr>
          <w:b/>
        </w:rPr>
        <w:tab/>
      </w:r>
      <w:r w:rsidRPr="006F294B">
        <w:t>Business Process Analysis</w:t>
      </w:r>
    </w:p>
    <w:p w:rsidR="004111C9" w:rsidRPr="006F294B" w:rsidRDefault="004111C9" w:rsidP="008B14D3">
      <w:pPr>
        <w:pStyle w:val="BodyText"/>
      </w:pPr>
      <w:r w:rsidRPr="006F294B">
        <w:rPr>
          <w:b/>
        </w:rPr>
        <w:t>CEMP</w:t>
      </w:r>
      <w:r w:rsidRPr="006F294B">
        <w:tab/>
      </w:r>
      <w:r w:rsidRPr="006F294B">
        <w:tab/>
        <w:t>Crisis and Emergency Management Plan</w:t>
      </w:r>
    </w:p>
    <w:p w:rsidR="00CB3986" w:rsidRPr="006F294B" w:rsidRDefault="00CB3986" w:rsidP="008B14D3">
      <w:pPr>
        <w:pStyle w:val="BodyText"/>
      </w:pPr>
      <w:r w:rsidRPr="006F294B">
        <w:rPr>
          <w:b/>
        </w:rPr>
        <w:t>COOP</w:t>
      </w:r>
      <w:r w:rsidRPr="006F294B">
        <w:rPr>
          <w:b/>
        </w:rPr>
        <w:tab/>
      </w:r>
      <w:r w:rsidRPr="006F294B">
        <w:tab/>
        <w:t>Continuity of Operations</w:t>
      </w:r>
    </w:p>
    <w:p w:rsidR="00CB3986" w:rsidRPr="006F294B" w:rsidRDefault="00CB3986" w:rsidP="008B14D3">
      <w:pPr>
        <w:pStyle w:val="BodyText"/>
      </w:pPr>
      <w:r w:rsidRPr="006F294B">
        <w:rPr>
          <w:b/>
        </w:rPr>
        <w:t>ECO</w:t>
      </w:r>
      <w:r w:rsidRPr="006F294B">
        <w:tab/>
      </w:r>
      <w:r w:rsidRPr="006F294B">
        <w:tab/>
        <w:t>Emergency Coordination Officer</w:t>
      </w:r>
    </w:p>
    <w:p w:rsidR="002F6204" w:rsidRPr="006F294B" w:rsidRDefault="002F6204" w:rsidP="008B14D3">
      <w:pPr>
        <w:pStyle w:val="BodyText"/>
      </w:pPr>
      <w:r w:rsidRPr="006F294B">
        <w:rPr>
          <w:b/>
        </w:rPr>
        <w:t>EMAC</w:t>
      </w:r>
      <w:r w:rsidRPr="006F294B">
        <w:rPr>
          <w:b/>
        </w:rPr>
        <w:tab/>
      </w:r>
      <w:r w:rsidRPr="006F294B">
        <w:rPr>
          <w:b/>
        </w:rPr>
        <w:tab/>
      </w:r>
      <w:r w:rsidRPr="006F294B">
        <w:t>Emergency Management Assistance Compact</w:t>
      </w:r>
    </w:p>
    <w:p w:rsidR="00CB3986" w:rsidRPr="006F294B" w:rsidRDefault="00CB3986" w:rsidP="008B14D3">
      <w:pPr>
        <w:pStyle w:val="BodyText"/>
      </w:pPr>
      <w:r w:rsidRPr="006F294B">
        <w:rPr>
          <w:b/>
        </w:rPr>
        <w:t>EMAP</w:t>
      </w:r>
      <w:r w:rsidRPr="006F294B">
        <w:tab/>
      </w:r>
      <w:r w:rsidRPr="006F294B">
        <w:tab/>
        <w:t>Emergency Management Accreditation Program</w:t>
      </w:r>
    </w:p>
    <w:p w:rsidR="004111C9" w:rsidRPr="006F294B" w:rsidRDefault="004111C9" w:rsidP="008B14D3">
      <w:pPr>
        <w:pStyle w:val="BodyText"/>
      </w:pPr>
      <w:r w:rsidRPr="006F294B">
        <w:rPr>
          <w:b/>
        </w:rPr>
        <w:t>E</w:t>
      </w:r>
      <w:r w:rsidR="00A4636B" w:rsidRPr="006F294B">
        <w:rPr>
          <w:b/>
        </w:rPr>
        <w:t>A</w:t>
      </w:r>
      <w:r w:rsidRPr="006F294B">
        <w:rPr>
          <w:b/>
        </w:rPr>
        <w:t>P</w:t>
      </w:r>
      <w:r w:rsidRPr="006F294B">
        <w:tab/>
      </w:r>
      <w:r w:rsidRPr="006F294B">
        <w:tab/>
        <w:t xml:space="preserve">Emergency </w:t>
      </w:r>
      <w:r w:rsidR="00A4636B" w:rsidRPr="006F294B">
        <w:t>Action</w:t>
      </w:r>
      <w:r w:rsidRPr="006F294B">
        <w:t xml:space="preserve"> Plan</w:t>
      </w:r>
    </w:p>
    <w:p w:rsidR="00CB3986" w:rsidRPr="006F294B" w:rsidRDefault="00CB3986" w:rsidP="008B14D3">
      <w:pPr>
        <w:pStyle w:val="BodyText"/>
      </w:pPr>
      <w:r w:rsidRPr="006F294B">
        <w:rPr>
          <w:b/>
        </w:rPr>
        <w:t>FEMA</w:t>
      </w:r>
      <w:r w:rsidRPr="006F294B">
        <w:rPr>
          <w:b/>
        </w:rPr>
        <w:tab/>
      </w:r>
      <w:r w:rsidRPr="006F294B">
        <w:rPr>
          <w:b/>
        </w:rPr>
        <w:tab/>
      </w:r>
      <w:r w:rsidRPr="006F294B">
        <w:t>Federal Emergency Management Agency</w:t>
      </w:r>
    </w:p>
    <w:p w:rsidR="00CB3986" w:rsidRPr="006F294B" w:rsidRDefault="00CB3986" w:rsidP="008B14D3">
      <w:pPr>
        <w:pStyle w:val="BodyText"/>
      </w:pPr>
      <w:r w:rsidRPr="006F294B">
        <w:rPr>
          <w:b/>
        </w:rPr>
        <w:t>FOIA</w:t>
      </w:r>
      <w:r w:rsidRPr="006F294B">
        <w:rPr>
          <w:b/>
        </w:rPr>
        <w:tab/>
      </w:r>
      <w:r w:rsidRPr="006F294B">
        <w:rPr>
          <w:b/>
        </w:rPr>
        <w:tab/>
      </w:r>
      <w:r w:rsidRPr="006F294B">
        <w:t>Freedom of Information Act</w:t>
      </w:r>
    </w:p>
    <w:p w:rsidR="00CB3986" w:rsidRPr="006F294B" w:rsidRDefault="00CB3986" w:rsidP="008B14D3">
      <w:pPr>
        <w:pStyle w:val="BodyText"/>
      </w:pPr>
      <w:r w:rsidRPr="006F294B">
        <w:rPr>
          <w:b/>
        </w:rPr>
        <w:t>HSEEP</w:t>
      </w:r>
      <w:r w:rsidRPr="006F294B">
        <w:tab/>
      </w:r>
      <w:r w:rsidRPr="006F294B">
        <w:tab/>
        <w:t>Homeland Security Exercise and Evaluation Program</w:t>
      </w:r>
    </w:p>
    <w:p w:rsidR="005C47EA" w:rsidRPr="006F294B" w:rsidRDefault="00C54ADA" w:rsidP="008B14D3">
      <w:pPr>
        <w:pStyle w:val="BodyText"/>
      </w:pPr>
      <w:r w:rsidRPr="006F294B">
        <w:rPr>
          <w:b/>
        </w:rPr>
        <w:t>IP</w:t>
      </w:r>
      <w:r w:rsidRPr="006F294B">
        <w:rPr>
          <w:b/>
        </w:rPr>
        <w:tab/>
      </w:r>
      <w:r w:rsidRPr="006F294B">
        <w:rPr>
          <w:b/>
        </w:rPr>
        <w:tab/>
      </w:r>
      <w:r w:rsidRPr="006F294B">
        <w:t>Improvement Plan</w:t>
      </w:r>
    </w:p>
    <w:p w:rsidR="00CB3986" w:rsidRPr="006F294B" w:rsidRDefault="00CB3986" w:rsidP="008B14D3">
      <w:pPr>
        <w:pStyle w:val="BodyText"/>
      </w:pPr>
      <w:r w:rsidRPr="006F294B">
        <w:rPr>
          <w:b/>
        </w:rPr>
        <w:t>ITDR</w:t>
      </w:r>
      <w:r w:rsidR="002F6204" w:rsidRPr="006F294B">
        <w:rPr>
          <w:b/>
        </w:rPr>
        <w:t>P</w:t>
      </w:r>
      <w:r w:rsidRPr="006F294B">
        <w:rPr>
          <w:b/>
        </w:rPr>
        <w:tab/>
      </w:r>
      <w:r w:rsidRPr="006F294B">
        <w:rPr>
          <w:b/>
        </w:rPr>
        <w:tab/>
      </w:r>
      <w:r w:rsidRPr="006F294B">
        <w:t>Information Technology Disaster Recovery</w:t>
      </w:r>
      <w:r w:rsidR="002F6204" w:rsidRPr="006F294B">
        <w:t xml:space="preserve"> Plan</w:t>
      </w:r>
    </w:p>
    <w:p w:rsidR="00CB3986" w:rsidRPr="006F294B" w:rsidRDefault="00CB3986" w:rsidP="008B14D3">
      <w:pPr>
        <w:pStyle w:val="BodyText"/>
      </w:pPr>
      <w:r w:rsidRPr="006F294B">
        <w:rPr>
          <w:b/>
        </w:rPr>
        <w:t>MEF</w:t>
      </w:r>
      <w:r w:rsidRPr="006F294B">
        <w:rPr>
          <w:b/>
        </w:rPr>
        <w:tab/>
      </w:r>
      <w:r w:rsidRPr="006F294B">
        <w:rPr>
          <w:b/>
        </w:rPr>
        <w:tab/>
      </w:r>
      <w:r w:rsidRPr="006F294B">
        <w:t>Mission Essential Function</w:t>
      </w:r>
    </w:p>
    <w:p w:rsidR="00CB3986" w:rsidRPr="006F294B" w:rsidRDefault="00CB3986" w:rsidP="008B14D3">
      <w:pPr>
        <w:pStyle w:val="BodyText"/>
      </w:pPr>
      <w:r w:rsidRPr="006F294B">
        <w:rPr>
          <w:b/>
        </w:rPr>
        <w:t>MOU</w:t>
      </w:r>
      <w:r w:rsidRPr="006F294B">
        <w:tab/>
      </w:r>
      <w:r w:rsidRPr="006F294B">
        <w:tab/>
        <w:t>Memorandum of Understanding</w:t>
      </w:r>
    </w:p>
    <w:p w:rsidR="00CB3986" w:rsidRPr="006F294B" w:rsidRDefault="00CB3986" w:rsidP="008B14D3">
      <w:pPr>
        <w:pStyle w:val="BodyText"/>
      </w:pPr>
      <w:r w:rsidRPr="006F294B">
        <w:rPr>
          <w:b/>
        </w:rPr>
        <w:t>NTAS</w:t>
      </w:r>
      <w:r w:rsidRPr="006F294B">
        <w:rPr>
          <w:b/>
        </w:rPr>
        <w:tab/>
      </w:r>
      <w:r w:rsidRPr="006F294B">
        <w:rPr>
          <w:b/>
        </w:rPr>
        <w:tab/>
      </w:r>
      <w:r w:rsidRPr="006F294B">
        <w:t>National Terrorism Advisory System</w:t>
      </w:r>
    </w:p>
    <w:p w:rsidR="00B87A48" w:rsidRPr="006F294B" w:rsidRDefault="00CB3986" w:rsidP="008B14D3">
      <w:pPr>
        <w:pStyle w:val="BodyText"/>
      </w:pPr>
      <w:r w:rsidRPr="006F294B">
        <w:rPr>
          <w:b/>
        </w:rPr>
        <w:t>NWS</w:t>
      </w:r>
      <w:r w:rsidRPr="006F294B">
        <w:tab/>
      </w:r>
      <w:r w:rsidRPr="006F294B">
        <w:tab/>
        <w:t>National Weather Service</w:t>
      </w:r>
    </w:p>
    <w:p w:rsidR="00F07FC0" w:rsidRPr="006F294B" w:rsidRDefault="00F07FC0" w:rsidP="008B14D3">
      <w:pPr>
        <w:pStyle w:val="BodyText"/>
      </w:pPr>
      <w:r w:rsidRPr="006F294B">
        <w:rPr>
          <w:b/>
        </w:rPr>
        <w:t>PBF</w:t>
      </w:r>
      <w:r w:rsidRPr="006F294B">
        <w:rPr>
          <w:b/>
        </w:rPr>
        <w:tab/>
      </w:r>
      <w:r w:rsidRPr="006F294B">
        <w:rPr>
          <w:b/>
        </w:rPr>
        <w:tab/>
      </w:r>
      <w:r w:rsidRPr="006F294B">
        <w:t>Primary Business Function</w:t>
      </w:r>
    </w:p>
    <w:p w:rsidR="00B62C3D" w:rsidRPr="006F294B" w:rsidRDefault="00B62C3D" w:rsidP="008B14D3">
      <w:pPr>
        <w:pStyle w:val="BodyText"/>
      </w:pPr>
      <w:r w:rsidRPr="006F294B">
        <w:rPr>
          <w:b/>
        </w:rPr>
        <w:t>RPO</w:t>
      </w:r>
      <w:r w:rsidRPr="006F294B">
        <w:rPr>
          <w:b/>
        </w:rPr>
        <w:tab/>
      </w:r>
      <w:r w:rsidRPr="006F294B">
        <w:rPr>
          <w:b/>
        </w:rPr>
        <w:tab/>
      </w:r>
      <w:r w:rsidRPr="006F294B">
        <w:t>Recovery Point Objective</w:t>
      </w:r>
    </w:p>
    <w:p w:rsidR="00CB3986" w:rsidRPr="006F294B" w:rsidRDefault="00CB3986" w:rsidP="008B14D3">
      <w:pPr>
        <w:pStyle w:val="BodyText"/>
      </w:pPr>
      <w:r w:rsidRPr="006F294B">
        <w:rPr>
          <w:b/>
        </w:rPr>
        <w:t>RTO</w:t>
      </w:r>
      <w:r w:rsidRPr="006F294B">
        <w:rPr>
          <w:b/>
        </w:rPr>
        <w:tab/>
      </w:r>
      <w:r w:rsidRPr="006F294B">
        <w:rPr>
          <w:b/>
        </w:rPr>
        <w:tab/>
      </w:r>
      <w:r w:rsidRPr="006F294B">
        <w:t>Recovery Time Objective</w:t>
      </w:r>
    </w:p>
    <w:p w:rsidR="00CB3986" w:rsidRPr="006F294B" w:rsidRDefault="00145248" w:rsidP="008B14D3">
      <w:pPr>
        <w:pStyle w:val="BodyText"/>
      </w:pPr>
      <w:r w:rsidRPr="006F294B">
        <w:rPr>
          <w:b/>
        </w:rPr>
        <w:t>SPSHS</w:t>
      </w:r>
      <w:r w:rsidR="00CB3986" w:rsidRPr="006F294B">
        <w:rPr>
          <w:b/>
        </w:rPr>
        <w:tab/>
      </w:r>
      <w:r w:rsidR="00CB3986" w:rsidRPr="006F294B">
        <w:rPr>
          <w:b/>
        </w:rPr>
        <w:tab/>
      </w:r>
      <w:r w:rsidR="00CB3986" w:rsidRPr="006F294B">
        <w:t xml:space="preserve">Secretariat of </w:t>
      </w:r>
      <w:r w:rsidRPr="006F294B">
        <w:t>Public Safety</w:t>
      </w:r>
      <w:r w:rsidR="00CB3986" w:rsidRPr="006F294B">
        <w:t xml:space="preserve"> and Homeland Security</w:t>
      </w:r>
    </w:p>
    <w:p w:rsidR="00550ACE" w:rsidRPr="006F294B" w:rsidRDefault="00550ACE" w:rsidP="008B14D3">
      <w:pPr>
        <w:pStyle w:val="BodyText"/>
        <w:rPr>
          <w:b/>
        </w:rPr>
      </w:pPr>
      <w:r w:rsidRPr="006F294B">
        <w:rPr>
          <w:b/>
        </w:rPr>
        <w:t>DEFINITIONS</w:t>
      </w:r>
    </w:p>
    <w:p w:rsidR="00550ACE" w:rsidRPr="006F294B" w:rsidRDefault="00550ACE" w:rsidP="008B14D3">
      <w:pPr>
        <w:pStyle w:val="BodyText"/>
      </w:pPr>
      <w:r w:rsidRPr="006F294B">
        <w:rPr>
          <w:b/>
        </w:rPr>
        <w:t xml:space="preserve">Activation </w:t>
      </w:r>
      <w:r w:rsidRPr="006F294B">
        <w:t xml:space="preserve">– When all or a portion of the COOP plan has been put into motion.  </w:t>
      </w:r>
      <w:r w:rsidR="004C16D0" w:rsidRPr="006F294B">
        <w:t>Activation</w:t>
      </w:r>
      <w:r w:rsidRPr="006F294B">
        <w:t xml:space="preserve"> may be full or partial.</w:t>
      </w:r>
    </w:p>
    <w:p w:rsidR="002F6204" w:rsidRPr="006F294B" w:rsidRDefault="002F6204" w:rsidP="008B14D3">
      <w:pPr>
        <w:pStyle w:val="BodyText"/>
      </w:pPr>
      <w:r w:rsidRPr="006F294B">
        <w:rPr>
          <w:b/>
        </w:rPr>
        <w:t>After Action Report</w:t>
      </w:r>
      <w:r w:rsidRPr="006F294B">
        <w:t xml:space="preserve"> </w:t>
      </w:r>
      <w:r w:rsidRPr="006F294B">
        <w:rPr>
          <w:b/>
        </w:rPr>
        <w:t>(AAR)</w:t>
      </w:r>
      <w:r w:rsidRPr="006F294B">
        <w:t xml:space="preserve"> – A report that summarizes and analyzes performance in both exercises and actual events.  The report includes lessons learned, best practices, and an Improvement Plan (IP).  The reports for exercises may also evaluate achievement of the selected exercise objectives and demonstration of the overall capabilities being exercised.</w:t>
      </w:r>
    </w:p>
    <w:p w:rsidR="00550ACE" w:rsidRPr="006F294B" w:rsidRDefault="00550ACE" w:rsidP="008B14D3">
      <w:pPr>
        <w:pStyle w:val="BodyText"/>
      </w:pPr>
      <w:r w:rsidRPr="006F294B">
        <w:rPr>
          <w:b/>
        </w:rPr>
        <w:t xml:space="preserve">Alternate Facility </w:t>
      </w:r>
      <w:r w:rsidRPr="006F294B">
        <w:t xml:space="preserve">– A location, other than the normal facility, used to process data and/or conduct </w:t>
      </w:r>
      <w:r w:rsidR="001B2AFB" w:rsidRPr="006F294B">
        <w:t>m</w:t>
      </w:r>
      <w:r w:rsidRPr="006F294B">
        <w:t xml:space="preserve">ission </w:t>
      </w:r>
      <w:r w:rsidR="001B2AFB" w:rsidRPr="006F294B">
        <w:t>e</w:t>
      </w:r>
      <w:r w:rsidRPr="006F294B">
        <w:t xml:space="preserve">ssential </w:t>
      </w:r>
      <w:r w:rsidR="001B2AFB" w:rsidRPr="006F294B">
        <w:t>f</w:t>
      </w:r>
      <w:r w:rsidRPr="006F294B">
        <w:t xml:space="preserve">unctions (MEFs) in the event of a disaster. </w:t>
      </w:r>
    </w:p>
    <w:p w:rsidR="006B3C37" w:rsidRPr="006F294B" w:rsidRDefault="006B3C37" w:rsidP="008B14D3">
      <w:pPr>
        <w:pStyle w:val="BodyText"/>
      </w:pPr>
      <w:r w:rsidRPr="006F294B">
        <w:rPr>
          <w:b/>
        </w:rPr>
        <w:t>Application</w:t>
      </w:r>
      <w:r w:rsidRPr="006F294B">
        <w:t xml:space="preserve"> – A software program that runs on a computer. </w:t>
      </w:r>
    </w:p>
    <w:p w:rsidR="00C54ADA" w:rsidRPr="006F294B" w:rsidRDefault="00550ACE" w:rsidP="008B14D3">
      <w:pPr>
        <w:pStyle w:val="BodyText"/>
      </w:pPr>
      <w:r w:rsidRPr="006F294B">
        <w:rPr>
          <w:b/>
        </w:rPr>
        <w:t>Business Impact Analysis</w:t>
      </w:r>
      <w:r w:rsidR="00204E27" w:rsidRPr="006F294B">
        <w:t xml:space="preserve"> </w:t>
      </w:r>
      <w:r w:rsidRPr="006F294B">
        <w:rPr>
          <w:b/>
        </w:rPr>
        <w:t>(BIA)</w:t>
      </w:r>
      <w:r w:rsidR="00204E27" w:rsidRPr="006F294B">
        <w:rPr>
          <w:b/>
        </w:rPr>
        <w:t xml:space="preserve"> </w:t>
      </w:r>
      <w:r w:rsidR="00204E27" w:rsidRPr="006F294B">
        <w:t xml:space="preserve">– </w:t>
      </w:r>
      <w:r w:rsidRPr="006F294B">
        <w:t xml:space="preserve">A method of identifying </w:t>
      </w:r>
      <w:r w:rsidR="00204E27" w:rsidRPr="006F294B">
        <w:t xml:space="preserve">the effects of failing to perform a function or requirement.  A BIA may </w:t>
      </w:r>
      <w:r w:rsidR="00905614" w:rsidRPr="006F294B">
        <w:t xml:space="preserve">be a useful tool in </w:t>
      </w:r>
      <w:r w:rsidR="00204E27" w:rsidRPr="006F294B">
        <w:t>help</w:t>
      </w:r>
      <w:r w:rsidR="00905614" w:rsidRPr="006F294B">
        <w:t>ing</w:t>
      </w:r>
      <w:r w:rsidR="00204E27" w:rsidRPr="006F294B">
        <w:t xml:space="preserve"> an </w:t>
      </w:r>
      <w:r w:rsidR="00905614" w:rsidRPr="006F294B">
        <w:t>agency</w:t>
      </w:r>
      <w:r w:rsidR="00204E27" w:rsidRPr="006F294B">
        <w:t xml:space="preserve"> identify some of its primary business functions.  </w:t>
      </w:r>
      <w:r w:rsidRPr="006F294B">
        <w:t xml:space="preserve">  </w:t>
      </w:r>
    </w:p>
    <w:p w:rsidR="00550ACE" w:rsidRPr="006F294B" w:rsidRDefault="00550ACE" w:rsidP="008B14D3">
      <w:pPr>
        <w:pStyle w:val="BodyText"/>
      </w:pPr>
      <w:r w:rsidRPr="006F294B">
        <w:rPr>
          <w:b/>
        </w:rPr>
        <w:t>Business Process Analysis (BPA) –</w:t>
      </w:r>
      <w:r w:rsidRPr="006F294B">
        <w:t xml:space="preserve"> A systematic method of identifying and documenting all of the elements necessary to accomplish each organizational MEF.  The BPA ensures that the right people, equipment, capabilities, records, and supplies are identified and available where needed during a disruption so that MEFs can be resumed quickly and performed as required.  The BPA is a method of examining, identifying, and mapping the functional processes, workflows, activities, personnel expertise, systems, data, partnerships, controls, interdependencies, and facilities inherent in the execution of the MEF.</w:t>
      </w:r>
    </w:p>
    <w:p w:rsidR="00550ACE" w:rsidRPr="006F294B" w:rsidRDefault="00550ACE" w:rsidP="008B14D3">
      <w:pPr>
        <w:pStyle w:val="BodyText"/>
        <w:rPr>
          <w:rStyle w:val="Emphasis"/>
          <w:i w:val="0"/>
        </w:rPr>
      </w:pPr>
      <w:r w:rsidRPr="006F294B">
        <w:rPr>
          <w:b/>
          <w:bCs/>
        </w:rPr>
        <w:t>Cold Site</w:t>
      </w:r>
      <w:r w:rsidRPr="006F294B">
        <w:t xml:space="preserve"> – An alternate site that is reserved for emergency use, but which requires the installation of equipment before it can support operations.  Equipment and resources must be installed in such a facility to </w:t>
      </w:r>
      <w:r w:rsidR="005A0B09" w:rsidRPr="006F294B">
        <w:t xml:space="preserve">support </w:t>
      </w:r>
      <w:r w:rsidRPr="006F294B">
        <w:t xml:space="preserve">the </w:t>
      </w:r>
      <w:r w:rsidR="005A0B09" w:rsidRPr="006F294B">
        <w:t xml:space="preserve">mission </w:t>
      </w:r>
      <w:r w:rsidRPr="006F294B">
        <w:t xml:space="preserve">essential functions </w:t>
      </w:r>
      <w:r w:rsidR="005A0B09" w:rsidRPr="006F294B">
        <w:t xml:space="preserve">or primary business functions </w:t>
      </w:r>
      <w:r w:rsidRPr="006F294B">
        <w:t>of an organization.  Cold sites have many variations depending on their communication facilities, UPS systems, or mobility.</w:t>
      </w:r>
    </w:p>
    <w:p w:rsidR="00204E27" w:rsidRPr="006F294B" w:rsidRDefault="00550ACE" w:rsidP="008B14D3">
      <w:pPr>
        <w:pStyle w:val="BodyText"/>
      </w:pPr>
      <w:r w:rsidRPr="006F294B">
        <w:rPr>
          <w:b/>
        </w:rPr>
        <w:t xml:space="preserve">Continuity Coordinator </w:t>
      </w:r>
      <w:r w:rsidRPr="006F294B">
        <w:t>–</w:t>
      </w:r>
      <w:r w:rsidRPr="006F294B">
        <w:rPr>
          <w:b/>
        </w:rPr>
        <w:t xml:space="preserve"> </w:t>
      </w:r>
      <w:r w:rsidRPr="006F294B">
        <w:t>The individual that</w:t>
      </w:r>
      <w:r w:rsidRPr="006F294B">
        <w:rPr>
          <w:b/>
        </w:rPr>
        <w:t xml:space="preserve"> </w:t>
      </w:r>
      <w:r w:rsidRPr="006F294B">
        <w:t xml:space="preserve">serves as the agency’s manager for all continuity activities.  The Coordinator has overall responsibility for developing, coordinating and managing all activities required for the agency to perform its mission essential functions during an event </w:t>
      </w:r>
      <w:r w:rsidR="002D275E" w:rsidRPr="006F294B">
        <w:t xml:space="preserve">that </w:t>
      </w:r>
      <w:r w:rsidRPr="006F294B">
        <w:t>disrupts normal operations.  Selecting a Continuity Coordinator is the first step in the continuity planning process.</w:t>
      </w:r>
    </w:p>
    <w:p w:rsidR="00550ACE" w:rsidRPr="006F294B" w:rsidRDefault="00204E27" w:rsidP="008B14D3">
      <w:pPr>
        <w:pStyle w:val="BodyText"/>
        <w:rPr>
          <w:rStyle w:val="Emphasis"/>
          <w:i w:val="0"/>
        </w:rPr>
      </w:pPr>
      <w:r w:rsidRPr="006F294B">
        <w:rPr>
          <w:b/>
        </w:rPr>
        <w:t>Continuity of Operations (Continuity)</w:t>
      </w:r>
      <w:r w:rsidRPr="006F294B">
        <w:t xml:space="preserve"> – The effort to ensure an organization can continue its </w:t>
      </w:r>
      <w:r w:rsidR="001B2AFB" w:rsidRPr="006F294B">
        <w:t>m</w:t>
      </w:r>
      <w:r w:rsidRPr="006F294B">
        <w:t xml:space="preserve">ission </w:t>
      </w:r>
      <w:r w:rsidR="001B2AFB" w:rsidRPr="006F294B">
        <w:t>e</w:t>
      </w:r>
      <w:r w:rsidRPr="006F294B">
        <w:t xml:space="preserve">ssential </w:t>
      </w:r>
      <w:r w:rsidR="001B2AFB" w:rsidRPr="006F294B">
        <w:t>f</w:t>
      </w:r>
      <w:r w:rsidRPr="006F294B">
        <w:t>unctions across a wide range of potential events.</w:t>
      </w:r>
      <w:r w:rsidR="00550ACE" w:rsidRPr="006F294B">
        <w:t xml:space="preserve">    </w:t>
      </w:r>
    </w:p>
    <w:p w:rsidR="00550ACE" w:rsidRPr="006F294B" w:rsidRDefault="00550ACE" w:rsidP="008B14D3">
      <w:pPr>
        <w:autoSpaceDE w:val="0"/>
        <w:autoSpaceDN w:val="0"/>
        <w:adjustRightInd w:val="0"/>
      </w:pPr>
      <w:r w:rsidRPr="006F294B">
        <w:rPr>
          <w:b/>
        </w:rPr>
        <w:t xml:space="preserve">Continuity Plan </w:t>
      </w:r>
      <w:r w:rsidRPr="006F294B">
        <w:t>–</w:t>
      </w:r>
      <w:r w:rsidRPr="006F294B">
        <w:rPr>
          <w:b/>
        </w:rPr>
        <w:t xml:space="preserve"> </w:t>
      </w:r>
      <w:r w:rsidRPr="006F294B">
        <w:t>A set of documented procedures developed to provide for the continuance of mission essential</w:t>
      </w:r>
      <w:r w:rsidR="00AC1E1E" w:rsidRPr="006F294B">
        <w:t xml:space="preserve"> </w:t>
      </w:r>
      <w:r w:rsidRPr="006F294B">
        <w:t>functions during an emergency.</w:t>
      </w:r>
    </w:p>
    <w:p w:rsidR="00774B46" w:rsidRPr="006F294B" w:rsidRDefault="00550ACE" w:rsidP="008B14D3">
      <w:pPr>
        <w:pStyle w:val="BodyText"/>
        <w:rPr>
          <w:b/>
        </w:rPr>
      </w:pPr>
      <w:r w:rsidRPr="006F294B">
        <w:rPr>
          <w:b/>
        </w:rPr>
        <w:t xml:space="preserve">Continuity Program – </w:t>
      </w:r>
      <w:r w:rsidRPr="006F294B">
        <w:t>An ongoing, cyclical model of planning, training, evaluating, and implementing corrective action for continuity capabilities.</w:t>
      </w:r>
    </w:p>
    <w:p w:rsidR="0051533D" w:rsidRPr="006F294B" w:rsidRDefault="0051533D" w:rsidP="0051533D">
      <w:pPr>
        <w:pStyle w:val="BodyText"/>
        <w:rPr>
          <w:b/>
        </w:rPr>
      </w:pPr>
      <w:r w:rsidRPr="006F294B">
        <w:rPr>
          <w:b/>
        </w:rPr>
        <w:t>Crisis and Emergency Management Plan (CEMP)</w:t>
      </w:r>
      <w:r w:rsidRPr="006F294B">
        <w:t xml:space="preserve"> – A plan normally utilized by colleges and universities that uses a systematic approach to respond to and manage emergencies or disasters that threaten the college or university’s students, faculty, staff, and visitors.  A CEMP does not encompass continuity planning and should be separate and distinct from the college or university’s continuity plan.</w:t>
      </w:r>
      <w:r w:rsidR="00B47D43" w:rsidRPr="006F294B">
        <w:t xml:space="preserve">  An emergency action plan (EAP) is the non-academic version of the CEMP.</w:t>
      </w:r>
    </w:p>
    <w:p w:rsidR="00550ACE" w:rsidRPr="006F294B" w:rsidRDefault="00550ACE" w:rsidP="008B14D3">
      <w:pPr>
        <w:pStyle w:val="BodyText"/>
      </w:pPr>
      <w:r w:rsidRPr="006F294B">
        <w:rPr>
          <w:b/>
        </w:rPr>
        <w:t xml:space="preserve">Delegations of Authority – </w:t>
      </w:r>
      <w:r w:rsidRPr="006F294B">
        <w:t>Identification of statutory or signatory authorities</w:t>
      </w:r>
      <w:r w:rsidR="00AB2ADB" w:rsidRPr="006F294B">
        <w:t>,</w:t>
      </w:r>
      <w:r w:rsidRPr="006F294B">
        <w:t xml:space="preserve"> </w:t>
      </w:r>
      <w:r w:rsidR="00AB2ADB" w:rsidRPr="006F294B">
        <w:t xml:space="preserve">those individuals holding the authority, and the alternate individuals responsible for assuming that authority should the primary be unavailable.  </w:t>
      </w:r>
    </w:p>
    <w:p w:rsidR="00B47D43" w:rsidRPr="006F294B" w:rsidRDefault="00B47D43" w:rsidP="008B14D3">
      <w:pPr>
        <w:pStyle w:val="Bullet1"/>
      </w:pPr>
      <w:r w:rsidRPr="006F294B">
        <w:rPr>
          <w:b/>
        </w:rPr>
        <w:t>Emergency Action Plan (EAP)</w:t>
      </w:r>
      <w:r w:rsidRPr="006F294B">
        <w:t xml:space="preserve"> – The plan maintained by an agency or organization for responding to a wide variety of potential hazards.  It describes how people and property will be protected, details who is responsible for carrying out specific actions, identifies available personnel, equipment, facilities, supplies, and resources, and outlines how all response actions will be coordinated.  An agency or organization’s EAP is separate and distinct from its continuity plan.</w:t>
      </w:r>
    </w:p>
    <w:p w:rsidR="00550ACE" w:rsidRPr="006F294B" w:rsidRDefault="00550ACE" w:rsidP="008B14D3">
      <w:pPr>
        <w:pStyle w:val="Bullet1"/>
      </w:pPr>
      <w:r w:rsidRPr="006F294B">
        <w:rPr>
          <w:b/>
        </w:rPr>
        <w:t xml:space="preserve">Emergency Coordination Officer (ECO) </w:t>
      </w:r>
      <w:r w:rsidRPr="006F294B">
        <w:t xml:space="preserve">– The individual that serves as the communications liaison between the Secretariat of Veterans Affairs </w:t>
      </w:r>
      <w:r w:rsidR="00A4636B" w:rsidRPr="006F294B">
        <w:t xml:space="preserve">and Homeland Security </w:t>
      </w:r>
      <w:r w:rsidRPr="006F294B">
        <w:t>(SVAHS), VDEM and their own agency</w:t>
      </w:r>
      <w:r w:rsidR="0001337C" w:rsidRPr="006F294B">
        <w:t xml:space="preserve"> pursuant to Executive Order #41 (2011).</w:t>
      </w:r>
    </w:p>
    <w:p w:rsidR="00204E27" w:rsidRPr="006F294B" w:rsidRDefault="00204E27" w:rsidP="008B14D3">
      <w:pPr>
        <w:pStyle w:val="BodyText"/>
      </w:pPr>
      <w:r w:rsidRPr="006F294B">
        <w:rPr>
          <w:b/>
        </w:rPr>
        <w:t xml:space="preserve">Emergency Management Accreditation Program (EMAP) </w:t>
      </w:r>
      <w:r w:rsidRPr="006F294B">
        <w:t>– An independent, non-profit organization with a standards-based voluntary assessment and peer review accreditation process for government programs responsible for coordinating prevention, mitigation, preparedness, response, and recovery activities for natural and human-caused disasters.  Accreditation is based on compliance with collaboratively developed national standards and is open to all US states, territories, and local governments.</w:t>
      </w:r>
    </w:p>
    <w:p w:rsidR="00550ACE" w:rsidRPr="006F294B" w:rsidRDefault="00550ACE" w:rsidP="008B14D3">
      <w:pPr>
        <w:pStyle w:val="BodyText"/>
      </w:pPr>
      <w:r w:rsidRPr="006F294B">
        <w:rPr>
          <w:b/>
        </w:rPr>
        <w:t>Emergency Management Assistance Compact</w:t>
      </w:r>
      <w:r w:rsidR="00204E27" w:rsidRPr="006F294B">
        <w:rPr>
          <w:b/>
        </w:rPr>
        <w:t xml:space="preserve"> (EMAC)</w:t>
      </w:r>
      <w:r w:rsidRPr="006F294B">
        <w:t xml:space="preserve"> – Congressionally ratified organization that provides form and structure to interstate mutual aid.  During a disaster, it allows a state to request and receive assistance from other member states.</w:t>
      </w:r>
    </w:p>
    <w:p w:rsidR="00693B6D" w:rsidRPr="006F294B" w:rsidRDefault="00693B6D" w:rsidP="008B14D3">
      <w:pPr>
        <w:pStyle w:val="BodyText"/>
      </w:pPr>
      <w:r w:rsidRPr="006F294B">
        <w:rPr>
          <w:b/>
        </w:rPr>
        <w:t>Emergency Preparedness</w:t>
      </w:r>
      <w:r w:rsidRPr="006F294B">
        <w:t xml:space="preserve"> – The discipline which ensures an organization or community's readiness to respond to an emergency or disaster in a coordinated, timely and effective manner.</w:t>
      </w:r>
    </w:p>
    <w:p w:rsidR="0091349F" w:rsidRPr="006F294B" w:rsidRDefault="0091349F" w:rsidP="008B14D3">
      <w:pPr>
        <w:pStyle w:val="BodyText"/>
      </w:pPr>
      <w:r w:rsidRPr="006F294B">
        <w:rPr>
          <w:b/>
        </w:rPr>
        <w:t xml:space="preserve">Essential Records </w:t>
      </w:r>
      <w:r w:rsidR="004729AF" w:rsidRPr="006F294B">
        <w:t xml:space="preserve">– </w:t>
      </w:r>
      <w:r w:rsidRPr="006F294B">
        <w:t>Records, files, documents or databases, which, if damaged or destroyed, would cause considerable inconvenience and/or require replacement or re-creation at considerable expense.  For legal, regulatory or operational reasons these records cannot be irretrievably lost or damaged without materially impairing the organization's ability to conduct business.</w:t>
      </w:r>
    </w:p>
    <w:p w:rsidR="0095228E" w:rsidRPr="006F294B" w:rsidRDefault="0095228E" w:rsidP="008B14D3">
      <w:pPr>
        <w:pStyle w:val="BodyText"/>
      </w:pPr>
      <w:r w:rsidRPr="006F294B">
        <w:rPr>
          <w:b/>
        </w:rPr>
        <w:t>Equipment</w:t>
      </w:r>
      <w:r w:rsidRPr="006F294B">
        <w:t xml:space="preserve"> – set of physical resources that provide support or provide improved capability of performing a function.  Equipment can include mobile assets such as radios and other </w:t>
      </w:r>
      <w:r w:rsidR="003F19E3" w:rsidRPr="006F294B">
        <w:t>communication resources</w:t>
      </w:r>
      <w:r w:rsidRPr="006F294B">
        <w:t xml:space="preserve">, or they can be </w:t>
      </w:r>
      <w:r w:rsidR="003F19E3" w:rsidRPr="006F294B">
        <w:t xml:space="preserve">fixed </w:t>
      </w:r>
      <w:r w:rsidRPr="006F294B">
        <w:t xml:space="preserve">assets such as generators or voice over internet protocol (VOIP) phones. </w:t>
      </w:r>
    </w:p>
    <w:p w:rsidR="00550ACE" w:rsidRPr="006F294B" w:rsidRDefault="00550ACE" w:rsidP="008B14D3">
      <w:pPr>
        <w:pStyle w:val="BodyText"/>
      </w:pPr>
      <w:r w:rsidRPr="006F294B">
        <w:rPr>
          <w:b/>
        </w:rPr>
        <w:t xml:space="preserve">Facility </w:t>
      </w:r>
      <w:r w:rsidRPr="006F294B">
        <w:t xml:space="preserve">– A location containing the equipment, supplies, and voice and data communication lines to conduct transactions required to conduct business under normal conditions. </w:t>
      </w:r>
    </w:p>
    <w:p w:rsidR="00E27423" w:rsidRPr="006F294B" w:rsidRDefault="00E27423" w:rsidP="00161AA0">
      <w:pPr>
        <w:pStyle w:val="CM50"/>
        <w:spacing w:before="120" w:after="200"/>
        <w:jc w:val="both"/>
        <w:rPr>
          <w:rFonts w:ascii="Cambria" w:hAnsi="Cambria"/>
        </w:rPr>
      </w:pPr>
      <w:r w:rsidRPr="006F294B">
        <w:rPr>
          <w:rFonts w:ascii="Cambria" w:hAnsi="Cambria"/>
          <w:b/>
          <w:szCs w:val="22"/>
        </w:rPr>
        <w:t xml:space="preserve">Faculty </w:t>
      </w:r>
      <w:r w:rsidR="004729AF" w:rsidRPr="006F294B">
        <w:rPr>
          <w:rFonts w:ascii="Cambria" w:hAnsi="Cambria"/>
          <w:szCs w:val="22"/>
        </w:rPr>
        <w:t xml:space="preserve">– </w:t>
      </w:r>
      <w:r w:rsidRPr="006F294B">
        <w:rPr>
          <w:rFonts w:ascii="Cambria" w:hAnsi="Cambria"/>
          <w:szCs w:val="22"/>
        </w:rPr>
        <w:t>T</w:t>
      </w:r>
      <w:r w:rsidRPr="006F294B">
        <w:rPr>
          <w:rFonts w:ascii="Cambria" w:hAnsi="Cambria"/>
        </w:rPr>
        <w:t>he</w:t>
      </w:r>
      <w:r w:rsidR="004729AF" w:rsidRPr="006F294B">
        <w:rPr>
          <w:rFonts w:ascii="Cambria" w:hAnsi="Cambria"/>
        </w:rPr>
        <w:t xml:space="preserve"> </w:t>
      </w:r>
      <w:r w:rsidRPr="006F294B">
        <w:rPr>
          <w:rFonts w:ascii="Cambria" w:hAnsi="Cambria"/>
        </w:rPr>
        <w:t>teaching and administrative staff and those members of the administration having academic rank in an educational institution.</w:t>
      </w:r>
    </w:p>
    <w:p w:rsidR="00204E27" w:rsidRPr="006F294B" w:rsidRDefault="00204E27" w:rsidP="00204E27">
      <w:r w:rsidRPr="006F294B">
        <w:rPr>
          <w:b/>
        </w:rPr>
        <w:t xml:space="preserve">Federal Emergency Management Agency (FEMA) </w:t>
      </w:r>
      <w:r w:rsidRPr="006F294B">
        <w:t>– The federal agency tasked with supporting citizens and first responders to ensure that as a nation, the United States works together to build, sustain, and improve its capability to prepare for, protect against, respond to, recover from, and mitigate all hazards.</w:t>
      </w:r>
    </w:p>
    <w:p w:rsidR="00204E27" w:rsidRPr="006F294B" w:rsidRDefault="00204E27" w:rsidP="00204E27">
      <w:r w:rsidRPr="006F294B">
        <w:rPr>
          <w:b/>
        </w:rPr>
        <w:t>Freedom of Information Act (FOIA)</w:t>
      </w:r>
      <w:r w:rsidRPr="006F294B">
        <w:t xml:space="preserve"> – A federal law, passed in </w:t>
      </w:r>
      <w:r w:rsidR="00905614" w:rsidRPr="006F294B">
        <w:t>1966, which</w:t>
      </w:r>
      <w:r w:rsidRPr="006F294B">
        <w:t xml:space="preserve"> allows for the full or partial disclosure of previously unreleased information and documents under the control of government agencies.</w:t>
      </w:r>
    </w:p>
    <w:p w:rsidR="00550ACE" w:rsidRPr="006F294B" w:rsidRDefault="00550ACE" w:rsidP="00161AA0">
      <w:pPr>
        <w:pStyle w:val="CM50"/>
        <w:spacing w:before="120" w:after="200"/>
        <w:jc w:val="both"/>
        <w:rPr>
          <w:rFonts w:ascii="Cambria" w:hAnsi="Cambria"/>
          <w:color w:val="000000"/>
          <w:szCs w:val="22"/>
        </w:rPr>
      </w:pPr>
      <w:r w:rsidRPr="006F294B">
        <w:rPr>
          <w:rFonts w:ascii="Cambria" w:hAnsi="Cambria"/>
          <w:b/>
          <w:szCs w:val="22"/>
        </w:rPr>
        <w:t xml:space="preserve">Homeland Security Exercise and Evaluation Program (HSEEP) – </w:t>
      </w:r>
      <w:r w:rsidRPr="006F294B">
        <w:rPr>
          <w:rFonts w:ascii="Cambria" w:hAnsi="Cambria"/>
          <w:color w:val="000000"/>
          <w:szCs w:val="22"/>
        </w:rPr>
        <w:t xml:space="preserve">A threat and performance-based exercise program developed by DHS that provides doctrine and policy for planning, conducting, and evaluating exercises. It was developed to enhance and assess terrorism prevention, response, and recovery capabilities at the federal, state and local levels. </w:t>
      </w:r>
    </w:p>
    <w:p w:rsidR="00550ACE" w:rsidRPr="006F294B" w:rsidRDefault="00550ACE" w:rsidP="00161AA0">
      <w:pPr>
        <w:pStyle w:val="BodyText"/>
        <w:rPr>
          <w:color w:val="000000"/>
        </w:rPr>
      </w:pPr>
      <w:r w:rsidRPr="006F294B">
        <w:rPr>
          <w:b/>
        </w:rPr>
        <w:t>Hot Site</w:t>
      </w:r>
      <w:r w:rsidRPr="006F294B">
        <w:t xml:space="preserve"> – </w:t>
      </w:r>
      <w:r w:rsidRPr="006F294B">
        <w:rPr>
          <w:color w:val="000000"/>
        </w:rPr>
        <w:t xml:space="preserve">An alternate facility that already has in place the computer, telecommunications, and environmental infrastructure to recover the mission essential functions disrupted by an emergency or disaster.  </w:t>
      </w:r>
    </w:p>
    <w:p w:rsidR="00550ACE" w:rsidRPr="006F294B" w:rsidRDefault="00550ACE" w:rsidP="00161AA0">
      <w:pPr>
        <w:pStyle w:val="BodyText"/>
        <w:rPr>
          <w:color w:val="000000"/>
        </w:rPr>
      </w:pPr>
      <w:r w:rsidRPr="006F294B">
        <w:rPr>
          <w:b/>
        </w:rPr>
        <w:t>Hot Wash –</w:t>
      </w:r>
      <w:r w:rsidRPr="006F294B">
        <w:rPr>
          <w:color w:val="000000"/>
        </w:rPr>
        <w:t xml:space="preserve"> A post-event meeting where executive leadership and key personnel discuss best practices of and potential improvements to the agency’s overall preparedness.  </w:t>
      </w:r>
    </w:p>
    <w:p w:rsidR="00550ACE" w:rsidRPr="006F294B" w:rsidRDefault="00550ACE" w:rsidP="00161AA0">
      <w:pPr>
        <w:pStyle w:val="BodyText"/>
      </w:pPr>
      <w:r w:rsidRPr="006F294B">
        <w:rPr>
          <w:b/>
        </w:rPr>
        <w:t xml:space="preserve">Implementation Procedure Checklist </w:t>
      </w:r>
      <w:r w:rsidRPr="006F294B">
        <w:t xml:space="preserve">– A list of the immediate actions to take once the continuity plan is implemented.  </w:t>
      </w:r>
    </w:p>
    <w:p w:rsidR="00417009" w:rsidRPr="006F294B" w:rsidRDefault="00417009" w:rsidP="008B14D3">
      <w:pPr>
        <w:pStyle w:val="BodyText"/>
      </w:pPr>
      <w:r w:rsidRPr="006F294B">
        <w:rPr>
          <w:b/>
        </w:rPr>
        <w:t>Improvement Plan</w:t>
      </w:r>
      <w:r w:rsidR="00204E27" w:rsidRPr="006F294B">
        <w:rPr>
          <w:b/>
        </w:rPr>
        <w:t xml:space="preserve"> (IP)</w:t>
      </w:r>
      <w:r w:rsidRPr="006F294B">
        <w:rPr>
          <w:b/>
        </w:rPr>
        <w:t xml:space="preserve"> </w:t>
      </w:r>
      <w:r w:rsidRPr="006F294B">
        <w:t>– A list of action steps and resources required to correct a deficiency identified in an After Action Report, including the individual responsible for the actions and an estimated timeline for completion.</w:t>
      </w:r>
    </w:p>
    <w:p w:rsidR="00204E27" w:rsidRPr="006F294B" w:rsidRDefault="00204E27" w:rsidP="008B14D3">
      <w:pPr>
        <w:pStyle w:val="BodyText"/>
      </w:pPr>
      <w:r w:rsidRPr="006F294B">
        <w:rPr>
          <w:b/>
        </w:rPr>
        <w:t>Information Technology Disaster Recovery Plan (ITDRP)</w:t>
      </w:r>
      <w:r w:rsidRPr="006F294B">
        <w:t xml:space="preserve"> – A set of documented procedures that identify the steps to restore </w:t>
      </w:r>
      <w:r w:rsidR="00905614" w:rsidRPr="006F294B">
        <w:t>organizations</w:t>
      </w:r>
      <w:r w:rsidRPr="006F294B">
        <w:t>’ IT systems and resources that support its primary business functions.</w:t>
      </w:r>
    </w:p>
    <w:p w:rsidR="00550ACE" w:rsidRPr="006F294B" w:rsidRDefault="00550ACE" w:rsidP="008B14D3">
      <w:pPr>
        <w:pStyle w:val="BodyText"/>
      </w:pPr>
      <w:r w:rsidRPr="006F294B">
        <w:rPr>
          <w:b/>
        </w:rPr>
        <w:t>Key Personnel</w:t>
      </w:r>
      <w:r w:rsidRPr="006F294B">
        <w:t xml:space="preserve"> – Personnel designated by their division as critical to the resumption of mission essential functions.</w:t>
      </w:r>
    </w:p>
    <w:p w:rsidR="00B47D43" w:rsidRPr="006F294B" w:rsidRDefault="00350F52" w:rsidP="008B14D3">
      <w:pPr>
        <w:pStyle w:val="BodyText"/>
      </w:pPr>
      <w:r w:rsidRPr="006F294B">
        <w:rPr>
          <w:b/>
        </w:rPr>
        <w:t>Memorandum of Understanding (MOU)</w:t>
      </w:r>
      <w:r w:rsidRPr="006F294B">
        <w:t xml:space="preserve"> – A document that expresses mutual accord between two parties.  To be legally operative, a memorandum of understanding must identify the contracting parties, spell out the subject matter of the agreement and its objectives, summarize the essential terms of the agreement, and be signed by the contracting parties.</w:t>
      </w:r>
    </w:p>
    <w:p w:rsidR="0010661E" w:rsidRPr="006F294B" w:rsidRDefault="00550ACE" w:rsidP="008B14D3">
      <w:pPr>
        <w:pStyle w:val="BodyText"/>
      </w:pPr>
      <w:r w:rsidRPr="006F294B">
        <w:rPr>
          <w:b/>
        </w:rPr>
        <w:t xml:space="preserve">Mission Essential Functions (MEFs) – </w:t>
      </w:r>
      <w:r w:rsidRPr="006F294B">
        <w:t>The limited set of department and agency level government functions that must be continued throughout or resumed rapidly after a disruption of normal activities.</w:t>
      </w:r>
    </w:p>
    <w:p w:rsidR="00550ACE" w:rsidRPr="006F294B" w:rsidRDefault="00550ACE" w:rsidP="008B14D3">
      <w:pPr>
        <w:pStyle w:val="BodyText"/>
      </w:pPr>
      <w:r w:rsidRPr="006F294B">
        <w:rPr>
          <w:b/>
        </w:rPr>
        <w:t>National Terrorism Advisory System (NTAS)</w:t>
      </w:r>
      <w:r w:rsidRPr="006F294B">
        <w:t xml:space="preserve"> – The system that replaces the color-coded Homeland Security Advisory System and provides timely, detailed information to the public, government agencies, first responders, airports and other transportation hubs, and the private sector.  NTAS Alerts will only be issued when credible information is available.</w:t>
      </w:r>
      <w:r w:rsidR="0010661E" w:rsidRPr="006F294B">
        <w:t xml:space="preserve">  </w:t>
      </w:r>
      <w:r w:rsidRPr="006F294B">
        <w:t xml:space="preserve">More information </w:t>
      </w:r>
      <w:r w:rsidR="0010661E" w:rsidRPr="006F294B">
        <w:t xml:space="preserve">about NTAS </w:t>
      </w:r>
      <w:r w:rsidRPr="006F294B">
        <w:t xml:space="preserve">may be found at </w:t>
      </w:r>
      <w:hyperlink r:id="rId17" w:history="1">
        <w:r w:rsidRPr="006F294B">
          <w:rPr>
            <w:rStyle w:val="Hyperlink"/>
          </w:rPr>
          <w:t>http://www.dhs.gov/files/publications/ntas-public-guide.shtm</w:t>
        </w:r>
      </w:hyperlink>
      <w:r w:rsidRPr="006F294B">
        <w:t>.</w:t>
      </w:r>
    </w:p>
    <w:p w:rsidR="00B87A48" w:rsidRPr="006F294B" w:rsidRDefault="00350F52" w:rsidP="008B14D3">
      <w:pPr>
        <w:pStyle w:val="BodyText"/>
      </w:pPr>
      <w:r w:rsidRPr="006F294B">
        <w:rPr>
          <w:b/>
        </w:rPr>
        <w:t xml:space="preserve">National Weather Service (NWS) </w:t>
      </w:r>
      <w:r w:rsidRPr="006F294B">
        <w:t xml:space="preserve">– A division of the National Oceanic and Atmospheric Administration (NOAA) that provides weather, hydrologic, and climate forecasts and warnings for the United States, its territories, and its adjacent waters and ocean areas, for the protection of life and property and the enhancement of the national economy. </w:t>
      </w:r>
    </w:p>
    <w:p w:rsidR="00550ACE" w:rsidRPr="006F294B" w:rsidRDefault="00550ACE" w:rsidP="008B14D3">
      <w:pPr>
        <w:pStyle w:val="BodyText"/>
      </w:pPr>
      <w:r w:rsidRPr="006F294B">
        <w:rPr>
          <w:b/>
        </w:rPr>
        <w:t xml:space="preserve">Orders of Succession – </w:t>
      </w:r>
      <w:r w:rsidRPr="006F294B">
        <w:t>A list that specifies by position who will automatically fill a position once it is vacated.  Orders of succession should be performed for positions of both executive leadership and key personnel.</w:t>
      </w:r>
    </w:p>
    <w:p w:rsidR="00C35BBF" w:rsidRPr="006F294B" w:rsidRDefault="00F07FC0" w:rsidP="00C35BBF">
      <w:pPr>
        <w:pStyle w:val="BodyText"/>
        <w:rPr>
          <w:rFonts w:cs="Arial"/>
        </w:rPr>
      </w:pPr>
      <w:r w:rsidRPr="006F294B">
        <w:rPr>
          <w:b/>
        </w:rPr>
        <w:t>Primary Business Function (PBF)</w:t>
      </w:r>
      <w:r w:rsidR="00C35BBF" w:rsidRPr="006F294B">
        <w:rPr>
          <w:b/>
        </w:rPr>
        <w:t xml:space="preserve"> </w:t>
      </w:r>
      <w:r w:rsidR="004729AF" w:rsidRPr="006F294B">
        <w:t>–</w:t>
      </w:r>
      <w:r w:rsidRPr="006F294B">
        <w:rPr>
          <w:b/>
        </w:rPr>
        <w:t xml:space="preserve"> </w:t>
      </w:r>
      <w:r w:rsidR="00C35BBF" w:rsidRPr="006F294B">
        <w:rPr>
          <w:rFonts w:cs="Arial"/>
        </w:rPr>
        <w:t>Specific</w:t>
      </w:r>
      <w:r w:rsidR="004729AF" w:rsidRPr="006F294B">
        <w:rPr>
          <w:rFonts w:cs="Arial"/>
        </w:rPr>
        <w:t xml:space="preserve"> </w:t>
      </w:r>
      <w:r w:rsidR="00C35BBF" w:rsidRPr="006F294B">
        <w:rPr>
          <w:rFonts w:cs="Arial"/>
        </w:rPr>
        <w:t xml:space="preserve">supporting activities that an organization must conduct in order to perform its mission essential functions.  Primary business functions are typically enablers that make it possible for an organization to perform its mission. </w:t>
      </w:r>
    </w:p>
    <w:p w:rsidR="00550ACE" w:rsidRPr="006F294B" w:rsidRDefault="004729AF" w:rsidP="008B14D3">
      <w:pPr>
        <w:pStyle w:val="BodyText"/>
      </w:pPr>
      <w:r w:rsidRPr="006F294B">
        <w:rPr>
          <w:b/>
        </w:rPr>
        <w:t xml:space="preserve">Promulgation </w:t>
      </w:r>
      <w:r w:rsidRPr="006F294B">
        <w:t>–</w:t>
      </w:r>
      <w:r w:rsidR="00550ACE" w:rsidRPr="006F294B">
        <w:rPr>
          <w:b/>
        </w:rPr>
        <w:t xml:space="preserve"> </w:t>
      </w:r>
      <w:r w:rsidR="00550ACE" w:rsidRPr="006F294B">
        <w:t xml:space="preserve">The process that officially announces/declares a plan and gives organizations both the authority and responsibility to perform their tasks.  </w:t>
      </w:r>
    </w:p>
    <w:p w:rsidR="00550ACE" w:rsidRPr="006F294B" w:rsidRDefault="00550ACE" w:rsidP="008B14D3">
      <w:pPr>
        <w:pStyle w:val="BodyText"/>
      </w:pPr>
      <w:r w:rsidRPr="006F294B">
        <w:rPr>
          <w:b/>
        </w:rPr>
        <w:t>Reconstitution –</w:t>
      </w:r>
      <w:r w:rsidRPr="006F294B">
        <w:t xml:space="preserve"> The process by which agency personnel resume normal business operations</w:t>
      </w:r>
      <w:r w:rsidR="00A4636B" w:rsidRPr="006F294B">
        <w:t xml:space="preserve"> in a rehabilitated or new facility</w:t>
      </w:r>
      <w:r w:rsidRPr="006F294B">
        <w:t>.</w:t>
      </w:r>
    </w:p>
    <w:p w:rsidR="00550ACE" w:rsidRPr="006F294B" w:rsidRDefault="00550ACE" w:rsidP="008B14D3">
      <w:pPr>
        <w:pStyle w:val="BodyText"/>
      </w:pPr>
      <w:r w:rsidRPr="006F294B">
        <w:rPr>
          <w:b/>
        </w:rPr>
        <w:t>Reconstitution Manager –</w:t>
      </w:r>
      <w:r w:rsidRPr="006F294B">
        <w:t xml:space="preserve"> The individual responsible for all reconstitution activities.  During an event, the Reconstitution Manager develops a plan and schedule for resuming normal operations and supervises the return of key personnel, essential records, and</w:t>
      </w:r>
      <w:r w:rsidR="0010661E" w:rsidRPr="006F294B">
        <w:t>/or</w:t>
      </w:r>
      <w:r w:rsidRPr="006F294B">
        <w:t xml:space="preserve"> </w:t>
      </w:r>
      <w:r w:rsidR="0010661E" w:rsidRPr="006F294B">
        <w:t>equipment.</w:t>
      </w:r>
    </w:p>
    <w:p w:rsidR="00550ACE" w:rsidRPr="006F294B" w:rsidRDefault="00550ACE" w:rsidP="008B14D3">
      <w:pPr>
        <w:pStyle w:val="BodyText"/>
      </w:pPr>
      <w:r w:rsidRPr="006F294B">
        <w:rPr>
          <w:b/>
        </w:rPr>
        <w:t>Record Retention</w:t>
      </w:r>
      <w:r w:rsidRPr="006F294B">
        <w:t xml:space="preserve"> – Storage of historical documentation for a set period of time usually mandated by state or federal law or by the Internal Revenue Service.</w:t>
      </w:r>
    </w:p>
    <w:p w:rsidR="00550ACE" w:rsidRPr="006F294B" w:rsidRDefault="00550ACE" w:rsidP="008B14D3">
      <w:pPr>
        <w:pStyle w:val="BodyText"/>
      </w:pPr>
      <w:r w:rsidRPr="006F294B">
        <w:rPr>
          <w:b/>
        </w:rPr>
        <w:t xml:space="preserve">Recovery </w:t>
      </w:r>
      <w:r w:rsidRPr="006F294B">
        <w:t>– Recovery</w:t>
      </w:r>
      <w:r w:rsidRPr="006F294B">
        <w:rPr>
          <w:bCs/>
        </w:rPr>
        <w:t>,</w:t>
      </w:r>
      <w:r w:rsidRPr="006F294B">
        <w:rPr>
          <w:b/>
          <w:bCs/>
        </w:rPr>
        <w:t xml:space="preserve"> </w:t>
      </w:r>
      <w:r w:rsidRPr="006F294B">
        <w:t>in this document, includes all types of emergency actions dedicated to the resumption of mission essential functions and operational stability.</w:t>
      </w:r>
    </w:p>
    <w:p w:rsidR="00B62C3D" w:rsidRPr="006F294B" w:rsidRDefault="00B62C3D" w:rsidP="008B14D3">
      <w:pPr>
        <w:pStyle w:val="BodyText"/>
      </w:pPr>
      <w:r w:rsidRPr="006F294B">
        <w:rPr>
          <w:b/>
        </w:rPr>
        <w:t xml:space="preserve">Recovery Point Objective (RPO) – </w:t>
      </w:r>
      <w:r w:rsidRPr="006F294B">
        <w:t xml:space="preserve">The period of time </w:t>
      </w:r>
      <w:r w:rsidR="00A87AE6" w:rsidRPr="006F294B">
        <w:t>between backups of</w:t>
      </w:r>
      <w:r w:rsidRPr="006F294B">
        <w:t xml:space="preserve"> </w:t>
      </w:r>
      <w:r w:rsidR="00A87AE6" w:rsidRPr="006F294B">
        <w:t xml:space="preserve">essential electronic records in which data </w:t>
      </w:r>
      <w:r w:rsidR="00594D69" w:rsidRPr="006F294B">
        <w:t>could</w:t>
      </w:r>
      <w:r w:rsidR="00A87AE6" w:rsidRPr="006F294B">
        <w:t xml:space="preserve"> be lost.  </w:t>
      </w:r>
    </w:p>
    <w:p w:rsidR="00550ACE" w:rsidRPr="006F294B" w:rsidRDefault="00550ACE" w:rsidP="008B14D3">
      <w:pPr>
        <w:pStyle w:val="BodyText"/>
        <w:spacing w:after="80"/>
        <w:rPr>
          <w:color w:val="000000"/>
        </w:rPr>
      </w:pPr>
      <w:r w:rsidRPr="006F294B">
        <w:rPr>
          <w:b/>
        </w:rPr>
        <w:t xml:space="preserve">Recovery Time Objective (RTO) </w:t>
      </w:r>
      <w:r w:rsidRPr="006F294B">
        <w:t xml:space="preserve">– The period of </w:t>
      </w:r>
      <w:r w:rsidRPr="006F294B">
        <w:rPr>
          <w:color w:val="000000"/>
        </w:rPr>
        <w:t xml:space="preserve">time in which systems, applications or mission essential functions must be recovered after a disruption of normal operations. </w:t>
      </w:r>
    </w:p>
    <w:p w:rsidR="00550ACE" w:rsidRPr="006F294B" w:rsidRDefault="00550ACE" w:rsidP="008B14D3">
      <w:pPr>
        <w:pStyle w:val="BodyText"/>
      </w:pPr>
      <w:r w:rsidRPr="006F294B">
        <w:rPr>
          <w:b/>
        </w:rPr>
        <w:t xml:space="preserve">Risk </w:t>
      </w:r>
      <w:r w:rsidRPr="006F294B">
        <w:t>– An ongoing or impending concern that has a significant probability of adversely affecting business continuity.</w:t>
      </w:r>
    </w:p>
    <w:p w:rsidR="00550ACE" w:rsidRPr="006F294B" w:rsidRDefault="00550ACE" w:rsidP="008B14D3">
      <w:pPr>
        <w:pStyle w:val="BodyText"/>
      </w:pPr>
      <w:r w:rsidRPr="006F294B">
        <w:rPr>
          <w:b/>
        </w:rPr>
        <w:t>Risk Assessment/Analysis</w:t>
      </w:r>
      <w:r w:rsidRPr="006F294B">
        <w:t xml:space="preserve"> – A process or methodology for evaluating risk by determining: the probability and frequency of a hazard occurring, the level of exposure of people and property to the hazard, and the effects or costs, both direct and indirect, of mitigating or accepting this exposure.</w:t>
      </w:r>
    </w:p>
    <w:p w:rsidR="00350F52" w:rsidRPr="006F294B" w:rsidRDefault="00550ACE" w:rsidP="008B14D3">
      <w:pPr>
        <w:pStyle w:val="BodyText"/>
      </w:pPr>
      <w:r w:rsidRPr="006F294B">
        <w:rPr>
          <w:b/>
        </w:rPr>
        <w:t>Risk Management</w:t>
      </w:r>
      <w:r w:rsidRPr="006F294B">
        <w:t xml:space="preserve"> – The discipline which ensures that an organization does not assume an unacceptable level of risk.</w:t>
      </w:r>
    </w:p>
    <w:p w:rsidR="00E46A9E" w:rsidRDefault="00E46A9E" w:rsidP="008B14D3">
      <w:pPr>
        <w:pStyle w:val="BodyText"/>
      </w:pPr>
      <w:r w:rsidRPr="008B5AA2">
        <w:rPr>
          <w:rFonts w:asciiTheme="majorHAnsi" w:hAnsiTheme="majorHAnsi"/>
          <w:b/>
        </w:rPr>
        <w:t>Secretariat of</w:t>
      </w:r>
      <w:r>
        <w:rPr>
          <w:rFonts w:asciiTheme="majorHAnsi" w:hAnsiTheme="majorHAnsi"/>
          <w:b/>
        </w:rPr>
        <w:t xml:space="preserve"> Public Safety and Homeland Security</w:t>
      </w:r>
      <w:r w:rsidRPr="008B5AA2">
        <w:rPr>
          <w:rFonts w:asciiTheme="majorHAnsi" w:hAnsiTheme="majorHAnsi"/>
          <w:b/>
        </w:rPr>
        <w:t xml:space="preserve"> (S</w:t>
      </w:r>
      <w:r>
        <w:rPr>
          <w:rFonts w:asciiTheme="majorHAnsi" w:hAnsiTheme="majorHAnsi"/>
          <w:b/>
        </w:rPr>
        <w:t>PSH</w:t>
      </w:r>
      <w:r w:rsidRPr="008B5AA2">
        <w:rPr>
          <w:rFonts w:asciiTheme="majorHAnsi" w:hAnsiTheme="majorHAnsi"/>
          <w:b/>
        </w:rPr>
        <w:t>S)</w:t>
      </w:r>
      <w:r w:rsidRPr="008B5AA2">
        <w:rPr>
          <w:rFonts w:asciiTheme="majorHAnsi" w:hAnsiTheme="majorHAnsi"/>
        </w:rPr>
        <w:t xml:space="preserve"> – The Commonwealth of Virginia’s cabinet-level office that oversees the Commonwealth’s </w:t>
      </w:r>
      <w:r>
        <w:rPr>
          <w:rFonts w:asciiTheme="majorHAnsi" w:hAnsiTheme="majorHAnsi"/>
        </w:rPr>
        <w:t xml:space="preserve">Public Safety and </w:t>
      </w:r>
      <w:r w:rsidRPr="008B5AA2">
        <w:rPr>
          <w:rFonts w:asciiTheme="majorHAnsi" w:hAnsiTheme="majorHAnsi"/>
        </w:rPr>
        <w:t>Homeland Security efforts.</w:t>
      </w:r>
    </w:p>
    <w:p w:rsidR="0095228E" w:rsidRPr="006F294B" w:rsidRDefault="0095228E" w:rsidP="008B14D3">
      <w:pPr>
        <w:pStyle w:val="BodyText"/>
        <w:rPr>
          <w:color w:val="000000" w:themeColor="text1"/>
        </w:rPr>
      </w:pPr>
      <w:r w:rsidRPr="006F294B">
        <w:rPr>
          <w:b/>
          <w:color w:val="000000" w:themeColor="text1"/>
        </w:rPr>
        <w:t>Systems</w:t>
      </w:r>
      <w:r w:rsidRPr="006F294B">
        <w:rPr>
          <w:color w:val="000000" w:themeColor="text1"/>
        </w:rPr>
        <w:t xml:space="preserve"> – An </w:t>
      </w:r>
      <w:r w:rsidRPr="006F294B">
        <w:rPr>
          <w:color w:val="000000" w:themeColor="text1"/>
          <w:sz w:val="24"/>
          <w:szCs w:val="24"/>
        </w:rPr>
        <w:t>organization of hardware and software that share one or more of the following: storage, processing capabilities, application/functional software, and data.  A system should function together as a unit, and there could theoretically be systems of systems. </w:t>
      </w:r>
    </w:p>
    <w:p w:rsidR="00550ACE" w:rsidRPr="006F294B" w:rsidRDefault="00550ACE" w:rsidP="008B14D3">
      <w:pPr>
        <w:pStyle w:val="BodyText"/>
      </w:pPr>
      <w:r w:rsidRPr="006F294B">
        <w:rPr>
          <w:b/>
        </w:rPr>
        <w:t>Vulnerability</w:t>
      </w:r>
      <w:r w:rsidRPr="006F294B">
        <w:t xml:space="preserve"> – The susceptibility of an agency or organization to a hazard.  The degree of vulnerability to a hazard depends upon its risk and consequences.</w:t>
      </w:r>
    </w:p>
    <w:p w:rsidR="00CB3986" w:rsidRPr="006F294B" w:rsidRDefault="00550ACE" w:rsidP="0012395E">
      <w:pPr>
        <w:pStyle w:val="BodyText"/>
      </w:pPr>
      <w:r w:rsidRPr="006F294B">
        <w:rPr>
          <w:b/>
          <w:bCs/>
        </w:rPr>
        <w:t xml:space="preserve">Warm </w:t>
      </w:r>
      <w:r w:rsidR="004C16D0" w:rsidRPr="006F294B">
        <w:rPr>
          <w:b/>
          <w:bCs/>
        </w:rPr>
        <w:t>Site</w:t>
      </w:r>
      <w:r w:rsidR="004C16D0" w:rsidRPr="006F294B">
        <w:t xml:space="preserve"> – An</w:t>
      </w:r>
      <w:r w:rsidRPr="006F294B">
        <w:t xml:space="preserve"> alternate facility that is only partially equipped.</w:t>
      </w:r>
    </w:p>
    <w:p w:rsidR="003C19F1" w:rsidRPr="006F294B" w:rsidRDefault="008B14D3" w:rsidP="008B14D3">
      <w:pPr>
        <w:pStyle w:val="BodyText"/>
        <w:jc w:val="center"/>
        <w:outlineLvl w:val="0"/>
        <w:rPr>
          <w:b/>
          <w:sz w:val="28"/>
          <w:szCs w:val="28"/>
        </w:rPr>
      </w:pPr>
      <w:bookmarkStart w:id="229" w:name="_Definition_of_Plan"/>
      <w:bookmarkStart w:id="230" w:name="_Toc292713004"/>
      <w:bookmarkEnd w:id="177"/>
      <w:bookmarkEnd w:id="228"/>
      <w:bookmarkEnd w:id="229"/>
      <w:r w:rsidRPr="006F294B">
        <w:rPr>
          <w:b/>
          <w:sz w:val="28"/>
          <w:szCs w:val="28"/>
        </w:rPr>
        <w:br w:type="page"/>
      </w:r>
      <w:bookmarkStart w:id="231" w:name="_Toc396997962"/>
      <w:bookmarkStart w:id="232" w:name="_Toc397436790"/>
      <w:r w:rsidR="003C19F1" w:rsidRPr="006F294B">
        <w:rPr>
          <w:b/>
          <w:sz w:val="28"/>
          <w:szCs w:val="28"/>
        </w:rPr>
        <w:t>AUTHORITIES</w:t>
      </w:r>
      <w:bookmarkEnd w:id="230"/>
      <w:bookmarkEnd w:id="231"/>
      <w:bookmarkEnd w:id="232"/>
    </w:p>
    <w:p w:rsidR="003C19F1" w:rsidRPr="006F294B" w:rsidRDefault="003C19F1" w:rsidP="008B14D3">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p w:rsidR="0056484A" w:rsidRPr="006F294B" w:rsidRDefault="0056484A" w:rsidP="008B14D3">
      <w:pPr>
        <w:pStyle w:val="BodyText"/>
        <w:rPr>
          <w:b/>
          <w:i/>
          <w:color w:val="4F81BD" w:themeColor="accent1"/>
        </w:rPr>
      </w:pPr>
      <w:r w:rsidRPr="006F294B">
        <w:rPr>
          <w:b/>
          <w:i/>
          <w:color w:val="4F81BD" w:themeColor="accent1"/>
        </w:rPr>
        <w:t xml:space="preserve">This section </w:t>
      </w:r>
      <w:r w:rsidR="009055D9" w:rsidRPr="006F294B">
        <w:rPr>
          <w:b/>
          <w:i/>
          <w:color w:val="4F81BD" w:themeColor="accent1"/>
        </w:rPr>
        <w:t xml:space="preserve">should </w:t>
      </w:r>
      <w:r w:rsidRPr="006F294B">
        <w:rPr>
          <w:b/>
          <w:i/>
          <w:color w:val="4F81BD" w:themeColor="accent1"/>
        </w:rPr>
        <w:t xml:space="preserve">list the authorities that were utilized during the </w:t>
      </w:r>
      <w:r w:rsidR="00DE6D41" w:rsidRPr="006F294B">
        <w:rPr>
          <w:b/>
          <w:i/>
          <w:color w:val="4F81BD" w:themeColor="accent1"/>
        </w:rPr>
        <w:t>c</w:t>
      </w:r>
      <w:r w:rsidR="00923DB5" w:rsidRPr="006F294B">
        <w:rPr>
          <w:b/>
          <w:i/>
          <w:color w:val="4F81BD" w:themeColor="accent1"/>
        </w:rPr>
        <w:t xml:space="preserve">ontinuity </w:t>
      </w:r>
      <w:r w:rsidR="00DE6D41" w:rsidRPr="006F294B">
        <w:rPr>
          <w:b/>
          <w:i/>
          <w:color w:val="4F81BD" w:themeColor="accent1"/>
        </w:rPr>
        <w:t>p</w:t>
      </w:r>
      <w:r w:rsidR="00923DB5" w:rsidRPr="006F294B">
        <w:rPr>
          <w:b/>
          <w:i/>
          <w:color w:val="4F81BD" w:themeColor="accent1"/>
        </w:rPr>
        <w:t>lan</w:t>
      </w:r>
      <w:r w:rsidRPr="006F294B">
        <w:rPr>
          <w:b/>
          <w:i/>
          <w:color w:val="4F81BD" w:themeColor="accent1"/>
        </w:rPr>
        <w:t xml:space="preserve">ning process.  Some authorities used in the development of this </w:t>
      </w:r>
      <w:r w:rsidR="009055D9" w:rsidRPr="006F294B">
        <w:rPr>
          <w:b/>
          <w:i/>
          <w:color w:val="4F81BD" w:themeColor="accent1"/>
        </w:rPr>
        <w:t>template</w:t>
      </w:r>
      <w:r w:rsidRPr="006F294B">
        <w:rPr>
          <w:b/>
          <w:i/>
          <w:color w:val="4F81BD" w:themeColor="accent1"/>
        </w:rPr>
        <w:t xml:space="preserve"> are listed below.  Please revise </w:t>
      </w:r>
      <w:r w:rsidR="009055D9" w:rsidRPr="006F294B">
        <w:rPr>
          <w:b/>
          <w:i/>
          <w:color w:val="4F81BD" w:themeColor="accent1"/>
        </w:rPr>
        <w:t xml:space="preserve">these </w:t>
      </w:r>
      <w:r w:rsidRPr="006F294B">
        <w:rPr>
          <w:b/>
          <w:i/>
          <w:color w:val="4F81BD" w:themeColor="accent1"/>
        </w:rPr>
        <w:t xml:space="preserve">to reflect the authorities utilized during the </w:t>
      </w:r>
      <w:r w:rsidR="00DE6D41" w:rsidRPr="006F294B">
        <w:rPr>
          <w:b/>
          <w:i/>
          <w:color w:val="4F81BD" w:themeColor="accent1"/>
        </w:rPr>
        <w:t>c</w:t>
      </w:r>
      <w:r w:rsidR="00923DB5" w:rsidRPr="006F294B">
        <w:rPr>
          <w:b/>
          <w:i/>
          <w:color w:val="4F81BD" w:themeColor="accent1"/>
        </w:rPr>
        <w:t xml:space="preserve">ontinuity </w:t>
      </w:r>
      <w:r w:rsidR="00DE6D41" w:rsidRPr="006F294B">
        <w:rPr>
          <w:b/>
          <w:i/>
          <w:color w:val="4F81BD" w:themeColor="accent1"/>
        </w:rPr>
        <w:t>p</w:t>
      </w:r>
      <w:r w:rsidR="00923DB5" w:rsidRPr="006F294B">
        <w:rPr>
          <w:b/>
          <w:i/>
          <w:color w:val="4F81BD" w:themeColor="accent1"/>
        </w:rPr>
        <w:t>lan</w:t>
      </w:r>
      <w:r w:rsidRPr="006F294B">
        <w:rPr>
          <w:b/>
          <w:i/>
          <w:color w:val="4F81BD" w:themeColor="accent1"/>
        </w:rPr>
        <w:t xml:space="preserve">ning process at the agency.  </w:t>
      </w:r>
    </w:p>
    <w:p w:rsidR="00962346" w:rsidRPr="006F294B" w:rsidRDefault="0056484A" w:rsidP="008B14D3">
      <w:pPr>
        <w:pStyle w:val="Bullet2"/>
        <w:tabs>
          <w:tab w:val="clear" w:pos="864"/>
          <w:tab w:val="num" w:pos="0"/>
          <w:tab w:val="left" w:pos="720"/>
        </w:tabs>
        <w:ind w:left="0" w:firstLine="360"/>
      </w:pPr>
      <w:r w:rsidRPr="006F294B">
        <w:t>Executive Order</w:t>
      </w:r>
      <w:r w:rsidR="006548FA" w:rsidRPr="006F294B">
        <w:t xml:space="preserve"> #</w:t>
      </w:r>
      <w:r w:rsidR="0001337C" w:rsidRPr="006F294B">
        <w:t>41 (2011)</w:t>
      </w:r>
      <w:r w:rsidR="006548FA" w:rsidRPr="006F294B">
        <w:tab/>
      </w:r>
      <w:r w:rsidRPr="006F294B">
        <w:t xml:space="preserve"> </w:t>
      </w:r>
      <w:r w:rsidR="00753226" w:rsidRPr="006F294B">
        <w:rPr>
          <w:u w:val="single"/>
        </w:rPr>
        <w:t xml:space="preserve">   </w:t>
      </w:r>
    </w:p>
    <w:p w:rsidR="00753226" w:rsidRPr="006F294B" w:rsidRDefault="00962346" w:rsidP="008B14D3">
      <w:pPr>
        <w:pStyle w:val="Bullet2"/>
        <w:tabs>
          <w:tab w:val="clear" w:pos="864"/>
          <w:tab w:val="num" w:pos="0"/>
          <w:tab w:val="left" w:pos="720"/>
        </w:tabs>
        <w:ind w:left="0" w:firstLine="360"/>
      </w:pPr>
      <w:r w:rsidRPr="006F294B">
        <w:t>Code of Virginia § 44-146.18</w:t>
      </w:r>
      <w:r w:rsidR="00753226" w:rsidRPr="006F294B">
        <w:rPr>
          <w:u w:val="single"/>
        </w:rPr>
        <w:t xml:space="preserve">       </w:t>
      </w:r>
      <w:r w:rsidR="0056484A" w:rsidRPr="006F294B">
        <w:t xml:space="preserve"> </w:t>
      </w:r>
    </w:p>
    <w:p w:rsidR="009E162E" w:rsidRPr="006F294B" w:rsidRDefault="00753226" w:rsidP="008B14D3">
      <w:pPr>
        <w:pStyle w:val="Bullet2"/>
        <w:tabs>
          <w:tab w:val="clear" w:pos="864"/>
          <w:tab w:val="num" w:pos="0"/>
          <w:tab w:val="left" w:pos="720"/>
        </w:tabs>
        <w:ind w:left="0" w:firstLine="360"/>
      </w:pPr>
      <w:r w:rsidRPr="006F294B">
        <w:t>Virginia Information Security</w:t>
      </w:r>
      <w:r w:rsidR="009E162E" w:rsidRPr="006F294B">
        <w:t xml:space="preserve"> Standard (SEC 501-</w:t>
      </w:r>
      <w:r w:rsidR="00B87A48" w:rsidRPr="006F294B">
        <w:t>07</w:t>
      </w:r>
      <w:r w:rsidR="009E162E" w:rsidRPr="006F294B">
        <w:t>)</w:t>
      </w:r>
    </w:p>
    <w:p w:rsidR="0056484A" w:rsidRPr="006F294B" w:rsidRDefault="0056484A" w:rsidP="009E162E">
      <w:pPr>
        <w:pStyle w:val="Bullet2"/>
        <w:numPr>
          <w:ilvl w:val="0"/>
          <w:numId w:val="0"/>
        </w:numPr>
        <w:tabs>
          <w:tab w:val="left" w:pos="1170"/>
        </w:tabs>
        <w:ind w:left="864" w:hanging="432"/>
      </w:pPr>
    </w:p>
    <w:p w:rsidR="0056484A" w:rsidRPr="006F294B" w:rsidRDefault="0056484A" w:rsidP="000343DE">
      <w:pPr>
        <w:pStyle w:val="ExHeading1"/>
      </w:pPr>
      <w:bookmarkStart w:id="233" w:name="_Toc152647377"/>
      <w:bookmarkStart w:id="234" w:name="_Toc179186327"/>
    </w:p>
    <w:p w:rsidR="003C19F1" w:rsidRPr="006F294B" w:rsidRDefault="003C19F1" w:rsidP="000343DE">
      <w:pPr>
        <w:pStyle w:val="ExHeading1"/>
      </w:pPr>
    </w:p>
    <w:p w:rsidR="003C19F1" w:rsidRPr="006F294B" w:rsidRDefault="003C19F1" w:rsidP="008B14D3">
      <w:pPr>
        <w:pStyle w:val="BodyText"/>
        <w:jc w:val="center"/>
        <w:outlineLvl w:val="0"/>
        <w:rPr>
          <w:b/>
          <w:sz w:val="28"/>
          <w:szCs w:val="28"/>
        </w:rPr>
      </w:pPr>
      <w:r w:rsidRPr="006F294B">
        <w:br w:type="page"/>
      </w:r>
      <w:bookmarkStart w:id="235" w:name="_Toc292713005"/>
      <w:bookmarkStart w:id="236" w:name="_Toc396997963"/>
      <w:bookmarkStart w:id="237" w:name="_Toc397436791"/>
      <w:r w:rsidRPr="006F294B">
        <w:rPr>
          <w:b/>
          <w:sz w:val="28"/>
          <w:szCs w:val="28"/>
        </w:rPr>
        <w:t>REFERENCES</w:t>
      </w:r>
      <w:bookmarkEnd w:id="235"/>
      <w:bookmarkEnd w:id="236"/>
      <w:bookmarkEnd w:id="237"/>
    </w:p>
    <w:p w:rsidR="003C19F1" w:rsidRPr="006F294B" w:rsidRDefault="003C19F1" w:rsidP="008B14D3">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bookmarkEnd w:id="233"/>
    <w:bookmarkEnd w:id="234"/>
    <w:p w:rsidR="0056484A" w:rsidRPr="006F294B" w:rsidRDefault="009055D9" w:rsidP="008B14D3">
      <w:pPr>
        <w:pStyle w:val="BodyText"/>
        <w:rPr>
          <w:b/>
          <w:i/>
          <w:color w:val="4F81BD" w:themeColor="accent1"/>
        </w:rPr>
      </w:pPr>
      <w:r w:rsidRPr="006F294B">
        <w:rPr>
          <w:b/>
          <w:i/>
          <w:color w:val="4F81BD" w:themeColor="accent1"/>
        </w:rPr>
        <w:t>This section should list</w:t>
      </w:r>
      <w:r w:rsidR="0056484A" w:rsidRPr="006F294B">
        <w:rPr>
          <w:b/>
          <w:i/>
          <w:color w:val="4F81BD" w:themeColor="accent1"/>
        </w:rPr>
        <w:t xml:space="preserve"> the references that were utilized during the </w:t>
      </w:r>
      <w:r w:rsidR="00DE6D41" w:rsidRPr="006F294B">
        <w:rPr>
          <w:b/>
          <w:i/>
          <w:color w:val="4F81BD" w:themeColor="accent1"/>
        </w:rPr>
        <w:t>c</w:t>
      </w:r>
      <w:r w:rsidR="00923DB5" w:rsidRPr="006F294B">
        <w:rPr>
          <w:b/>
          <w:i/>
          <w:color w:val="4F81BD" w:themeColor="accent1"/>
        </w:rPr>
        <w:t xml:space="preserve">ontinuity </w:t>
      </w:r>
      <w:r w:rsidR="00DE6D41" w:rsidRPr="006F294B">
        <w:rPr>
          <w:b/>
          <w:i/>
          <w:color w:val="4F81BD" w:themeColor="accent1"/>
        </w:rPr>
        <w:t>p</w:t>
      </w:r>
      <w:r w:rsidR="00923DB5" w:rsidRPr="006F294B">
        <w:rPr>
          <w:b/>
          <w:i/>
          <w:color w:val="4F81BD" w:themeColor="accent1"/>
        </w:rPr>
        <w:t>lan</w:t>
      </w:r>
      <w:r w:rsidR="0056484A" w:rsidRPr="006F294B">
        <w:rPr>
          <w:b/>
          <w:i/>
          <w:color w:val="4F81BD" w:themeColor="accent1"/>
        </w:rPr>
        <w:t xml:space="preserve">ning process.  Some references used in the development of this </w:t>
      </w:r>
      <w:r w:rsidRPr="006F294B">
        <w:rPr>
          <w:b/>
          <w:i/>
          <w:color w:val="4F81BD" w:themeColor="accent1"/>
        </w:rPr>
        <w:t>template</w:t>
      </w:r>
      <w:r w:rsidR="0056484A" w:rsidRPr="006F294B">
        <w:rPr>
          <w:b/>
          <w:i/>
          <w:color w:val="4F81BD" w:themeColor="accent1"/>
        </w:rPr>
        <w:t xml:space="preserve"> are listed below.  Please revise </w:t>
      </w:r>
      <w:r w:rsidRPr="006F294B">
        <w:rPr>
          <w:b/>
          <w:i/>
          <w:color w:val="4F81BD" w:themeColor="accent1"/>
        </w:rPr>
        <w:t xml:space="preserve">these </w:t>
      </w:r>
      <w:r w:rsidR="0056484A" w:rsidRPr="006F294B">
        <w:rPr>
          <w:b/>
          <w:i/>
          <w:color w:val="4F81BD" w:themeColor="accent1"/>
        </w:rPr>
        <w:t xml:space="preserve">to reflect the references utilized during the </w:t>
      </w:r>
      <w:r w:rsidR="00DE6D41" w:rsidRPr="006F294B">
        <w:rPr>
          <w:b/>
          <w:i/>
          <w:color w:val="4F81BD" w:themeColor="accent1"/>
        </w:rPr>
        <w:t>c</w:t>
      </w:r>
      <w:r w:rsidR="00923DB5" w:rsidRPr="006F294B">
        <w:rPr>
          <w:b/>
          <w:i/>
          <w:color w:val="4F81BD" w:themeColor="accent1"/>
        </w:rPr>
        <w:t>ontinuity</w:t>
      </w:r>
      <w:r w:rsidR="00DE6D41" w:rsidRPr="006F294B">
        <w:rPr>
          <w:b/>
          <w:i/>
          <w:color w:val="4F81BD" w:themeColor="accent1"/>
        </w:rPr>
        <w:t xml:space="preserve"> p</w:t>
      </w:r>
      <w:r w:rsidR="00923DB5" w:rsidRPr="006F294B">
        <w:rPr>
          <w:b/>
          <w:i/>
          <w:color w:val="4F81BD" w:themeColor="accent1"/>
        </w:rPr>
        <w:t>lan</w:t>
      </w:r>
      <w:r w:rsidR="0056484A" w:rsidRPr="006F294B">
        <w:rPr>
          <w:b/>
          <w:i/>
          <w:color w:val="4F81BD" w:themeColor="accent1"/>
        </w:rPr>
        <w:t>ning process at the agency.</w:t>
      </w:r>
      <w:r w:rsidR="004729AF" w:rsidRPr="006F294B">
        <w:rPr>
          <w:b/>
          <w:i/>
          <w:color w:val="4F81BD" w:themeColor="accent1"/>
        </w:rPr>
        <w:t xml:space="preserve">  For Internet references, include the date the site was last accessed.  </w:t>
      </w:r>
    </w:p>
    <w:p w:rsidR="004729AF" w:rsidRPr="006F294B" w:rsidRDefault="004729AF" w:rsidP="00C35BBF">
      <w:pPr>
        <w:pStyle w:val="Bullet1"/>
        <w:numPr>
          <w:ilvl w:val="0"/>
          <w:numId w:val="1"/>
        </w:numPr>
        <w:tabs>
          <w:tab w:val="num" w:pos="144"/>
        </w:tabs>
        <w:ind w:left="450"/>
        <w:jc w:val="left"/>
      </w:pPr>
      <w:r w:rsidRPr="006F294B">
        <w:t>Virginia Department of Emergency Management Continuity Plan Template, November 2011, Version 4.0</w:t>
      </w:r>
    </w:p>
    <w:p w:rsidR="00C35BBF" w:rsidRPr="006F294B" w:rsidRDefault="00C35BBF" w:rsidP="00C35BBF">
      <w:pPr>
        <w:pStyle w:val="Bullet1"/>
        <w:numPr>
          <w:ilvl w:val="0"/>
          <w:numId w:val="1"/>
        </w:numPr>
        <w:tabs>
          <w:tab w:val="num" w:pos="144"/>
        </w:tabs>
        <w:ind w:left="450"/>
        <w:jc w:val="left"/>
      </w:pPr>
      <w:r w:rsidRPr="006F294B">
        <w:t>Commonwealth of Virginia Emergency Operations Plan, September 20</w:t>
      </w:r>
      <w:r w:rsidR="00A4636B" w:rsidRPr="006F294B">
        <w:t>11</w:t>
      </w:r>
    </w:p>
    <w:p w:rsidR="0056784A" w:rsidRPr="006F294B" w:rsidRDefault="00CE539F" w:rsidP="0056784A">
      <w:pPr>
        <w:pStyle w:val="Bullet1"/>
        <w:numPr>
          <w:ilvl w:val="0"/>
          <w:numId w:val="1"/>
        </w:numPr>
        <w:tabs>
          <w:tab w:val="num" w:pos="144"/>
        </w:tabs>
        <w:ind w:left="450"/>
        <w:jc w:val="left"/>
      </w:pPr>
      <w:r w:rsidRPr="006F294B">
        <w:t>Emergency Management Accreditation Program (EMAP) Standards, 2010</w:t>
      </w:r>
    </w:p>
    <w:p w:rsidR="00C35BBF" w:rsidRPr="006F294B" w:rsidRDefault="00C35BBF" w:rsidP="00C35BBF">
      <w:pPr>
        <w:pStyle w:val="Bullet1"/>
        <w:numPr>
          <w:ilvl w:val="0"/>
          <w:numId w:val="1"/>
        </w:numPr>
        <w:tabs>
          <w:tab w:val="num" w:pos="144"/>
        </w:tabs>
        <w:ind w:left="450"/>
        <w:jc w:val="left"/>
      </w:pPr>
      <w:r w:rsidRPr="006F294B">
        <w:t>FEMA’s Continuity Guidance Circular 1 (CGC 1),  January 21, 2009</w:t>
      </w:r>
    </w:p>
    <w:p w:rsidR="00C35BBF" w:rsidRPr="006F294B" w:rsidRDefault="00C35BBF" w:rsidP="00C35BBF">
      <w:pPr>
        <w:pStyle w:val="Bullet1"/>
        <w:numPr>
          <w:ilvl w:val="0"/>
          <w:numId w:val="1"/>
        </w:numPr>
        <w:tabs>
          <w:tab w:val="num" w:pos="144"/>
        </w:tabs>
        <w:ind w:left="450"/>
        <w:jc w:val="left"/>
      </w:pPr>
      <w:r w:rsidRPr="006F294B">
        <w:t>FEMA’s Continuity Guidance Circular 2 (CGC 2),  July 22, 2010</w:t>
      </w:r>
    </w:p>
    <w:p w:rsidR="006F0C6D" w:rsidRPr="006F294B" w:rsidRDefault="006F0C6D" w:rsidP="006F0C6D">
      <w:pPr>
        <w:pStyle w:val="Bullet1"/>
        <w:numPr>
          <w:ilvl w:val="0"/>
          <w:numId w:val="1"/>
        </w:numPr>
        <w:tabs>
          <w:tab w:val="num" w:pos="144"/>
        </w:tabs>
        <w:ind w:left="450"/>
        <w:jc w:val="left"/>
      </w:pPr>
      <w:r w:rsidRPr="006F294B">
        <w:t xml:space="preserve">Homeland Security Exercise Evaluation Program (HSEEP) guidelines found at </w:t>
      </w:r>
      <w:r w:rsidR="00444CE0" w:rsidRPr="006F294B">
        <w:rPr>
          <w:b/>
          <w:i/>
          <w:color w:val="548DD4" w:themeColor="text2" w:themeTint="99"/>
        </w:rPr>
        <w:t>https://www.llis.dhs.gov/hseep.</w:t>
      </w:r>
    </w:p>
    <w:p w:rsidR="00B87A48" w:rsidRPr="006F294B" w:rsidRDefault="006F0C6D" w:rsidP="00B87A48">
      <w:pPr>
        <w:pStyle w:val="Bullet1"/>
        <w:numPr>
          <w:ilvl w:val="0"/>
          <w:numId w:val="1"/>
        </w:numPr>
        <w:tabs>
          <w:tab w:val="num" w:pos="144"/>
        </w:tabs>
        <w:ind w:left="450"/>
        <w:jc w:val="left"/>
      </w:pPr>
      <w:r w:rsidRPr="006F294B">
        <w:t>U. S. Department of Homeland Security Continuity of Operations Plan Template, May 2010</w:t>
      </w:r>
    </w:p>
    <w:p w:rsidR="00B87A48" w:rsidRPr="006F294B" w:rsidRDefault="00B87A48" w:rsidP="00B87A48">
      <w:pPr>
        <w:pStyle w:val="Bullet1"/>
        <w:ind w:left="90"/>
        <w:jc w:val="left"/>
      </w:pPr>
    </w:p>
    <w:p w:rsidR="000B1816" w:rsidRPr="006F294B" w:rsidRDefault="000B1816" w:rsidP="000B1816">
      <w:pPr>
        <w:pStyle w:val="Bullet1"/>
        <w:ind w:left="450"/>
        <w:jc w:val="left"/>
      </w:pPr>
    </w:p>
    <w:p w:rsidR="00662920" w:rsidRPr="006F294B" w:rsidRDefault="00662920" w:rsidP="00662920">
      <w:pPr>
        <w:pStyle w:val="Bullet1"/>
        <w:ind w:left="738"/>
      </w:pPr>
    </w:p>
    <w:p w:rsidR="00662920" w:rsidRPr="006F294B" w:rsidRDefault="00662920" w:rsidP="0090283B">
      <w:pPr>
        <w:pStyle w:val="Bullet1"/>
        <w:sectPr w:rsidR="00662920" w:rsidRPr="006F294B" w:rsidSect="000A7EFE">
          <w:pgSz w:w="12240" w:h="15840" w:code="1"/>
          <w:pgMar w:top="1440" w:right="1440" w:bottom="720" w:left="1440" w:header="576" w:footer="576" w:gutter="0"/>
          <w:cols w:space="720"/>
          <w:docGrid w:linePitch="360"/>
        </w:sectPr>
      </w:pPr>
    </w:p>
    <w:p w:rsidR="000A65C4" w:rsidRPr="006F294B" w:rsidRDefault="000A65C4" w:rsidP="000A65C4">
      <w:pPr>
        <w:pStyle w:val="BodyText"/>
        <w:ind w:left="720" w:hanging="720"/>
        <w:jc w:val="center"/>
        <w:outlineLvl w:val="0"/>
        <w:rPr>
          <w:b/>
          <w:sz w:val="28"/>
          <w:szCs w:val="28"/>
        </w:rPr>
      </w:pPr>
      <w:bookmarkStart w:id="238" w:name="_Toc396997964"/>
      <w:bookmarkStart w:id="239" w:name="_Toc397436792"/>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6F294B">
        <w:rPr>
          <w:b/>
          <w:sz w:val="28"/>
          <w:szCs w:val="28"/>
        </w:rPr>
        <w:t xml:space="preserve">APPENDIX </w:t>
      </w:r>
      <w:r w:rsidR="0090283B" w:rsidRPr="006F294B">
        <w:rPr>
          <w:b/>
          <w:sz w:val="28"/>
          <w:szCs w:val="28"/>
        </w:rPr>
        <w:t>A</w:t>
      </w:r>
      <w:r w:rsidRPr="006F294B">
        <w:rPr>
          <w:b/>
          <w:sz w:val="28"/>
          <w:szCs w:val="28"/>
        </w:rPr>
        <w:t xml:space="preserve"> – KEY PERSONNEL RAPID RECALL LIST</w:t>
      </w:r>
      <w:bookmarkEnd w:id="238"/>
      <w:bookmarkEnd w:id="239"/>
    </w:p>
    <w:p w:rsidR="000A65C4" w:rsidRPr="006F294B" w:rsidRDefault="00486FC6" w:rsidP="000A65C4">
      <w:pPr>
        <w:pStyle w:val="BodyText"/>
        <w:spacing w:before="0"/>
        <w:ind w:left="720" w:hanging="720"/>
      </w:pPr>
      <w:r w:rsidRPr="006F294B">
        <w:t>_</w:t>
      </w:r>
      <w:r w:rsidR="000A65C4" w:rsidRPr="006F294B">
        <w:t>________________________________________________________________________</w:t>
      </w:r>
      <w:r w:rsidR="000A65C4" w:rsidRPr="006F294B">
        <w:rPr>
          <w:u w:val="single"/>
        </w:rPr>
        <w:tab/>
      </w:r>
      <w:r w:rsidR="000A65C4" w:rsidRPr="006F294B">
        <w:rPr>
          <w:u w:val="single"/>
        </w:rPr>
        <w:tab/>
      </w:r>
      <w:r w:rsidR="000A65C4" w:rsidRPr="006F294B">
        <w:rPr>
          <w:u w:val="single"/>
        </w:rPr>
        <w:tab/>
      </w:r>
      <w:r w:rsidR="000A65C4" w:rsidRPr="006F294B">
        <w:rPr>
          <w:u w:val="single"/>
        </w:rPr>
        <w:tab/>
        <w:t xml:space="preserve">      </w:t>
      </w:r>
      <w:r w:rsidR="000A65C4" w:rsidRPr="006F294B">
        <w:rPr>
          <w:u w:val="single"/>
        </w:rPr>
        <w:tab/>
      </w:r>
      <w:r w:rsidR="000A65C4" w:rsidRPr="006F294B">
        <w:rPr>
          <w:u w:val="single"/>
        </w:rPr>
        <w:tab/>
      </w:r>
      <w:r w:rsidR="000A65C4" w:rsidRPr="006F294B">
        <w:rPr>
          <w:u w:val="single"/>
        </w:rPr>
        <w:tab/>
      </w:r>
      <w:r w:rsidRPr="006F294B">
        <w:rPr>
          <w:u w:val="single"/>
        </w:rPr>
        <w:tab/>
        <w:t xml:space="preserve">           </w:t>
      </w:r>
      <w:r w:rsidR="000A65C4" w:rsidRPr="006F294B">
        <w:rPr>
          <w:u w:val="single"/>
        </w:rPr>
        <w:tab/>
        <w:t xml:space="preserve">      </w:t>
      </w:r>
      <w:r w:rsidR="000A65C4" w:rsidRPr="006F294B">
        <w:t>_</w:t>
      </w:r>
    </w:p>
    <w:p w:rsidR="000A65C4" w:rsidRPr="006F294B" w:rsidRDefault="000A65C4" w:rsidP="004958A2">
      <w:pPr>
        <w:pStyle w:val="BodyText"/>
        <w:ind w:right="720"/>
        <w:rPr>
          <w:b/>
          <w:i/>
          <w:color w:val="4F81BD" w:themeColor="accent1"/>
        </w:rPr>
      </w:pPr>
      <w:r w:rsidRPr="006F294B">
        <w:rPr>
          <w:b/>
          <w:i/>
          <w:color w:val="4F81BD" w:themeColor="accent1"/>
        </w:rPr>
        <w:t xml:space="preserve">This rapid recall list should provide the </w:t>
      </w:r>
      <w:r w:rsidR="00923DB5" w:rsidRPr="006F294B">
        <w:rPr>
          <w:b/>
          <w:i/>
          <w:color w:val="4F81BD" w:themeColor="accent1"/>
        </w:rPr>
        <w:t>Continuity Coordinator</w:t>
      </w:r>
      <w:r w:rsidRPr="006F294B">
        <w:rPr>
          <w:b/>
          <w:i/>
          <w:color w:val="4F81BD" w:themeColor="accent1"/>
        </w:rPr>
        <w:t xml:space="preserve"> or designee with </w:t>
      </w:r>
      <w:r w:rsidR="006864E5" w:rsidRPr="006F294B">
        <w:rPr>
          <w:b/>
          <w:i/>
          <w:color w:val="4F81BD" w:themeColor="accent1"/>
        </w:rPr>
        <w:t>contact information for</w:t>
      </w:r>
      <w:r w:rsidRPr="006F294B">
        <w:rPr>
          <w:b/>
          <w:i/>
          <w:color w:val="4F81BD" w:themeColor="accent1"/>
        </w:rPr>
        <w:t xml:space="preserve"> </w:t>
      </w:r>
      <w:r w:rsidR="004958A2" w:rsidRPr="006F294B">
        <w:rPr>
          <w:b/>
          <w:i/>
          <w:color w:val="4F81BD" w:themeColor="accent1"/>
        </w:rPr>
        <w:t xml:space="preserve">all </w:t>
      </w:r>
      <w:r w:rsidRPr="006F294B">
        <w:rPr>
          <w:b/>
          <w:i/>
          <w:color w:val="4F81BD" w:themeColor="accent1"/>
        </w:rPr>
        <w:t xml:space="preserve">key personnel.    The information below should be completed for key personnel </w:t>
      </w:r>
      <w:r w:rsidR="006864E5" w:rsidRPr="006F294B">
        <w:rPr>
          <w:b/>
          <w:i/>
          <w:color w:val="4F81BD" w:themeColor="accent1"/>
        </w:rPr>
        <w:t xml:space="preserve">tasked with </w:t>
      </w:r>
      <w:r w:rsidRPr="006F294B">
        <w:rPr>
          <w:b/>
          <w:i/>
          <w:color w:val="4F81BD" w:themeColor="accent1"/>
        </w:rPr>
        <w:t>responsib</w:t>
      </w:r>
      <w:r w:rsidR="006864E5" w:rsidRPr="006F294B">
        <w:rPr>
          <w:b/>
          <w:i/>
          <w:color w:val="4F81BD" w:themeColor="accent1"/>
        </w:rPr>
        <w:t xml:space="preserve">ilities during </w:t>
      </w:r>
      <w:r w:rsidRPr="006F294B">
        <w:rPr>
          <w:b/>
          <w:i/>
          <w:color w:val="4F81BD" w:themeColor="accent1"/>
        </w:rPr>
        <w:t xml:space="preserve">a continuity event.  </w:t>
      </w:r>
      <w:r w:rsidR="003837E9" w:rsidRPr="006F294B">
        <w:rPr>
          <w:b/>
          <w:i/>
          <w:color w:val="4F81BD" w:themeColor="accent1"/>
        </w:rPr>
        <w:t>This includes both primary and alternate key personnel</w:t>
      </w:r>
      <w:r w:rsidR="001A7931" w:rsidRPr="006F294B">
        <w:rPr>
          <w:b/>
          <w:i/>
          <w:color w:val="4F81BD" w:themeColor="accent1"/>
        </w:rPr>
        <w:t>.  The sample information below represents the minimum template requirement.  Agencies are encouraged to include more information as they</w:t>
      </w:r>
      <w:r w:rsidR="00594D69" w:rsidRPr="006F294B">
        <w:rPr>
          <w:b/>
          <w:i/>
          <w:color w:val="4F81BD" w:themeColor="accent1"/>
        </w:rPr>
        <w:t xml:space="preserve"> deem appropriate</w:t>
      </w:r>
      <w:r w:rsidR="003837E9" w:rsidRPr="006F294B">
        <w:rPr>
          <w:b/>
          <w:i/>
          <w:color w:val="4F81BD" w:themeColor="accent1"/>
        </w:rPr>
        <w:t>.</w:t>
      </w:r>
      <w:r w:rsidR="00B857D3" w:rsidRPr="006F294B">
        <w:rPr>
          <w:b/>
          <w:i/>
          <w:color w:val="4F81BD" w:themeColor="accent1"/>
        </w:rPr>
        <w:t xml:space="preserve">  </w:t>
      </w:r>
    </w:p>
    <w:p w:rsidR="000A65C4" w:rsidRPr="006F294B" w:rsidRDefault="000A65C4" w:rsidP="004958A2">
      <w:pPr>
        <w:pStyle w:val="BodyText"/>
        <w:ind w:right="720"/>
      </w:pPr>
      <w:r w:rsidRPr="006F294B">
        <w:t xml:space="preserve">This rapid recall list includes </w:t>
      </w:r>
      <w:r w:rsidR="00B857D3" w:rsidRPr="006F294B">
        <w:t>contact and telework information for</w:t>
      </w:r>
      <w:r w:rsidRPr="006F294B">
        <w:rPr>
          <w:b/>
          <w:i/>
          <w:color w:val="548DD4" w:themeColor="text2" w:themeTint="99"/>
        </w:rPr>
        <w:t xml:space="preserve"> </w:t>
      </w:r>
      <w:r w:rsidRPr="006F294B">
        <w:t xml:space="preserve">key personnel </w:t>
      </w:r>
      <w:r w:rsidR="006864E5" w:rsidRPr="006F294B">
        <w:t xml:space="preserve">tasked with responsibilities during a </w:t>
      </w:r>
      <w:r w:rsidRPr="006F294B">
        <w:t xml:space="preserve">disruption </w:t>
      </w:r>
      <w:r w:rsidR="002D2C06" w:rsidRPr="006F294B">
        <w:t>to</w:t>
      </w:r>
      <w:r w:rsidR="006864E5" w:rsidRPr="006F294B">
        <w:t xml:space="preserve"> agency </w:t>
      </w:r>
      <w:r w:rsidR="004958A2" w:rsidRPr="006F294B">
        <w:t xml:space="preserve">operations or </w:t>
      </w:r>
      <w:r w:rsidR="002D2C06" w:rsidRPr="006F294B">
        <w:t>services</w:t>
      </w:r>
      <w:r w:rsidR="006864E5" w:rsidRPr="006F294B">
        <w:t xml:space="preserve">.  Agency staff not included on this list </w:t>
      </w:r>
      <w:r w:rsidR="002D2C06" w:rsidRPr="006F294B">
        <w:t xml:space="preserve">should follow instructions provided by </w:t>
      </w:r>
      <w:r w:rsidR="002D2C06" w:rsidRPr="006F294B">
        <w:rPr>
          <w:b/>
          <w:i/>
          <w:color w:val="4F81BD" w:themeColor="accent1"/>
        </w:rPr>
        <w:t>(insert name of agency authority)</w:t>
      </w:r>
      <w:r w:rsidR="002D2C06" w:rsidRPr="006F294B">
        <w:rPr>
          <w:color w:val="4F81BD" w:themeColor="accent1"/>
        </w:rPr>
        <w:t xml:space="preserve"> </w:t>
      </w:r>
      <w:r w:rsidR="002D2C06" w:rsidRPr="006F294B">
        <w:t>during a</w:t>
      </w:r>
      <w:r w:rsidR="00B857D3" w:rsidRPr="006F294B">
        <w:t>n</w:t>
      </w:r>
      <w:r w:rsidR="002D2C06" w:rsidRPr="006F294B">
        <w:t xml:space="preserve"> </w:t>
      </w:r>
      <w:r w:rsidR="003837E9" w:rsidRPr="006F294B">
        <w:t xml:space="preserve">activation of the </w:t>
      </w:r>
      <w:r w:rsidR="00DE6D41" w:rsidRPr="006F294B">
        <w:t>C</w:t>
      </w:r>
      <w:r w:rsidR="003837E9" w:rsidRPr="006F294B">
        <w:t xml:space="preserve">ontinuity </w:t>
      </w:r>
      <w:r w:rsidR="00DE6D41" w:rsidRPr="006F294B">
        <w:t>P</w:t>
      </w:r>
      <w:r w:rsidR="003837E9" w:rsidRPr="006F294B">
        <w:t>lan.</w:t>
      </w:r>
    </w:p>
    <w:p w:rsidR="0080763C" w:rsidRPr="006F294B" w:rsidRDefault="008A3085" w:rsidP="008B3C4A">
      <w:pPr>
        <w:pStyle w:val="TableTitle"/>
        <w:outlineLvl w:val="9"/>
        <w:rPr>
          <w:rFonts w:asciiTheme="majorHAnsi" w:hAnsiTheme="majorHAnsi"/>
        </w:rPr>
      </w:pPr>
      <w:r w:rsidRPr="006F294B">
        <w:rPr>
          <w:rFonts w:asciiTheme="majorHAnsi" w:hAnsiTheme="majorHAnsi"/>
        </w:rPr>
        <w:t xml:space="preserve">Table </w:t>
      </w:r>
      <w:r w:rsidR="0090283B" w:rsidRPr="006F294B">
        <w:rPr>
          <w:rFonts w:asciiTheme="majorHAnsi" w:hAnsiTheme="majorHAnsi"/>
        </w:rPr>
        <w:t>A</w:t>
      </w:r>
      <w:r w:rsidRPr="006F294B">
        <w:rPr>
          <w:rFonts w:asciiTheme="majorHAnsi" w:hAnsiTheme="majorHAnsi"/>
        </w:rPr>
        <w:t>-1</w:t>
      </w:r>
      <w:r w:rsidRPr="006F294B">
        <w:rPr>
          <w:rFonts w:asciiTheme="majorHAnsi" w:hAnsiTheme="majorHAnsi"/>
        </w:rPr>
        <w:br/>
        <w:t xml:space="preserve">Key Personnel Rapid Recall </w:t>
      </w:r>
      <w:r w:rsidR="0077299C" w:rsidRPr="006F294B">
        <w:rPr>
          <w:rFonts w:asciiTheme="majorHAnsi" w:hAnsiTheme="majorHAnsi"/>
        </w:rPr>
        <w:t>List</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1440"/>
        <w:gridCol w:w="1530"/>
        <w:gridCol w:w="2250"/>
        <w:gridCol w:w="1620"/>
        <w:gridCol w:w="1170"/>
        <w:gridCol w:w="1620"/>
        <w:gridCol w:w="1350"/>
        <w:gridCol w:w="1620"/>
      </w:tblGrid>
      <w:tr w:rsidR="0077299C" w:rsidRPr="006F294B" w:rsidTr="00B47F1B">
        <w:trPr>
          <w:trHeight w:val="432"/>
          <w:tblHeader/>
        </w:trPr>
        <w:tc>
          <w:tcPr>
            <w:tcW w:w="144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Employee Name</w:t>
            </w:r>
          </w:p>
        </w:tc>
        <w:tc>
          <w:tcPr>
            <w:tcW w:w="153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Title / Division</w:t>
            </w:r>
          </w:p>
        </w:tc>
        <w:tc>
          <w:tcPr>
            <w:tcW w:w="225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Email Address</w:t>
            </w:r>
          </w:p>
        </w:tc>
        <w:tc>
          <w:tcPr>
            <w:tcW w:w="162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Work Telephone #</w:t>
            </w:r>
          </w:p>
        </w:tc>
        <w:tc>
          <w:tcPr>
            <w:tcW w:w="117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Cellular or Pager #</w:t>
            </w:r>
          </w:p>
        </w:tc>
        <w:tc>
          <w:tcPr>
            <w:tcW w:w="162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Home Telephone #</w:t>
            </w:r>
          </w:p>
        </w:tc>
        <w:tc>
          <w:tcPr>
            <w:tcW w:w="1350"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Approved Telework Agreement</w:t>
            </w:r>
          </w:p>
        </w:tc>
        <w:tc>
          <w:tcPr>
            <w:tcW w:w="1620" w:type="dxa"/>
            <w:tcBorders>
              <w:top w:val="single" w:sz="4" w:space="0" w:color="FFFFFF"/>
              <w:left w:val="single" w:sz="4" w:space="0" w:color="FFFFFF"/>
              <w:bottom w:val="single" w:sz="4" w:space="0" w:color="FFFFFF"/>
              <w:right w:val="single" w:sz="4" w:space="0" w:color="FFFFFF"/>
            </w:tcBorders>
            <w:shd w:val="clear" w:color="auto" w:fill="003366"/>
          </w:tcPr>
          <w:p w:rsidR="0077299C" w:rsidRPr="006F294B" w:rsidRDefault="0077299C" w:rsidP="00EF0F86">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Mission Essential Function (MEF)</w:t>
            </w:r>
          </w:p>
        </w:tc>
      </w:tr>
      <w:tr w:rsidR="0077299C" w:rsidRPr="006F294B" w:rsidTr="00B47F1B">
        <w:trPr>
          <w:trHeight w:val="432"/>
        </w:trPr>
        <w:tc>
          <w:tcPr>
            <w:tcW w:w="1440" w:type="dxa"/>
            <w:tcBorders>
              <w:top w:val="single" w:sz="4" w:space="0" w:color="FFFFFF"/>
            </w:tcBorders>
            <w:vAlign w:val="bottom"/>
          </w:tcPr>
          <w:p w:rsidR="0077299C" w:rsidRPr="006F294B" w:rsidRDefault="006F0C6D" w:rsidP="00404DA0">
            <w:pPr>
              <w:pStyle w:val="BodyText"/>
              <w:spacing w:before="0"/>
              <w:jc w:val="left"/>
              <w:rPr>
                <w:rFonts w:eastAsiaTheme="majorEastAsia" w:cstheme="majorBidi"/>
              </w:rPr>
            </w:pPr>
            <w:r w:rsidRPr="006F294B">
              <w:rPr>
                <w:rFonts w:eastAsiaTheme="majorEastAsia" w:cstheme="majorBidi"/>
              </w:rPr>
              <w:t>Tom Smith</w:t>
            </w:r>
          </w:p>
        </w:tc>
        <w:tc>
          <w:tcPr>
            <w:tcW w:w="1530" w:type="dxa"/>
            <w:tcBorders>
              <w:top w:val="single" w:sz="4" w:space="0" w:color="FFFFFF"/>
            </w:tcBorders>
            <w:vAlign w:val="bottom"/>
          </w:tcPr>
          <w:p w:rsidR="0077299C" w:rsidRPr="006F294B" w:rsidRDefault="00404DA0" w:rsidP="00404DA0">
            <w:pPr>
              <w:pStyle w:val="BodyText"/>
              <w:spacing w:before="0" w:after="120"/>
              <w:jc w:val="left"/>
              <w:rPr>
                <w:rFonts w:eastAsiaTheme="majorEastAsia" w:cstheme="majorBidi"/>
              </w:rPr>
            </w:pPr>
            <w:r w:rsidRPr="006F294B">
              <w:rPr>
                <w:rFonts w:eastAsiaTheme="majorEastAsia" w:cstheme="majorBidi"/>
              </w:rPr>
              <w:t xml:space="preserve">Emergency </w:t>
            </w:r>
            <w:r w:rsidR="006F0C6D" w:rsidRPr="006F294B">
              <w:rPr>
                <w:rFonts w:eastAsiaTheme="majorEastAsia" w:cstheme="majorBidi"/>
              </w:rPr>
              <w:t xml:space="preserve">Manager / </w:t>
            </w:r>
            <w:r w:rsidRPr="006F294B">
              <w:rPr>
                <w:rFonts w:eastAsiaTheme="majorEastAsia" w:cstheme="majorBidi"/>
              </w:rPr>
              <w:t>Admin. Services</w:t>
            </w:r>
          </w:p>
        </w:tc>
        <w:tc>
          <w:tcPr>
            <w:tcW w:w="2250" w:type="dxa"/>
            <w:tcBorders>
              <w:top w:val="single" w:sz="4" w:space="0" w:color="FFFFFF"/>
            </w:tcBorders>
            <w:vAlign w:val="bottom"/>
          </w:tcPr>
          <w:p w:rsidR="0077299C" w:rsidRPr="006F294B" w:rsidRDefault="006F0C6D" w:rsidP="00404DA0">
            <w:pPr>
              <w:pStyle w:val="BodyText"/>
              <w:spacing w:before="0" w:after="120"/>
              <w:jc w:val="left"/>
              <w:rPr>
                <w:rFonts w:eastAsiaTheme="majorEastAsia" w:cstheme="majorBidi"/>
              </w:rPr>
            </w:pPr>
            <w:r w:rsidRPr="006F294B">
              <w:rPr>
                <w:rFonts w:eastAsiaTheme="majorEastAsia" w:cstheme="majorBidi"/>
              </w:rPr>
              <w:t>Tom.Smith@</w:t>
            </w:r>
            <w:r w:rsidR="00404DA0" w:rsidRPr="006F294B">
              <w:rPr>
                <w:rFonts w:eastAsiaTheme="majorEastAsia" w:cstheme="majorBidi"/>
              </w:rPr>
              <w:t>xyz.com</w:t>
            </w:r>
          </w:p>
        </w:tc>
        <w:tc>
          <w:tcPr>
            <w:tcW w:w="1620" w:type="dxa"/>
            <w:tcBorders>
              <w:top w:val="single" w:sz="4" w:space="0" w:color="FFFFFF"/>
            </w:tcBorders>
            <w:vAlign w:val="bottom"/>
          </w:tcPr>
          <w:p w:rsidR="0077299C" w:rsidRPr="006F294B" w:rsidRDefault="00404DA0" w:rsidP="00404DA0">
            <w:pPr>
              <w:pStyle w:val="BodyText"/>
              <w:spacing w:before="0" w:after="120"/>
              <w:jc w:val="center"/>
              <w:rPr>
                <w:rFonts w:eastAsiaTheme="majorEastAsia" w:cstheme="majorBidi"/>
              </w:rPr>
            </w:pPr>
            <w:r w:rsidRPr="006F294B">
              <w:rPr>
                <w:rFonts w:eastAsiaTheme="majorEastAsia" w:cstheme="majorBidi"/>
              </w:rPr>
              <w:t>898-3333</w:t>
            </w:r>
          </w:p>
        </w:tc>
        <w:tc>
          <w:tcPr>
            <w:tcW w:w="1170" w:type="dxa"/>
            <w:tcBorders>
              <w:top w:val="single" w:sz="4" w:space="0" w:color="FFFFFF"/>
            </w:tcBorders>
            <w:vAlign w:val="bottom"/>
          </w:tcPr>
          <w:p w:rsidR="0077299C" w:rsidRPr="006F294B" w:rsidRDefault="00404DA0" w:rsidP="00404DA0">
            <w:pPr>
              <w:pStyle w:val="BodyText"/>
              <w:spacing w:before="0" w:after="120"/>
              <w:jc w:val="center"/>
              <w:rPr>
                <w:rFonts w:eastAsiaTheme="majorEastAsia" w:cstheme="majorBidi"/>
              </w:rPr>
            </w:pPr>
            <w:r w:rsidRPr="006F294B">
              <w:rPr>
                <w:rFonts w:eastAsiaTheme="majorEastAsia" w:cstheme="majorBidi"/>
              </w:rPr>
              <w:t>876-4444</w:t>
            </w:r>
          </w:p>
        </w:tc>
        <w:tc>
          <w:tcPr>
            <w:tcW w:w="1620" w:type="dxa"/>
            <w:tcBorders>
              <w:top w:val="single" w:sz="4" w:space="0" w:color="FFFFFF"/>
            </w:tcBorders>
            <w:vAlign w:val="bottom"/>
          </w:tcPr>
          <w:p w:rsidR="0077299C" w:rsidRPr="006F294B" w:rsidRDefault="00404DA0" w:rsidP="00404DA0">
            <w:pPr>
              <w:pStyle w:val="BodyText"/>
              <w:spacing w:before="0" w:after="120"/>
              <w:jc w:val="center"/>
              <w:rPr>
                <w:rFonts w:eastAsiaTheme="majorEastAsia" w:cstheme="majorBidi"/>
              </w:rPr>
            </w:pPr>
            <w:r w:rsidRPr="006F294B">
              <w:rPr>
                <w:rFonts w:eastAsiaTheme="majorEastAsia" w:cstheme="majorBidi"/>
              </w:rPr>
              <w:t>376-8900</w:t>
            </w:r>
          </w:p>
        </w:tc>
        <w:tc>
          <w:tcPr>
            <w:tcW w:w="1350" w:type="dxa"/>
            <w:tcBorders>
              <w:top w:val="single" w:sz="4" w:space="0" w:color="FFFFFF"/>
            </w:tcBorders>
            <w:vAlign w:val="bottom"/>
          </w:tcPr>
          <w:p w:rsidR="0077299C" w:rsidRPr="006F294B" w:rsidRDefault="00404DA0" w:rsidP="00404DA0">
            <w:pPr>
              <w:pStyle w:val="BodyText"/>
              <w:spacing w:before="0" w:after="120"/>
              <w:jc w:val="center"/>
              <w:rPr>
                <w:rFonts w:eastAsiaTheme="majorEastAsia" w:cstheme="majorBidi"/>
              </w:rPr>
            </w:pPr>
            <w:r w:rsidRPr="006F294B">
              <w:rPr>
                <w:rFonts w:eastAsiaTheme="majorEastAsia" w:cstheme="majorBidi"/>
              </w:rPr>
              <w:t>Yes</w:t>
            </w:r>
          </w:p>
        </w:tc>
        <w:tc>
          <w:tcPr>
            <w:tcW w:w="1620" w:type="dxa"/>
            <w:tcBorders>
              <w:top w:val="single" w:sz="4" w:space="0" w:color="FFFFFF"/>
            </w:tcBorders>
            <w:vAlign w:val="bottom"/>
          </w:tcPr>
          <w:p w:rsidR="007916E1" w:rsidRPr="006F294B" w:rsidRDefault="00404DA0" w:rsidP="00B47F1B">
            <w:pPr>
              <w:pStyle w:val="BodyText"/>
              <w:spacing w:before="0" w:after="120"/>
              <w:jc w:val="left"/>
              <w:rPr>
                <w:rFonts w:eastAsiaTheme="majorEastAsia" w:cstheme="majorBidi"/>
              </w:rPr>
            </w:pPr>
            <w:r w:rsidRPr="006F294B">
              <w:rPr>
                <w:rFonts w:eastAsiaTheme="majorEastAsia" w:cstheme="majorBidi"/>
              </w:rPr>
              <w:t>Protect the life and safety of students, employees, faculty, staff, and visitors while on campus</w:t>
            </w:r>
          </w:p>
        </w:tc>
      </w:tr>
    </w:tbl>
    <w:p w:rsidR="0080763C" w:rsidRPr="006F294B" w:rsidRDefault="0080763C" w:rsidP="0080763C">
      <w:pPr>
        <w:pStyle w:val="BodyText"/>
        <w:ind w:left="720"/>
        <w:jc w:val="left"/>
        <w:outlineLvl w:val="0"/>
        <w:rPr>
          <w:b/>
          <w:sz w:val="28"/>
          <w:szCs w:val="28"/>
        </w:rPr>
      </w:pPr>
    </w:p>
    <w:p w:rsidR="0080763C" w:rsidRPr="006F294B" w:rsidRDefault="0080763C" w:rsidP="00515AFB">
      <w:pPr>
        <w:pStyle w:val="BodyText"/>
        <w:ind w:left="720"/>
        <w:jc w:val="center"/>
        <w:outlineLvl w:val="0"/>
        <w:rPr>
          <w:b/>
          <w:sz w:val="28"/>
          <w:szCs w:val="28"/>
        </w:rPr>
        <w:sectPr w:rsidR="0080763C" w:rsidRPr="006F294B" w:rsidSect="000A7EFE">
          <w:pgSz w:w="15840" w:h="12240" w:orient="landscape" w:code="1"/>
          <w:pgMar w:top="1440" w:right="720" w:bottom="720" w:left="1440" w:header="576" w:footer="576" w:gutter="0"/>
          <w:cols w:space="720"/>
          <w:docGrid w:linePitch="360"/>
        </w:sectPr>
      </w:pPr>
    </w:p>
    <w:p w:rsidR="00515AFB" w:rsidRPr="006F294B" w:rsidRDefault="00515AFB" w:rsidP="00EA15F2">
      <w:pPr>
        <w:pStyle w:val="BodyText"/>
        <w:ind w:right="630"/>
        <w:jc w:val="center"/>
        <w:outlineLvl w:val="0"/>
        <w:rPr>
          <w:b/>
          <w:sz w:val="28"/>
          <w:szCs w:val="28"/>
        </w:rPr>
      </w:pPr>
      <w:bookmarkStart w:id="240" w:name="_Toc396997965"/>
      <w:bookmarkStart w:id="241" w:name="_Toc397436793"/>
      <w:r w:rsidRPr="006F294B">
        <w:rPr>
          <w:b/>
          <w:sz w:val="28"/>
          <w:szCs w:val="28"/>
        </w:rPr>
        <w:t xml:space="preserve">APPENDIX </w:t>
      </w:r>
      <w:r w:rsidR="0090283B" w:rsidRPr="006F294B">
        <w:rPr>
          <w:b/>
          <w:sz w:val="28"/>
          <w:szCs w:val="28"/>
        </w:rPr>
        <w:t>B</w:t>
      </w:r>
      <w:r w:rsidRPr="006F294B">
        <w:rPr>
          <w:b/>
          <w:sz w:val="28"/>
          <w:szCs w:val="28"/>
        </w:rPr>
        <w:t xml:space="preserve"> - ALTERNATE FACILIT</w:t>
      </w:r>
      <w:r w:rsidR="00210503" w:rsidRPr="006F294B">
        <w:rPr>
          <w:b/>
          <w:sz w:val="28"/>
          <w:szCs w:val="28"/>
        </w:rPr>
        <w:t>IES</w:t>
      </w:r>
      <w:bookmarkEnd w:id="240"/>
      <w:bookmarkEnd w:id="241"/>
    </w:p>
    <w:p w:rsidR="00515AFB" w:rsidRPr="006F294B" w:rsidRDefault="00515AFB" w:rsidP="00EA15F2">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0077299C" w:rsidRPr="006F294B">
        <w:rPr>
          <w:u w:val="single"/>
        </w:rPr>
        <w:tab/>
      </w:r>
      <w:r w:rsidR="0077299C" w:rsidRPr="006F294B">
        <w:rPr>
          <w:u w:val="single"/>
        </w:rPr>
        <w:tab/>
      </w:r>
      <w:r w:rsidR="0077299C" w:rsidRPr="006F294B">
        <w:rPr>
          <w:u w:val="single"/>
        </w:rPr>
        <w:tab/>
      </w:r>
      <w:r w:rsidR="0077299C" w:rsidRPr="006F294B">
        <w:rPr>
          <w:u w:val="single"/>
        </w:rPr>
        <w:tab/>
      </w:r>
      <w:r w:rsidR="0077299C" w:rsidRPr="006F294B">
        <w:rPr>
          <w:u w:val="single"/>
        </w:rPr>
        <w:tab/>
      </w:r>
      <w:r w:rsidR="00EA15F2" w:rsidRPr="006F294B">
        <w:rPr>
          <w:u w:val="single"/>
        </w:rPr>
        <w:tab/>
      </w:r>
      <w:r w:rsidRPr="006F294B">
        <w:t>_</w:t>
      </w:r>
    </w:p>
    <w:p w:rsidR="00B857D3" w:rsidRPr="006F294B" w:rsidRDefault="002D2C06" w:rsidP="002A0973">
      <w:pPr>
        <w:pStyle w:val="BodyText"/>
        <w:ind w:right="720"/>
        <w:rPr>
          <w:b/>
          <w:i/>
          <w:color w:val="4F81BD" w:themeColor="accent1"/>
        </w:rPr>
      </w:pPr>
      <w:r w:rsidRPr="006F294B">
        <w:rPr>
          <w:b/>
          <w:i/>
          <w:color w:val="4F81BD" w:themeColor="accent1"/>
        </w:rPr>
        <w:t>Agencies must identify at least one alternate facility, which could include alternate uses of existing facilities or virtual office options.  Ideally, agencies should identify at least two to three alternate facilities.  One location can be close to the current operations – not right next door, but a short distance away.  The second alternate facility should be f</w:t>
      </w:r>
      <w:r w:rsidR="009F7D1B" w:rsidRPr="006F294B">
        <w:rPr>
          <w:b/>
          <w:i/>
          <w:color w:val="4F81BD" w:themeColor="accent1"/>
        </w:rPr>
        <w:t>a</w:t>
      </w:r>
      <w:r w:rsidRPr="006F294B">
        <w:rPr>
          <w:b/>
          <w:i/>
          <w:color w:val="4F81BD" w:themeColor="accent1"/>
        </w:rPr>
        <w:t>rther away – at least five miles from the primary facility.  A third alternate facility should be located within 30 miles to 60 miles away.</w:t>
      </w:r>
      <w:r w:rsidR="00E155FC" w:rsidRPr="006F294B">
        <w:rPr>
          <w:b/>
          <w:i/>
          <w:color w:val="4F81BD" w:themeColor="accent1"/>
        </w:rPr>
        <w:t xml:space="preserve">  </w:t>
      </w:r>
    </w:p>
    <w:p w:rsidR="001A7931" w:rsidRPr="006F294B" w:rsidRDefault="00B857D3" w:rsidP="002A0973">
      <w:pPr>
        <w:pStyle w:val="BodyText"/>
        <w:ind w:right="720"/>
        <w:rPr>
          <w:b/>
          <w:i/>
          <w:color w:val="4F81BD" w:themeColor="accent1"/>
        </w:rPr>
      </w:pPr>
      <w:r w:rsidRPr="006F294B">
        <w:rPr>
          <w:b/>
          <w:i/>
          <w:color w:val="4F81BD" w:themeColor="accent1"/>
        </w:rPr>
        <w:t xml:space="preserve">Considerations for alternate facilities may include:  space requirements, accessibility (by staff and customers), communications / data requirements, security requirements, and availability of life necessities (food, water, sanitation, and lodging).  </w:t>
      </w:r>
    </w:p>
    <w:p w:rsidR="002D2C06" w:rsidRPr="006F294B" w:rsidRDefault="001A7931" w:rsidP="002A0973">
      <w:pPr>
        <w:pStyle w:val="BodyText"/>
        <w:ind w:right="720"/>
        <w:rPr>
          <w:b/>
          <w:i/>
          <w:color w:val="4F81BD" w:themeColor="accent1"/>
        </w:rPr>
      </w:pPr>
      <w:r w:rsidRPr="006F294B">
        <w:rPr>
          <w:b/>
          <w:i/>
          <w:color w:val="4F81BD" w:themeColor="accent1"/>
        </w:rPr>
        <w:t xml:space="preserve">The sample information below represents the minimum template requirement.  Agencies are encouraged to include more information as they </w:t>
      </w:r>
      <w:r w:rsidR="00594D69" w:rsidRPr="006F294B">
        <w:rPr>
          <w:b/>
          <w:i/>
          <w:color w:val="4F81BD" w:themeColor="accent1"/>
        </w:rPr>
        <w:t>deem appropriate</w:t>
      </w:r>
      <w:r w:rsidRPr="006F294B">
        <w:rPr>
          <w:b/>
          <w:i/>
          <w:color w:val="4F81BD" w:themeColor="accent1"/>
        </w:rPr>
        <w:t xml:space="preserve">.  </w:t>
      </w:r>
      <w:r w:rsidR="00E155FC" w:rsidRPr="006F294B">
        <w:rPr>
          <w:b/>
          <w:i/>
          <w:color w:val="4F81BD" w:themeColor="accent1"/>
        </w:rPr>
        <w:t>Sample text for this section includes:</w:t>
      </w:r>
    </w:p>
    <w:p w:rsidR="00E37D41" w:rsidRPr="006F294B" w:rsidRDefault="002D2C06" w:rsidP="002A0973">
      <w:pPr>
        <w:pStyle w:val="BodyText"/>
        <w:ind w:right="720"/>
        <w:rPr>
          <w:b/>
          <w:i/>
          <w:color w:val="548DD4" w:themeColor="text2" w:themeTint="99"/>
        </w:rPr>
      </w:pPr>
      <w:r w:rsidRPr="006F294B">
        <w:rPr>
          <w:b/>
          <w:i/>
          <w:color w:val="4F81BD" w:themeColor="accent1"/>
        </w:rPr>
        <w:t>(Insert name of agency)</w:t>
      </w:r>
      <w:r w:rsidRPr="006F294B">
        <w:t xml:space="preserve"> has designated alternate facilities as part of its continuity planning and has prepared key personnel for the possibility of unanno</w:t>
      </w:r>
      <w:r w:rsidR="0022059B" w:rsidRPr="006F294B">
        <w:t xml:space="preserve">unced relocation to the site(s) to continue </w:t>
      </w:r>
      <w:r w:rsidR="00594D69" w:rsidRPr="006F294B">
        <w:t xml:space="preserve">the performance of </w:t>
      </w:r>
      <w:r w:rsidR="0022059B" w:rsidRPr="006F294B">
        <w:t xml:space="preserve">MEFs.  </w:t>
      </w:r>
    </w:p>
    <w:p w:rsidR="00B857D3" w:rsidRPr="006F294B" w:rsidRDefault="00DD4679" w:rsidP="008B3C4A">
      <w:pPr>
        <w:pStyle w:val="TableTitle"/>
        <w:outlineLvl w:val="9"/>
        <w:rPr>
          <w:rFonts w:asciiTheme="majorHAnsi" w:hAnsiTheme="majorHAnsi"/>
        </w:rPr>
      </w:pPr>
      <w:r w:rsidRPr="006F294B">
        <w:rPr>
          <w:rFonts w:asciiTheme="majorHAnsi" w:hAnsiTheme="majorHAnsi"/>
        </w:rPr>
        <w:t xml:space="preserve">Table </w:t>
      </w:r>
      <w:r w:rsidR="0090283B" w:rsidRPr="006F294B">
        <w:rPr>
          <w:rFonts w:asciiTheme="majorHAnsi" w:hAnsiTheme="majorHAnsi"/>
        </w:rPr>
        <w:t>B</w:t>
      </w:r>
      <w:r w:rsidRPr="006F294B">
        <w:rPr>
          <w:rFonts w:asciiTheme="majorHAnsi" w:hAnsiTheme="majorHAnsi"/>
        </w:rPr>
        <w:t>-1</w:t>
      </w:r>
      <w:r w:rsidRPr="006F294B">
        <w:rPr>
          <w:rFonts w:asciiTheme="majorHAnsi" w:hAnsiTheme="majorHAnsi"/>
        </w:rPr>
        <w:br/>
        <w:t>Alternate Facility Locations</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1355"/>
        <w:gridCol w:w="1824"/>
        <w:gridCol w:w="2574"/>
        <w:gridCol w:w="1478"/>
        <w:gridCol w:w="1486"/>
        <w:gridCol w:w="2667"/>
      </w:tblGrid>
      <w:tr w:rsidR="006B3C37" w:rsidRPr="006F294B" w:rsidTr="006B3C37">
        <w:trPr>
          <w:trHeight w:val="432"/>
          <w:tblHeader/>
        </w:trPr>
        <w:tc>
          <w:tcPr>
            <w:tcW w:w="1355" w:type="dxa"/>
            <w:tcBorders>
              <w:top w:val="single" w:sz="4" w:space="0" w:color="FFFFFF"/>
              <w:left w:val="single" w:sz="4" w:space="0" w:color="FFFFFF"/>
              <w:bottom w:val="single" w:sz="4" w:space="0" w:color="FFFFFF"/>
              <w:right w:val="single" w:sz="4" w:space="0" w:color="FFFFFF"/>
            </w:tcBorders>
            <w:shd w:val="clear" w:color="auto" w:fill="003366"/>
          </w:tcPr>
          <w:p w:rsidR="006B3C37" w:rsidRPr="006F294B" w:rsidRDefault="006B3C37" w:rsidP="00212B51">
            <w:pPr>
              <w:pStyle w:val="BodyText"/>
              <w:jc w:val="center"/>
              <w:rPr>
                <w:rFonts w:asciiTheme="majorHAnsi" w:eastAsiaTheme="majorEastAsia" w:hAnsiTheme="majorHAnsi" w:cstheme="majorBidi"/>
                <w:b/>
                <w:color w:val="FFFFFF"/>
                <w:sz w:val="20"/>
                <w:szCs w:val="20"/>
              </w:rPr>
            </w:pPr>
            <w:r w:rsidRPr="006F294B">
              <w:rPr>
                <w:rFonts w:asciiTheme="majorHAnsi" w:eastAsiaTheme="majorEastAsia" w:hAnsiTheme="majorHAnsi" w:cstheme="majorBidi"/>
                <w:b/>
                <w:color w:val="FFFFFF"/>
                <w:sz w:val="20"/>
                <w:szCs w:val="20"/>
              </w:rPr>
              <w:t>Alternate Facility Number</w:t>
            </w:r>
          </w:p>
        </w:tc>
        <w:tc>
          <w:tcPr>
            <w:tcW w:w="1824" w:type="dxa"/>
            <w:tcBorders>
              <w:top w:val="single" w:sz="4" w:space="0" w:color="FFFFFF"/>
              <w:left w:val="single" w:sz="4" w:space="0" w:color="FFFFFF"/>
              <w:bottom w:val="single" w:sz="4" w:space="0" w:color="FFFFFF"/>
              <w:right w:val="single" w:sz="4" w:space="0" w:color="FFFFFF"/>
            </w:tcBorders>
            <w:shd w:val="clear" w:color="auto" w:fill="003366"/>
            <w:vAlign w:val="center"/>
          </w:tcPr>
          <w:p w:rsidR="006B3C37" w:rsidRPr="006F294B" w:rsidRDefault="006B3C37" w:rsidP="00212B51">
            <w:pPr>
              <w:pStyle w:val="BodyText"/>
              <w:jc w:val="center"/>
              <w:rPr>
                <w:rFonts w:asciiTheme="majorHAnsi" w:eastAsiaTheme="majorEastAsia" w:hAnsiTheme="majorHAnsi" w:cstheme="majorBidi"/>
                <w:b/>
                <w:color w:val="FFFFFF"/>
                <w:sz w:val="20"/>
                <w:szCs w:val="20"/>
              </w:rPr>
            </w:pPr>
            <w:r w:rsidRPr="006F294B">
              <w:rPr>
                <w:rFonts w:asciiTheme="majorHAnsi" w:eastAsiaTheme="majorEastAsia" w:hAnsiTheme="majorHAnsi" w:cstheme="majorBidi"/>
                <w:b/>
                <w:color w:val="FFFFFF"/>
                <w:sz w:val="20"/>
                <w:szCs w:val="20"/>
              </w:rPr>
              <w:t>Alternate Facility Name</w:t>
            </w:r>
          </w:p>
        </w:tc>
        <w:tc>
          <w:tcPr>
            <w:tcW w:w="2574" w:type="dxa"/>
            <w:tcBorders>
              <w:top w:val="single" w:sz="4" w:space="0" w:color="FFFFFF"/>
              <w:left w:val="single" w:sz="4" w:space="0" w:color="FFFFFF"/>
              <w:bottom w:val="single" w:sz="4" w:space="0" w:color="FFFFFF"/>
              <w:right w:val="single" w:sz="4" w:space="0" w:color="FFFFFF"/>
            </w:tcBorders>
            <w:shd w:val="clear" w:color="auto" w:fill="003366"/>
          </w:tcPr>
          <w:p w:rsidR="006B3C37" w:rsidRPr="006F294B" w:rsidRDefault="006B3C37" w:rsidP="00E155FC">
            <w:pPr>
              <w:pStyle w:val="BodyText"/>
              <w:jc w:val="center"/>
              <w:rPr>
                <w:rFonts w:asciiTheme="majorHAnsi" w:eastAsiaTheme="majorEastAsia" w:hAnsiTheme="majorHAnsi" w:cstheme="majorBidi"/>
                <w:b/>
                <w:color w:val="FFFFFF"/>
                <w:sz w:val="20"/>
                <w:szCs w:val="20"/>
              </w:rPr>
            </w:pPr>
            <w:r w:rsidRPr="006F294B">
              <w:rPr>
                <w:rFonts w:asciiTheme="majorHAnsi" w:eastAsiaTheme="majorEastAsia" w:hAnsiTheme="majorHAnsi" w:cstheme="majorBidi"/>
                <w:b/>
                <w:color w:val="FFFFFF"/>
                <w:sz w:val="20"/>
                <w:szCs w:val="20"/>
              </w:rPr>
              <w:t>Address</w:t>
            </w:r>
          </w:p>
        </w:tc>
        <w:tc>
          <w:tcPr>
            <w:tcW w:w="1478" w:type="dxa"/>
            <w:tcBorders>
              <w:top w:val="single" w:sz="4" w:space="0" w:color="FFFFFF"/>
              <w:left w:val="single" w:sz="4" w:space="0" w:color="FFFFFF"/>
              <w:bottom w:val="single" w:sz="4" w:space="0" w:color="FFFFFF"/>
              <w:right w:val="single" w:sz="4" w:space="0" w:color="FFFFFF"/>
            </w:tcBorders>
            <w:shd w:val="clear" w:color="auto" w:fill="003366"/>
          </w:tcPr>
          <w:p w:rsidR="006B3C37" w:rsidRPr="006F294B" w:rsidRDefault="006B3C37" w:rsidP="00E155FC">
            <w:pPr>
              <w:pStyle w:val="BodyText"/>
              <w:jc w:val="center"/>
              <w:rPr>
                <w:rFonts w:asciiTheme="majorHAnsi" w:eastAsiaTheme="majorEastAsia" w:hAnsiTheme="majorHAnsi" w:cstheme="majorBidi"/>
                <w:b/>
                <w:color w:val="FFFFFF"/>
                <w:sz w:val="20"/>
                <w:szCs w:val="20"/>
              </w:rPr>
            </w:pPr>
            <w:r w:rsidRPr="006F294B">
              <w:rPr>
                <w:rFonts w:asciiTheme="majorHAnsi" w:eastAsiaTheme="majorEastAsia" w:hAnsiTheme="majorHAnsi" w:cstheme="majorBidi"/>
                <w:b/>
                <w:color w:val="FFFFFF"/>
                <w:sz w:val="20"/>
                <w:szCs w:val="20"/>
              </w:rPr>
              <w:t>Date MOU / MOA was executed</w:t>
            </w:r>
          </w:p>
        </w:tc>
        <w:tc>
          <w:tcPr>
            <w:tcW w:w="1486" w:type="dxa"/>
            <w:tcBorders>
              <w:top w:val="single" w:sz="4" w:space="0" w:color="FFFFFF"/>
              <w:left w:val="single" w:sz="4" w:space="0" w:color="FFFFFF"/>
              <w:bottom w:val="single" w:sz="4" w:space="0" w:color="FFFFFF"/>
              <w:right w:val="single" w:sz="4" w:space="0" w:color="FFFFFF"/>
            </w:tcBorders>
            <w:shd w:val="clear" w:color="auto" w:fill="003366"/>
          </w:tcPr>
          <w:p w:rsidR="006B3C37" w:rsidRPr="006F294B" w:rsidRDefault="006B3C37" w:rsidP="00E155FC">
            <w:pPr>
              <w:pStyle w:val="BodyText"/>
              <w:jc w:val="center"/>
              <w:rPr>
                <w:rFonts w:asciiTheme="majorHAnsi" w:eastAsiaTheme="majorEastAsia" w:hAnsiTheme="majorHAnsi" w:cstheme="majorBidi"/>
                <w:b/>
                <w:color w:val="FFFFFF"/>
                <w:sz w:val="20"/>
                <w:szCs w:val="20"/>
              </w:rPr>
            </w:pPr>
            <w:r w:rsidRPr="006F294B">
              <w:rPr>
                <w:rFonts w:asciiTheme="majorHAnsi" w:eastAsiaTheme="majorEastAsia" w:hAnsiTheme="majorHAnsi" w:cstheme="majorBidi"/>
                <w:b/>
                <w:color w:val="FFFFFF"/>
                <w:sz w:val="20"/>
                <w:szCs w:val="20"/>
              </w:rPr>
              <w:t>Capacity</w:t>
            </w:r>
          </w:p>
        </w:tc>
        <w:tc>
          <w:tcPr>
            <w:tcW w:w="2667" w:type="dxa"/>
            <w:tcBorders>
              <w:top w:val="single" w:sz="4" w:space="0" w:color="FFFFFF"/>
              <w:left w:val="single" w:sz="4" w:space="0" w:color="FFFFFF"/>
              <w:bottom w:val="single" w:sz="4" w:space="0" w:color="FFFFFF"/>
              <w:right w:val="single" w:sz="4" w:space="0" w:color="FFFFFF"/>
            </w:tcBorders>
            <w:shd w:val="clear" w:color="auto" w:fill="003366"/>
          </w:tcPr>
          <w:p w:rsidR="006B3C37" w:rsidRPr="006F294B" w:rsidRDefault="006B3C37" w:rsidP="00E155FC">
            <w:pPr>
              <w:pStyle w:val="BodyText"/>
              <w:jc w:val="center"/>
              <w:rPr>
                <w:rFonts w:asciiTheme="majorHAnsi" w:eastAsiaTheme="majorEastAsia" w:hAnsiTheme="majorHAnsi" w:cstheme="majorBidi"/>
                <w:b/>
                <w:color w:val="FFFFFF"/>
                <w:sz w:val="20"/>
                <w:szCs w:val="20"/>
              </w:rPr>
            </w:pPr>
            <w:r w:rsidRPr="006F294B">
              <w:rPr>
                <w:rFonts w:asciiTheme="majorHAnsi" w:eastAsiaTheme="majorEastAsia" w:hAnsiTheme="majorHAnsi" w:cstheme="majorBidi"/>
                <w:b/>
                <w:color w:val="FFFFFF"/>
                <w:sz w:val="20"/>
                <w:szCs w:val="20"/>
              </w:rPr>
              <w:t>Equipment / Systems Already on-site</w:t>
            </w:r>
          </w:p>
        </w:tc>
      </w:tr>
      <w:tr w:rsidR="006B3C37" w:rsidRPr="006F294B" w:rsidTr="006B3C37">
        <w:trPr>
          <w:trHeight w:val="432"/>
        </w:trPr>
        <w:tc>
          <w:tcPr>
            <w:tcW w:w="1355" w:type="dxa"/>
            <w:vMerge w:val="restart"/>
            <w:tcBorders>
              <w:top w:val="single" w:sz="4" w:space="0" w:color="FFFFFF"/>
            </w:tcBorders>
            <w:vAlign w:val="bottom"/>
          </w:tcPr>
          <w:p w:rsidR="006B3C37" w:rsidRPr="006F294B" w:rsidRDefault="006B3C37" w:rsidP="004729AF">
            <w:pPr>
              <w:pStyle w:val="BodyText"/>
              <w:spacing w:before="0"/>
              <w:jc w:val="left"/>
              <w:rPr>
                <w:rFonts w:eastAsiaTheme="majorEastAsia" w:cstheme="majorBidi"/>
                <w:sz w:val="20"/>
                <w:szCs w:val="20"/>
              </w:rPr>
            </w:pPr>
            <w:r w:rsidRPr="006F294B">
              <w:rPr>
                <w:rFonts w:eastAsiaTheme="majorEastAsia" w:cstheme="majorBidi"/>
                <w:sz w:val="20"/>
                <w:szCs w:val="20"/>
              </w:rPr>
              <w:t>1</w:t>
            </w:r>
          </w:p>
        </w:tc>
        <w:tc>
          <w:tcPr>
            <w:tcW w:w="1824" w:type="dxa"/>
            <w:tcBorders>
              <w:top w:val="single" w:sz="4" w:space="0" w:color="FFFFFF"/>
            </w:tcBorders>
            <w:vAlign w:val="bottom"/>
          </w:tcPr>
          <w:p w:rsidR="006B3C37" w:rsidRPr="006F294B" w:rsidRDefault="006B3C37" w:rsidP="003C2782">
            <w:pPr>
              <w:pStyle w:val="BodyText"/>
              <w:spacing w:before="0"/>
              <w:jc w:val="left"/>
              <w:rPr>
                <w:rFonts w:eastAsiaTheme="majorEastAsia" w:cstheme="majorBidi"/>
                <w:b/>
                <w:i/>
                <w:color w:val="548DD4" w:themeColor="text2" w:themeTint="99"/>
                <w:sz w:val="20"/>
                <w:szCs w:val="20"/>
              </w:rPr>
            </w:pPr>
            <w:r w:rsidRPr="006F294B">
              <w:rPr>
                <w:rFonts w:eastAsiaTheme="majorEastAsia" w:cstheme="majorBidi"/>
                <w:b/>
                <w:i/>
                <w:color w:val="548DD4" w:themeColor="text2" w:themeTint="99"/>
                <w:sz w:val="20"/>
                <w:szCs w:val="20"/>
              </w:rPr>
              <w:t>Chapman Building</w:t>
            </w:r>
          </w:p>
        </w:tc>
        <w:tc>
          <w:tcPr>
            <w:tcW w:w="2574" w:type="dxa"/>
            <w:tcBorders>
              <w:top w:val="single" w:sz="4" w:space="0" w:color="FFFFFF"/>
            </w:tcBorders>
            <w:vAlign w:val="bottom"/>
          </w:tcPr>
          <w:p w:rsidR="006B3C37" w:rsidRPr="006F294B" w:rsidRDefault="006B3C37" w:rsidP="003C2782">
            <w:pPr>
              <w:pStyle w:val="BodyText"/>
              <w:spacing w:before="0" w:after="120"/>
              <w:jc w:val="left"/>
              <w:rPr>
                <w:rFonts w:eastAsiaTheme="majorEastAsia" w:cstheme="majorBidi"/>
                <w:b/>
                <w:i/>
                <w:color w:val="548DD4" w:themeColor="text2" w:themeTint="99"/>
                <w:sz w:val="20"/>
                <w:szCs w:val="20"/>
              </w:rPr>
            </w:pPr>
            <w:r w:rsidRPr="006F294B">
              <w:rPr>
                <w:rFonts w:eastAsiaTheme="majorEastAsia" w:cstheme="majorBidi"/>
                <w:b/>
                <w:i/>
                <w:color w:val="548DD4" w:themeColor="text2" w:themeTint="99"/>
                <w:sz w:val="20"/>
                <w:szCs w:val="20"/>
              </w:rPr>
              <w:t>123 Fourth St, Richmond, VA</w:t>
            </w:r>
          </w:p>
        </w:tc>
        <w:tc>
          <w:tcPr>
            <w:tcW w:w="1478" w:type="dxa"/>
            <w:tcBorders>
              <w:top w:val="single" w:sz="4" w:space="0" w:color="FFFFFF"/>
            </w:tcBorders>
            <w:vAlign w:val="bottom"/>
          </w:tcPr>
          <w:p w:rsidR="006B3C37" w:rsidRPr="006F294B" w:rsidRDefault="006B3C37" w:rsidP="003C2782">
            <w:pPr>
              <w:pStyle w:val="BodyText"/>
              <w:spacing w:before="0" w:after="120"/>
              <w:jc w:val="left"/>
              <w:rPr>
                <w:rFonts w:eastAsiaTheme="majorEastAsia" w:cstheme="majorBidi"/>
                <w:b/>
                <w:i/>
                <w:color w:val="548DD4" w:themeColor="text2" w:themeTint="99"/>
                <w:sz w:val="20"/>
                <w:szCs w:val="20"/>
              </w:rPr>
            </w:pPr>
            <w:r w:rsidRPr="006F294B">
              <w:rPr>
                <w:rFonts w:eastAsiaTheme="majorEastAsia" w:cstheme="majorBidi"/>
                <w:b/>
                <w:i/>
                <w:color w:val="548DD4" w:themeColor="text2" w:themeTint="99"/>
                <w:sz w:val="20"/>
                <w:szCs w:val="20"/>
              </w:rPr>
              <w:t>July 8, 2011</w:t>
            </w:r>
          </w:p>
        </w:tc>
        <w:tc>
          <w:tcPr>
            <w:tcW w:w="1486" w:type="dxa"/>
            <w:tcBorders>
              <w:top w:val="single" w:sz="4" w:space="0" w:color="FFFFFF"/>
            </w:tcBorders>
            <w:vAlign w:val="bottom"/>
          </w:tcPr>
          <w:p w:rsidR="006B3C37" w:rsidRPr="006F294B" w:rsidRDefault="006B3C37" w:rsidP="003C2782">
            <w:pPr>
              <w:pStyle w:val="BodyText"/>
              <w:spacing w:before="0" w:after="120"/>
              <w:jc w:val="left"/>
              <w:rPr>
                <w:rFonts w:eastAsiaTheme="majorEastAsia" w:cstheme="majorBidi"/>
                <w:b/>
                <w:i/>
                <w:color w:val="548DD4" w:themeColor="text2" w:themeTint="99"/>
                <w:sz w:val="20"/>
                <w:szCs w:val="20"/>
              </w:rPr>
            </w:pPr>
            <w:r w:rsidRPr="006F294B">
              <w:rPr>
                <w:rFonts w:eastAsiaTheme="majorEastAsia" w:cstheme="majorBidi"/>
                <w:b/>
                <w:i/>
                <w:color w:val="548DD4" w:themeColor="text2" w:themeTint="99"/>
                <w:sz w:val="20"/>
                <w:szCs w:val="20"/>
              </w:rPr>
              <w:t>55 Personnel</w:t>
            </w:r>
          </w:p>
        </w:tc>
        <w:tc>
          <w:tcPr>
            <w:tcW w:w="2667" w:type="dxa"/>
            <w:tcBorders>
              <w:top w:val="single" w:sz="4" w:space="0" w:color="FFFFFF"/>
            </w:tcBorders>
            <w:vAlign w:val="bottom"/>
          </w:tcPr>
          <w:p w:rsidR="006B3C37" w:rsidRPr="006F294B" w:rsidRDefault="006B3C37" w:rsidP="003C2782">
            <w:pPr>
              <w:pStyle w:val="BodyText"/>
              <w:spacing w:before="0" w:after="120"/>
              <w:jc w:val="left"/>
              <w:rPr>
                <w:rFonts w:eastAsiaTheme="majorEastAsia" w:cstheme="majorBidi"/>
                <w:b/>
                <w:i/>
                <w:color w:val="548DD4" w:themeColor="text2" w:themeTint="99"/>
                <w:sz w:val="20"/>
                <w:szCs w:val="20"/>
              </w:rPr>
            </w:pPr>
            <w:r w:rsidRPr="006F294B">
              <w:rPr>
                <w:rFonts w:eastAsiaTheme="majorEastAsia" w:cstheme="majorBidi"/>
                <w:b/>
                <w:i/>
                <w:color w:val="548DD4" w:themeColor="text2" w:themeTint="99"/>
                <w:sz w:val="20"/>
                <w:szCs w:val="20"/>
              </w:rPr>
              <w:t>Twelve (12) telephone lines</w:t>
            </w:r>
          </w:p>
        </w:tc>
      </w:tr>
      <w:tr w:rsidR="006B3C37" w:rsidRPr="006F294B" w:rsidTr="006B3C37">
        <w:trPr>
          <w:trHeight w:val="440"/>
        </w:trPr>
        <w:tc>
          <w:tcPr>
            <w:tcW w:w="1355" w:type="dxa"/>
            <w:vMerge/>
            <w:vAlign w:val="bottom"/>
          </w:tcPr>
          <w:p w:rsidR="006B3C37" w:rsidRPr="006F294B" w:rsidRDefault="006B3C37" w:rsidP="003C2782">
            <w:pPr>
              <w:pStyle w:val="BodyText"/>
              <w:spacing w:before="0" w:after="120"/>
              <w:ind w:left="360" w:hanging="367"/>
              <w:jc w:val="left"/>
              <w:rPr>
                <w:rFonts w:eastAsiaTheme="majorEastAsia" w:cstheme="majorBidi"/>
                <w:sz w:val="20"/>
                <w:szCs w:val="20"/>
              </w:rPr>
            </w:pPr>
          </w:p>
        </w:tc>
        <w:tc>
          <w:tcPr>
            <w:tcW w:w="10029" w:type="dxa"/>
            <w:gridSpan w:val="5"/>
            <w:vAlign w:val="bottom"/>
          </w:tcPr>
          <w:p w:rsidR="006B3C37" w:rsidRPr="006F294B" w:rsidRDefault="006B3C37" w:rsidP="005E6B31">
            <w:pPr>
              <w:pStyle w:val="BodyText"/>
              <w:spacing w:before="0" w:after="120"/>
              <w:ind w:hanging="7"/>
              <w:jc w:val="left"/>
              <w:rPr>
                <w:rFonts w:eastAsiaTheme="majorEastAsia" w:cstheme="majorBidi"/>
                <w:sz w:val="20"/>
                <w:szCs w:val="20"/>
              </w:rPr>
            </w:pPr>
            <w:r w:rsidRPr="006F294B">
              <w:rPr>
                <w:rFonts w:eastAsiaTheme="majorEastAsia" w:cstheme="majorBidi"/>
                <w:sz w:val="20"/>
                <w:szCs w:val="20"/>
              </w:rPr>
              <w:t xml:space="preserve">Business Units, MEFs, and PBFs: </w:t>
            </w:r>
            <w:r w:rsidRPr="006F294B">
              <w:rPr>
                <w:rFonts w:eastAsiaTheme="majorEastAsia" w:cstheme="majorBidi"/>
                <w:b/>
                <w:i/>
                <w:color w:val="4F81BD" w:themeColor="accent1"/>
                <w:sz w:val="20"/>
                <w:szCs w:val="20"/>
              </w:rPr>
              <w:t>Indicate the MEFs and PBFs that will be performed at this facility as well as the business units that will perform them.</w:t>
            </w:r>
          </w:p>
        </w:tc>
      </w:tr>
      <w:tr w:rsidR="00B47F1B" w:rsidRPr="006F294B" w:rsidTr="006B3C37">
        <w:trPr>
          <w:trHeight w:val="440"/>
        </w:trPr>
        <w:tc>
          <w:tcPr>
            <w:tcW w:w="1355" w:type="dxa"/>
            <w:vMerge/>
            <w:vAlign w:val="bottom"/>
          </w:tcPr>
          <w:p w:rsidR="00B47F1B" w:rsidRPr="006F294B" w:rsidRDefault="00B47F1B" w:rsidP="003C2782">
            <w:pPr>
              <w:pStyle w:val="BodyText"/>
              <w:spacing w:before="0" w:after="120"/>
              <w:ind w:left="360" w:hanging="367"/>
              <w:jc w:val="left"/>
              <w:rPr>
                <w:rFonts w:eastAsiaTheme="majorEastAsia" w:cstheme="majorBidi"/>
                <w:sz w:val="20"/>
                <w:szCs w:val="20"/>
              </w:rPr>
            </w:pPr>
          </w:p>
        </w:tc>
        <w:tc>
          <w:tcPr>
            <w:tcW w:w="10029" w:type="dxa"/>
            <w:gridSpan w:val="5"/>
            <w:vAlign w:val="bottom"/>
          </w:tcPr>
          <w:p w:rsidR="00B47F1B" w:rsidRPr="006F294B" w:rsidRDefault="00B47F1B" w:rsidP="003C2782">
            <w:pPr>
              <w:pStyle w:val="BodyText"/>
              <w:spacing w:before="0" w:after="120"/>
              <w:ind w:hanging="7"/>
              <w:jc w:val="left"/>
              <w:rPr>
                <w:rFonts w:eastAsiaTheme="majorEastAsia" w:cstheme="majorBidi"/>
                <w:sz w:val="20"/>
                <w:szCs w:val="20"/>
              </w:rPr>
            </w:pPr>
            <w:r w:rsidRPr="006F294B">
              <w:rPr>
                <w:rFonts w:eastAsiaTheme="majorEastAsia" w:cstheme="majorBidi"/>
                <w:sz w:val="20"/>
                <w:szCs w:val="20"/>
              </w:rPr>
              <w:t xml:space="preserve">Directions:  </w:t>
            </w:r>
            <w:r w:rsidRPr="006F294B">
              <w:rPr>
                <w:rFonts w:eastAsiaTheme="majorEastAsia" w:cstheme="majorBidi"/>
                <w:b/>
                <w:i/>
                <w:color w:val="548DD4" w:themeColor="text2" w:themeTint="99"/>
                <w:sz w:val="20"/>
                <w:szCs w:val="20"/>
              </w:rPr>
              <w:t>From current facility, go three blocks down Broad St. and turn right on Fourth St.  Building is one block down on the right.</w:t>
            </w:r>
          </w:p>
        </w:tc>
      </w:tr>
    </w:tbl>
    <w:p w:rsidR="0059425E" w:rsidRPr="006F294B" w:rsidRDefault="0059425E" w:rsidP="00530C84">
      <w:pPr>
        <w:pStyle w:val="BodyText"/>
        <w:outlineLvl w:val="0"/>
        <w:rPr>
          <w:b/>
          <w:sz w:val="28"/>
          <w:szCs w:val="28"/>
        </w:rPr>
        <w:sectPr w:rsidR="0059425E" w:rsidRPr="006F294B" w:rsidSect="0038180C">
          <w:pgSz w:w="15840" w:h="12240" w:orient="landscape" w:code="1"/>
          <w:pgMar w:top="1440" w:right="720" w:bottom="720" w:left="1440" w:header="576" w:footer="576" w:gutter="0"/>
          <w:cols w:space="720"/>
          <w:docGrid w:linePitch="360"/>
        </w:sectPr>
      </w:pPr>
    </w:p>
    <w:p w:rsidR="00BF30F0" w:rsidRPr="006F294B" w:rsidRDefault="00BF30F0" w:rsidP="00594D69">
      <w:pPr>
        <w:pStyle w:val="NormalWeb"/>
        <w:outlineLvl w:val="1"/>
        <w:rPr>
          <w:bCs/>
          <w:iCs/>
          <w:sz w:val="28"/>
          <w:szCs w:val="28"/>
        </w:rPr>
      </w:pPr>
      <w:bookmarkStart w:id="242" w:name="_Toc396997966"/>
      <w:bookmarkStart w:id="243" w:name="_Toc397436794"/>
      <w:r w:rsidRPr="006F294B">
        <w:rPr>
          <w:bCs/>
          <w:iCs/>
          <w:sz w:val="28"/>
          <w:szCs w:val="28"/>
        </w:rPr>
        <w:t>ALTERNATE FACILITY MOUs</w:t>
      </w:r>
      <w:bookmarkEnd w:id="242"/>
      <w:bookmarkEnd w:id="243"/>
    </w:p>
    <w:p w:rsidR="00BF30F0" w:rsidRPr="006F294B" w:rsidRDefault="00BF30F0" w:rsidP="00BF30F0">
      <w:pPr>
        <w:pStyle w:val="NormalWeb"/>
        <w:rPr>
          <w:b/>
          <w:bCs/>
          <w:i/>
          <w:iCs/>
          <w:color w:val="4F81BD" w:themeColor="accent1"/>
          <w:szCs w:val="22"/>
        </w:rPr>
      </w:pPr>
      <w:r w:rsidRPr="006F294B">
        <w:rPr>
          <w:b/>
          <w:bCs/>
          <w:i/>
          <w:iCs/>
          <w:color w:val="4F81BD" w:themeColor="accent1"/>
          <w:szCs w:val="22"/>
        </w:rPr>
        <w:t>When entering into an agreement with another state agency for temporary space (30 days or less), a simple memorandum of understanding (MOU) between the two agencies is acceptable. Some items to consider including in a MOU:</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 xml:space="preserve">What will necessitate the activation of this agreement (example: In an event that X office building is partially or completely shut down for more than three days, Agency B will request space from Agency C). </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 xml:space="preserve">Length of time space is being requested (this will usually be 30 days because if normal activities cannot resume in that time period a more permanent solution will be needed). </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 xml:space="preserve">Specific space identified (may want to identify more space than needed if there is a possibility that certain space could not be available). </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 xml:space="preserve">Identify who is responsible for preparing the space to be used as a Continuity site (who is providing and/or paying for furnishings, data and telephone systems, office equipment, etc). </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 xml:space="preserve">Identify who is responsible for security, maintenance, and housekeeping. </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 xml:space="preserve">Will parking be provided? </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 xml:space="preserve">Is there a cost for maintaining this agreement and/or is there a rental cost for activating this agreement? </w:t>
      </w:r>
    </w:p>
    <w:p w:rsidR="00BF30F0" w:rsidRPr="006F294B" w:rsidRDefault="00BF30F0" w:rsidP="00BF30F0">
      <w:pPr>
        <w:pStyle w:val="NormalWeb"/>
        <w:numPr>
          <w:ilvl w:val="0"/>
          <w:numId w:val="42"/>
        </w:numPr>
        <w:spacing w:line="240" w:lineRule="auto"/>
        <w:rPr>
          <w:b/>
          <w:bCs/>
          <w:i/>
          <w:iCs/>
          <w:color w:val="4F81BD" w:themeColor="accent1"/>
          <w:szCs w:val="22"/>
        </w:rPr>
      </w:pPr>
      <w:r w:rsidRPr="006F294B">
        <w:rPr>
          <w:b/>
          <w:bCs/>
          <w:i/>
          <w:iCs/>
          <w:color w:val="4F81BD" w:themeColor="accent1"/>
          <w:szCs w:val="22"/>
        </w:rPr>
        <w:t>For lengthier periods than are discussed here, the agency must contact the Virginia Department of General Services, Division of Real Estate Services (DRES) for advice and assistance.</w:t>
      </w:r>
    </w:p>
    <w:p w:rsidR="00BF30F0" w:rsidRPr="006F294B" w:rsidRDefault="00BF30F0" w:rsidP="00BF30F0">
      <w:pPr>
        <w:rPr>
          <w:b/>
          <w:bCs/>
          <w:i/>
          <w:iCs/>
          <w:color w:val="4F81BD" w:themeColor="accent1"/>
        </w:rPr>
      </w:pPr>
      <w:r w:rsidRPr="006F294B">
        <w:rPr>
          <w:b/>
          <w:bCs/>
          <w:i/>
          <w:iCs/>
          <w:color w:val="4F81BD" w:themeColor="accent1"/>
        </w:rPr>
        <w:t xml:space="preserve">MOUs should be reviewed </w:t>
      </w:r>
      <w:r w:rsidR="0067451B" w:rsidRPr="006F294B">
        <w:rPr>
          <w:b/>
          <w:bCs/>
          <w:i/>
          <w:iCs/>
          <w:color w:val="4F81BD" w:themeColor="accent1"/>
        </w:rPr>
        <w:t xml:space="preserve">annually, </w:t>
      </w:r>
      <w:r w:rsidRPr="006F294B">
        <w:rPr>
          <w:b/>
          <w:bCs/>
          <w:i/>
          <w:iCs/>
          <w:color w:val="4F81BD" w:themeColor="accent1"/>
        </w:rPr>
        <w:t xml:space="preserve">and renewed </w:t>
      </w:r>
      <w:r w:rsidR="002D14B4" w:rsidRPr="006F294B">
        <w:rPr>
          <w:b/>
          <w:bCs/>
          <w:i/>
          <w:iCs/>
          <w:color w:val="4F81BD" w:themeColor="accent1"/>
        </w:rPr>
        <w:t>and updated as needed, but at least once every 4 years</w:t>
      </w:r>
      <w:r w:rsidRPr="006F294B">
        <w:rPr>
          <w:b/>
          <w:bCs/>
          <w:i/>
          <w:iCs/>
          <w:color w:val="4F81BD" w:themeColor="accent1"/>
        </w:rPr>
        <w:t>.  Both agencies should have an easily accessible written copy with the appropriate signatures.</w:t>
      </w:r>
    </w:p>
    <w:p w:rsidR="008038A0" w:rsidRPr="006F294B" w:rsidRDefault="008038A0" w:rsidP="00BF30F0">
      <w:pPr>
        <w:rPr>
          <w:b/>
          <w:bCs/>
          <w:i/>
          <w:iCs/>
          <w:color w:val="4F81BD" w:themeColor="accent1"/>
        </w:rPr>
      </w:pPr>
      <w:r w:rsidRPr="006F294B">
        <w:rPr>
          <w:b/>
          <w:bCs/>
          <w:i/>
          <w:iCs/>
          <w:color w:val="4F81BD" w:themeColor="accent1"/>
        </w:rPr>
        <w:t xml:space="preserve">Sample </w:t>
      </w:r>
      <w:r w:rsidR="003A25A3" w:rsidRPr="006F294B">
        <w:rPr>
          <w:b/>
          <w:bCs/>
          <w:i/>
          <w:iCs/>
          <w:color w:val="4F81BD" w:themeColor="accent1"/>
        </w:rPr>
        <w:t xml:space="preserve">text </w:t>
      </w:r>
      <w:r w:rsidR="00090929" w:rsidRPr="006F294B">
        <w:rPr>
          <w:b/>
          <w:bCs/>
          <w:i/>
          <w:iCs/>
          <w:color w:val="4F81BD" w:themeColor="accent1"/>
        </w:rPr>
        <w:t xml:space="preserve">for this section </w:t>
      </w:r>
      <w:r w:rsidRPr="006F294B">
        <w:rPr>
          <w:b/>
          <w:bCs/>
          <w:i/>
          <w:iCs/>
          <w:color w:val="4F81BD" w:themeColor="accent1"/>
        </w:rPr>
        <w:t>is listed below.  Modify the language to meet agency needs:</w:t>
      </w:r>
    </w:p>
    <w:p w:rsidR="008038A0" w:rsidRPr="006F294B" w:rsidRDefault="008038A0" w:rsidP="00BF30F0">
      <w:r w:rsidRPr="006F294B">
        <w:rPr>
          <w:b/>
          <w:i/>
          <w:color w:val="4F81BD" w:themeColor="accent1"/>
        </w:rPr>
        <w:t>(Insert name of agency)</w:t>
      </w:r>
      <w:r w:rsidRPr="006F294B">
        <w:t xml:space="preserve"> has established the following MOUs for alternate facility locations:</w:t>
      </w:r>
    </w:p>
    <w:p w:rsidR="00594D69" w:rsidRPr="006F294B" w:rsidRDefault="00594D69" w:rsidP="00594D69">
      <w:pPr>
        <w:pStyle w:val="NormalWeb"/>
        <w:rPr>
          <w:b/>
          <w:i/>
          <w:color w:val="4F81BD" w:themeColor="accent1"/>
        </w:rPr>
      </w:pPr>
      <w:r w:rsidRPr="006F294B">
        <w:t>A Memorandum Understanding (MOU) is in effect with the alternate site owners.  Reviews of the MOU(s) are completed annually and updated periodically or as needed.  The attached MOU(s)</w:t>
      </w:r>
      <w:r w:rsidRPr="006F294B">
        <w:rPr>
          <w:b/>
          <w:i/>
          <w:color w:val="548DD4" w:themeColor="text2" w:themeTint="99"/>
        </w:rPr>
        <w:t xml:space="preserve"> </w:t>
      </w:r>
      <w:r w:rsidRPr="006F294B">
        <w:t xml:space="preserve">are maintained by </w:t>
      </w:r>
      <w:r w:rsidRPr="006F294B">
        <w:rPr>
          <w:b/>
          <w:i/>
          <w:color w:val="4F81BD" w:themeColor="accent1"/>
        </w:rPr>
        <w:t>(insert location of office/division/department).</w:t>
      </w:r>
    </w:p>
    <w:p w:rsidR="008038A0" w:rsidRPr="006F294B" w:rsidRDefault="008038A0" w:rsidP="008038A0">
      <w:pPr>
        <w:jc w:val="center"/>
        <w:rPr>
          <w:b/>
          <w:bCs/>
          <w:i/>
          <w:iCs/>
          <w:color w:val="548DD4"/>
        </w:rPr>
      </w:pPr>
    </w:p>
    <w:p w:rsidR="008038A0" w:rsidRPr="006F294B" w:rsidRDefault="008038A0" w:rsidP="008038A0">
      <w:pPr>
        <w:jc w:val="center"/>
        <w:rPr>
          <w:bCs/>
          <w:iCs/>
          <w:color w:val="4F81BD" w:themeColor="accent1"/>
        </w:rPr>
      </w:pPr>
      <w:r w:rsidRPr="006F294B">
        <w:rPr>
          <w:b/>
          <w:bCs/>
          <w:i/>
          <w:iCs/>
          <w:color w:val="4F81BD" w:themeColor="accent1"/>
        </w:rPr>
        <w:t>(Attach a copy of MOUs here)</w:t>
      </w:r>
    </w:p>
    <w:p w:rsidR="008A0012" w:rsidRPr="006F294B" w:rsidRDefault="00210503" w:rsidP="008B14D3">
      <w:pPr>
        <w:pStyle w:val="BodyText"/>
        <w:jc w:val="center"/>
        <w:outlineLvl w:val="0"/>
        <w:rPr>
          <w:b/>
          <w:sz w:val="28"/>
          <w:szCs w:val="28"/>
        </w:rPr>
      </w:pPr>
      <w:r w:rsidRPr="006F294B">
        <w:rPr>
          <w:b/>
          <w:sz w:val="28"/>
          <w:szCs w:val="28"/>
        </w:rPr>
        <w:br w:type="page"/>
      </w:r>
      <w:bookmarkStart w:id="244" w:name="_Toc396997967"/>
      <w:bookmarkStart w:id="245" w:name="_Toc397436795"/>
      <w:r w:rsidR="008A0012" w:rsidRPr="006F294B">
        <w:rPr>
          <w:b/>
          <w:sz w:val="28"/>
          <w:szCs w:val="28"/>
        </w:rPr>
        <w:t xml:space="preserve">APPENDIX </w:t>
      </w:r>
      <w:r w:rsidR="0090283B" w:rsidRPr="006F294B">
        <w:rPr>
          <w:b/>
          <w:sz w:val="28"/>
          <w:szCs w:val="28"/>
        </w:rPr>
        <w:t>C</w:t>
      </w:r>
      <w:r w:rsidR="008A0012" w:rsidRPr="006F294B">
        <w:rPr>
          <w:b/>
          <w:sz w:val="28"/>
          <w:szCs w:val="28"/>
        </w:rPr>
        <w:t xml:space="preserve"> -</w:t>
      </w:r>
      <w:r w:rsidR="00DD4FA2" w:rsidRPr="006F294B">
        <w:rPr>
          <w:b/>
          <w:sz w:val="28"/>
          <w:szCs w:val="28"/>
        </w:rPr>
        <w:t xml:space="preserve"> </w:t>
      </w:r>
      <w:r w:rsidR="00BD58BC" w:rsidRPr="006F294B">
        <w:rPr>
          <w:b/>
          <w:sz w:val="28"/>
          <w:szCs w:val="28"/>
        </w:rPr>
        <w:t>ESSENTIAL</w:t>
      </w:r>
      <w:r w:rsidR="008A0012" w:rsidRPr="006F294B">
        <w:rPr>
          <w:b/>
          <w:sz w:val="28"/>
          <w:szCs w:val="28"/>
        </w:rPr>
        <w:t xml:space="preserve"> RECORDS</w:t>
      </w:r>
      <w:r w:rsidR="002F602B" w:rsidRPr="006F294B">
        <w:rPr>
          <w:b/>
          <w:sz w:val="28"/>
          <w:szCs w:val="28"/>
        </w:rPr>
        <w:t>, SYSTEMS</w:t>
      </w:r>
      <w:r w:rsidR="00B4166F" w:rsidRPr="006F294B">
        <w:rPr>
          <w:b/>
          <w:sz w:val="28"/>
          <w:szCs w:val="28"/>
        </w:rPr>
        <w:t xml:space="preserve">, </w:t>
      </w:r>
      <w:r w:rsidR="000E0EBF" w:rsidRPr="006F294B">
        <w:rPr>
          <w:b/>
          <w:sz w:val="28"/>
          <w:szCs w:val="28"/>
        </w:rPr>
        <w:t>APPLICATIONS</w:t>
      </w:r>
      <w:r w:rsidR="002F602B" w:rsidRPr="006F294B">
        <w:rPr>
          <w:b/>
          <w:sz w:val="28"/>
          <w:szCs w:val="28"/>
        </w:rPr>
        <w:t>, AND EQUIPMENT</w:t>
      </w:r>
      <w:bookmarkEnd w:id="244"/>
      <w:bookmarkEnd w:id="245"/>
    </w:p>
    <w:p w:rsidR="008A0012" w:rsidRPr="006F294B" w:rsidRDefault="008A0012" w:rsidP="008B14D3">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p w:rsidR="002F602B" w:rsidRPr="006F294B" w:rsidRDefault="009F30C8" w:rsidP="008B14D3">
      <w:pPr>
        <w:pStyle w:val="BodyText"/>
        <w:rPr>
          <w:b/>
          <w:i/>
          <w:color w:val="4F81BD" w:themeColor="accent1"/>
        </w:rPr>
      </w:pPr>
      <w:r w:rsidRPr="006F294B">
        <w:rPr>
          <w:b/>
          <w:i/>
          <w:color w:val="4F81BD" w:themeColor="accent1"/>
        </w:rPr>
        <w:t>In most instances, e</w:t>
      </w:r>
      <w:r w:rsidR="00BD58BC" w:rsidRPr="006F294B">
        <w:rPr>
          <w:b/>
          <w:i/>
          <w:color w:val="4F81BD" w:themeColor="accent1"/>
        </w:rPr>
        <w:t>ssential</w:t>
      </w:r>
      <w:r w:rsidR="002F602B" w:rsidRPr="006F294B">
        <w:rPr>
          <w:b/>
          <w:i/>
          <w:color w:val="4F81BD" w:themeColor="accent1"/>
        </w:rPr>
        <w:t xml:space="preserve"> records, systems, and equipment are critical to </w:t>
      </w:r>
      <w:r w:rsidRPr="006F294B">
        <w:rPr>
          <w:b/>
          <w:i/>
          <w:color w:val="4F81BD" w:themeColor="accent1"/>
        </w:rPr>
        <w:t>the agency’s ability to perform</w:t>
      </w:r>
      <w:r w:rsidR="002F602B" w:rsidRPr="006F294B">
        <w:rPr>
          <w:b/>
          <w:i/>
          <w:color w:val="4F81BD" w:themeColor="accent1"/>
        </w:rPr>
        <w:t xml:space="preserve"> MEFs.  </w:t>
      </w:r>
      <w:r w:rsidR="00BD58BC" w:rsidRPr="006F294B">
        <w:rPr>
          <w:b/>
          <w:i/>
          <w:color w:val="4F81BD" w:themeColor="accent1"/>
        </w:rPr>
        <w:t>Essential</w:t>
      </w:r>
      <w:r w:rsidR="002F602B" w:rsidRPr="006F294B">
        <w:rPr>
          <w:b/>
          <w:i/>
          <w:color w:val="4F81BD" w:themeColor="accent1"/>
        </w:rPr>
        <w:t xml:space="preserve"> records are records that, if damaged or destroyed, would disrupt operations and information flow, and require replacement or re-creation at considerable expense or inconvenience.  Content, not media, determines their criticality.  </w:t>
      </w:r>
      <w:r w:rsidR="00BD58BC" w:rsidRPr="006F294B">
        <w:rPr>
          <w:b/>
          <w:i/>
          <w:color w:val="4F81BD" w:themeColor="accent1"/>
        </w:rPr>
        <w:t>Essential</w:t>
      </w:r>
      <w:r w:rsidR="002F602B" w:rsidRPr="006F294B">
        <w:rPr>
          <w:b/>
          <w:i/>
          <w:color w:val="4F81BD" w:themeColor="accent1"/>
        </w:rPr>
        <w:t xml:space="preserve"> records can </w:t>
      </w:r>
      <w:r w:rsidR="00324EAB" w:rsidRPr="006F294B">
        <w:rPr>
          <w:b/>
          <w:i/>
          <w:color w:val="4F81BD" w:themeColor="accent1"/>
        </w:rPr>
        <w:t xml:space="preserve">exist </w:t>
      </w:r>
      <w:r w:rsidR="002F602B" w:rsidRPr="006F294B">
        <w:rPr>
          <w:b/>
          <w:i/>
          <w:color w:val="4F81BD" w:themeColor="accent1"/>
        </w:rPr>
        <w:t xml:space="preserve">in various formats, including paper, electronic, or microfilm, and may include records such as contracts, operational procedures, insurance policies, personnel records, system documentation, </w:t>
      </w:r>
      <w:r w:rsidR="00324EAB" w:rsidRPr="006F294B">
        <w:rPr>
          <w:b/>
          <w:i/>
          <w:color w:val="4F81BD" w:themeColor="accent1"/>
        </w:rPr>
        <w:t>and</w:t>
      </w:r>
      <w:r w:rsidR="002F602B" w:rsidRPr="006F294B">
        <w:rPr>
          <w:b/>
          <w:i/>
          <w:color w:val="4F81BD" w:themeColor="accent1"/>
        </w:rPr>
        <w:t xml:space="preserve"> administrative policies.  </w:t>
      </w:r>
    </w:p>
    <w:p w:rsidR="002F602B" w:rsidRPr="006F294B" w:rsidRDefault="002A0973" w:rsidP="008B14D3">
      <w:pPr>
        <w:pStyle w:val="BodyText"/>
        <w:rPr>
          <w:b/>
          <w:i/>
          <w:color w:val="4F81BD" w:themeColor="accent1"/>
        </w:rPr>
      </w:pPr>
      <w:r w:rsidRPr="006F294B">
        <w:rPr>
          <w:b/>
          <w:i/>
          <w:color w:val="4F81BD" w:themeColor="accent1"/>
        </w:rPr>
        <w:t>In addition to</w:t>
      </w:r>
      <w:r w:rsidR="002F602B" w:rsidRPr="006F294B">
        <w:rPr>
          <w:b/>
          <w:i/>
          <w:color w:val="4F81BD" w:themeColor="accent1"/>
        </w:rPr>
        <w:t xml:space="preserve"> </w:t>
      </w:r>
      <w:r w:rsidR="00BD58BC" w:rsidRPr="006F294B">
        <w:rPr>
          <w:b/>
          <w:i/>
          <w:color w:val="4F81BD" w:themeColor="accent1"/>
        </w:rPr>
        <w:t>essential</w:t>
      </w:r>
      <w:r w:rsidR="002F602B" w:rsidRPr="006F294B">
        <w:rPr>
          <w:b/>
          <w:i/>
          <w:color w:val="4F81BD" w:themeColor="accent1"/>
        </w:rPr>
        <w:t xml:space="preserve"> records, it is important to identify those systems and equipment that are essential to the functioning of the agency and the continuance of the agency’s mission.  Not every system or piece of equipment is </w:t>
      </w:r>
      <w:r w:rsidR="00BD58BC" w:rsidRPr="006F294B">
        <w:rPr>
          <w:b/>
          <w:i/>
          <w:color w:val="4F81BD" w:themeColor="accent1"/>
        </w:rPr>
        <w:t>essential</w:t>
      </w:r>
      <w:r w:rsidR="002F602B" w:rsidRPr="006F294B">
        <w:rPr>
          <w:b/>
          <w:i/>
          <w:color w:val="4F81BD" w:themeColor="accent1"/>
        </w:rPr>
        <w:t xml:space="preserve">.  The cyclical nature of some MEFs may deem certain systems or equipment </w:t>
      </w:r>
      <w:r w:rsidR="00324EAB" w:rsidRPr="006F294B">
        <w:rPr>
          <w:b/>
          <w:i/>
          <w:color w:val="4F81BD" w:themeColor="accent1"/>
        </w:rPr>
        <w:t xml:space="preserve">as </w:t>
      </w:r>
      <w:r w:rsidR="00BD58BC" w:rsidRPr="006F294B">
        <w:rPr>
          <w:b/>
          <w:i/>
          <w:color w:val="4F81BD" w:themeColor="accent1"/>
        </w:rPr>
        <w:t>essential</w:t>
      </w:r>
      <w:r w:rsidR="00324EAB" w:rsidRPr="006F294B">
        <w:rPr>
          <w:b/>
          <w:i/>
          <w:color w:val="4F81BD" w:themeColor="accent1"/>
        </w:rPr>
        <w:t xml:space="preserve"> </w:t>
      </w:r>
      <w:r w:rsidR="002F602B" w:rsidRPr="006F294B">
        <w:rPr>
          <w:b/>
          <w:i/>
          <w:color w:val="4F81BD" w:themeColor="accent1"/>
        </w:rPr>
        <w:t xml:space="preserve">at peak times.  After identifying </w:t>
      </w:r>
      <w:r w:rsidRPr="006F294B">
        <w:rPr>
          <w:b/>
          <w:i/>
          <w:color w:val="4F81BD" w:themeColor="accent1"/>
        </w:rPr>
        <w:t>essential</w:t>
      </w:r>
      <w:r w:rsidR="002F602B" w:rsidRPr="006F294B">
        <w:rPr>
          <w:b/>
          <w:i/>
          <w:color w:val="4F81BD" w:themeColor="accent1"/>
        </w:rPr>
        <w:t xml:space="preserve"> systems or equipment, prioritize how systems and equipment should be recovered in the event of a disruption.  </w:t>
      </w:r>
      <w:r w:rsidR="009F30C8" w:rsidRPr="006F294B">
        <w:rPr>
          <w:b/>
          <w:i/>
          <w:color w:val="4F81BD" w:themeColor="accent1"/>
        </w:rPr>
        <w:t xml:space="preserve">The period of time in which essential systems or equipment must be recovered is called the Recovery Time Objective (RTO). </w:t>
      </w:r>
    </w:p>
    <w:p w:rsidR="002F602B" w:rsidRPr="006F294B" w:rsidRDefault="002F602B" w:rsidP="008B14D3">
      <w:pPr>
        <w:pStyle w:val="BodyText"/>
        <w:rPr>
          <w:b/>
          <w:i/>
          <w:color w:val="4F81BD" w:themeColor="accent1"/>
        </w:rPr>
      </w:pPr>
      <w:r w:rsidRPr="006F294B">
        <w:rPr>
          <w:b/>
          <w:i/>
          <w:color w:val="4F81BD" w:themeColor="accent1"/>
        </w:rPr>
        <w:t xml:space="preserve">It is also important to consider if a system or piece of equipment is dependent upon another particular system or piece of equipment to be operable.   For example, computer systems are dependent upon electrical supply to be operable.  Therefore, </w:t>
      </w:r>
      <w:r w:rsidR="009F7D1B" w:rsidRPr="006F294B">
        <w:rPr>
          <w:b/>
          <w:i/>
          <w:color w:val="4F81BD" w:themeColor="accent1"/>
        </w:rPr>
        <w:t>restoration</w:t>
      </w:r>
      <w:r w:rsidRPr="006F294B">
        <w:rPr>
          <w:b/>
          <w:i/>
          <w:color w:val="4F81BD" w:themeColor="accent1"/>
        </w:rPr>
        <w:t xml:space="preserve"> of power would have to occur before the computer system could be </w:t>
      </w:r>
      <w:r w:rsidR="00324EAB" w:rsidRPr="006F294B">
        <w:rPr>
          <w:b/>
          <w:i/>
          <w:color w:val="4F81BD" w:themeColor="accent1"/>
        </w:rPr>
        <w:t xml:space="preserve">up and running.  </w:t>
      </w:r>
    </w:p>
    <w:p w:rsidR="001A7931" w:rsidRPr="006F294B" w:rsidRDefault="00324EAB" w:rsidP="008B14D3">
      <w:pPr>
        <w:pStyle w:val="BodyText"/>
        <w:rPr>
          <w:b/>
          <w:i/>
          <w:color w:val="4F81BD" w:themeColor="accent1"/>
        </w:rPr>
      </w:pPr>
      <w:r w:rsidRPr="006F294B">
        <w:rPr>
          <w:b/>
          <w:i/>
          <w:color w:val="4F81BD" w:themeColor="accent1"/>
        </w:rPr>
        <w:t xml:space="preserve">The Continuity Coordinator should work with the agency Information Security </w:t>
      </w:r>
      <w:r w:rsidR="00EC3C76" w:rsidRPr="006F294B">
        <w:rPr>
          <w:b/>
          <w:i/>
          <w:color w:val="4F81BD" w:themeColor="accent1"/>
        </w:rPr>
        <w:t>Officer</w:t>
      </w:r>
      <w:r w:rsidRPr="006F294B">
        <w:rPr>
          <w:b/>
          <w:i/>
          <w:color w:val="4F81BD" w:themeColor="accent1"/>
        </w:rPr>
        <w:t xml:space="preserve">, Facility Manager, or System / Equipment owner to identify the best method of protection for </w:t>
      </w:r>
      <w:r w:rsidR="00BD58BC" w:rsidRPr="006F294B">
        <w:rPr>
          <w:b/>
          <w:i/>
          <w:color w:val="4F81BD" w:themeColor="accent1"/>
        </w:rPr>
        <w:t>essential</w:t>
      </w:r>
      <w:r w:rsidRPr="006F294B">
        <w:rPr>
          <w:b/>
          <w:i/>
          <w:color w:val="4F81BD" w:themeColor="accent1"/>
        </w:rPr>
        <w:t xml:space="preserve"> records, systems, and equipment.  This determination will depend on the nature of the records, system or equipment, but a protection plan for all should include maintenance programs that regularly test the associated protective measures for optimal performance.  For instance, backup power generators should be tested regularly.</w:t>
      </w:r>
      <w:r w:rsidR="000B483E" w:rsidRPr="006F294B">
        <w:rPr>
          <w:b/>
          <w:i/>
          <w:color w:val="4F81BD" w:themeColor="accent1"/>
        </w:rPr>
        <w:t xml:space="preserve">  </w:t>
      </w:r>
      <w:r w:rsidR="009F30C8" w:rsidRPr="006F294B">
        <w:rPr>
          <w:b/>
          <w:i/>
          <w:color w:val="4F81BD" w:themeColor="accent1"/>
        </w:rPr>
        <w:t>Maintenance of electronic records should be carefully considered.  The amount of time between back-ups of essential electronic records in which data could be lost is called the Recovery Point Objective (RPO).</w:t>
      </w:r>
    </w:p>
    <w:p w:rsidR="00324EAB" w:rsidRPr="006F294B" w:rsidRDefault="001A7931" w:rsidP="008B14D3">
      <w:pPr>
        <w:pStyle w:val="BodyText"/>
        <w:rPr>
          <w:b/>
          <w:i/>
          <w:color w:val="4F81BD" w:themeColor="accent1"/>
        </w:rPr>
      </w:pPr>
      <w:r w:rsidRPr="006F294B">
        <w:rPr>
          <w:b/>
          <w:i/>
          <w:color w:val="4F81BD" w:themeColor="accent1"/>
        </w:rPr>
        <w:t xml:space="preserve">The sample information below represents the minimum template requirement.  Agencies are encouraged to include more information as they </w:t>
      </w:r>
      <w:r w:rsidR="009F30C8" w:rsidRPr="006F294B">
        <w:rPr>
          <w:b/>
          <w:i/>
          <w:color w:val="4F81BD" w:themeColor="accent1"/>
        </w:rPr>
        <w:t xml:space="preserve">deem </w:t>
      </w:r>
      <w:r w:rsidR="0058331A" w:rsidRPr="006F294B">
        <w:rPr>
          <w:b/>
          <w:i/>
          <w:color w:val="4F81BD" w:themeColor="accent1"/>
        </w:rPr>
        <w:t>appropriate</w:t>
      </w:r>
      <w:r w:rsidRPr="006F294B">
        <w:rPr>
          <w:b/>
          <w:i/>
          <w:color w:val="4F81BD" w:themeColor="accent1"/>
        </w:rPr>
        <w:t xml:space="preserve">.  </w:t>
      </w:r>
      <w:r w:rsidR="000B483E" w:rsidRPr="006F294B">
        <w:rPr>
          <w:b/>
          <w:i/>
          <w:color w:val="4F81BD" w:themeColor="accent1"/>
        </w:rPr>
        <w:t>Sample text for this is below:</w:t>
      </w:r>
    </w:p>
    <w:p w:rsidR="00EF0F86" w:rsidRPr="006F294B" w:rsidRDefault="00324EAB" w:rsidP="00B4166F">
      <w:pPr>
        <w:pStyle w:val="BodyText"/>
        <w:jc w:val="left"/>
        <w:outlineLvl w:val="0"/>
        <w:sectPr w:rsidR="00EF0F86" w:rsidRPr="006F294B" w:rsidSect="009B5E45">
          <w:pgSz w:w="12240" w:h="15840" w:code="1"/>
          <w:pgMar w:top="1440" w:right="1440" w:bottom="720" w:left="1440" w:header="576" w:footer="576" w:gutter="0"/>
          <w:cols w:space="720"/>
          <w:docGrid w:linePitch="360"/>
        </w:sectPr>
      </w:pPr>
      <w:bookmarkStart w:id="246" w:name="_Toc397436796"/>
      <w:r w:rsidRPr="006F294B">
        <w:rPr>
          <w:b/>
          <w:i/>
          <w:color w:val="4F81BD" w:themeColor="accent1"/>
        </w:rPr>
        <w:t>(Insert Name of Agency)</w:t>
      </w:r>
      <w:r w:rsidRPr="006F294B">
        <w:rPr>
          <w:b/>
          <w:i/>
          <w:color w:val="548DD4" w:themeColor="text2" w:themeTint="99"/>
        </w:rPr>
        <w:t xml:space="preserve"> </w:t>
      </w:r>
      <w:r w:rsidRPr="006F294B">
        <w:t xml:space="preserve">realizes that </w:t>
      </w:r>
      <w:r w:rsidR="00BD58BC" w:rsidRPr="006F294B">
        <w:t>essential</w:t>
      </w:r>
      <w:r w:rsidR="002F602B" w:rsidRPr="006F294B">
        <w:t xml:space="preserve"> records, systems, and equipment are critical </w:t>
      </w:r>
      <w:r w:rsidR="009F30C8" w:rsidRPr="006F294B">
        <w:t xml:space="preserve">to the agency’s ability to perform </w:t>
      </w:r>
      <w:r w:rsidR="002F602B" w:rsidRPr="006F294B">
        <w:t xml:space="preserve">MEFs.  </w:t>
      </w:r>
      <w:r w:rsidRPr="006F294B">
        <w:t xml:space="preserve">Therefore the agency has taken safeguards to protect these </w:t>
      </w:r>
      <w:r w:rsidR="00BD58BC" w:rsidRPr="006F294B">
        <w:t>essential</w:t>
      </w:r>
      <w:r w:rsidRPr="006F294B">
        <w:t xml:space="preserve"> records, systems, and equipment and to ensure their availability in a continuity environment.</w:t>
      </w:r>
      <w:bookmarkEnd w:id="246"/>
    </w:p>
    <w:p w:rsidR="002F602B" w:rsidRPr="006F294B" w:rsidRDefault="002F602B" w:rsidP="002A0973">
      <w:pPr>
        <w:pStyle w:val="BodyText"/>
        <w:ind w:right="720"/>
      </w:pPr>
      <w:r w:rsidRPr="006F294B">
        <w:t xml:space="preserve">This </w:t>
      </w:r>
      <w:r w:rsidR="00DE6D41" w:rsidRPr="006F294B">
        <w:t>C</w:t>
      </w:r>
      <w:r w:rsidRPr="006F294B">
        <w:t xml:space="preserve">ontinuity </w:t>
      </w:r>
      <w:r w:rsidR="00AC1E1E" w:rsidRPr="006F294B">
        <w:t>P</w:t>
      </w:r>
      <w:r w:rsidR="00324EAB" w:rsidRPr="006F294B">
        <w:t xml:space="preserve">lan </w:t>
      </w:r>
      <w:r w:rsidRPr="006F294B">
        <w:t xml:space="preserve">works to safeguard electronic </w:t>
      </w:r>
      <w:r w:rsidR="00BD58BC" w:rsidRPr="006F294B">
        <w:t>essential</w:t>
      </w:r>
      <w:r w:rsidRPr="006F294B">
        <w:t xml:space="preserve"> records in combination with the </w:t>
      </w:r>
      <w:r w:rsidRPr="006F294B">
        <w:rPr>
          <w:b/>
          <w:i/>
          <w:color w:val="4F81BD" w:themeColor="accent1"/>
        </w:rPr>
        <w:t>(Insert Name of Agency)</w:t>
      </w:r>
      <w:r w:rsidRPr="006F294B">
        <w:rPr>
          <w:b/>
          <w:i/>
          <w:color w:val="548DD4" w:themeColor="text2" w:themeTint="99"/>
        </w:rPr>
        <w:t xml:space="preserve"> </w:t>
      </w:r>
      <w:r w:rsidRPr="006F294B">
        <w:t xml:space="preserve">Information </w:t>
      </w:r>
      <w:r w:rsidR="0007595B" w:rsidRPr="006F294B">
        <w:t xml:space="preserve">Technology </w:t>
      </w:r>
      <w:r w:rsidRPr="006F294B">
        <w:t xml:space="preserve">Disaster Recovery </w:t>
      </w:r>
      <w:r w:rsidR="0067451B" w:rsidRPr="006F294B">
        <w:t xml:space="preserve">Plan </w:t>
      </w:r>
      <w:r w:rsidRPr="006F294B">
        <w:t>(ITDR</w:t>
      </w:r>
      <w:r w:rsidR="0067451B" w:rsidRPr="006F294B">
        <w:t>P</w:t>
      </w:r>
      <w:r w:rsidRPr="006F294B">
        <w:t xml:space="preserve">).   The following </w:t>
      </w:r>
      <w:r w:rsidR="00BD58BC" w:rsidRPr="006F294B">
        <w:t>essential</w:t>
      </w:r>
      <w:r w:rsidRPr="006F294B">
        <w:t xml:space="preserve"> records</w:t>
      </w:r>
      <w:r w:rsidR="009F30C8" w:rsidRPr="006F294B">
        <w:t>, systems, and equipment</w:t>
      </w:r>
      <w:r w:rsidRPr="006F294B">
        <w:t xml:space="preserve"> have been identified as directly supporting the performance of </w:t>
      </w:r>
      <w:r w:rsidRPr="006F294B">
        <w:rPr>
          <w:b/>
          <w:i/>
          <w:color w:val="4F81BD" w:themeColor="accent1"/>
        </w:rPr>
        <w:t>(Insert Name of Agency)</w:t>
      </w:r>
      <w:r w:rsidRPr="006F294B">
        <w:rPr>
          <w:b/>
          <w:i/>
          <w:color w:val="548DD4" w:themeColor="text2" w:themeTint="99"/>
        </w:rPr>
        <w:t xml:space="preserve"> </w:t>
      </w:r>
      <w:r w:rsidRPr="006F294B">
        <w:t>MEFs.</w:t>
      </w:r>
    </w:p>
    <w:p w:rsidR="00DD4679" w:rsidRPr="006F294B" w:rsidRDefault="00DD4679" w:rsidP="00C75964">
      <w:pPr>
        <w:pStyle w:val="TableTitle"/>
        <w:outlineLvl w:val="9"/>
        <w:rPr>
          <w:rFonts w:asciiTheme="majorHAnsi" w:hAnsiTheme="majorHAnsi"/>
        </w:rPr>
      </w:pPr>
      <w:r w:rsidRPr="006F294B">
        <w:rPr>
          <w:rFonts w:asciiTheme="majorHAnsi" w:hAnsiTheme="majorHAnsi"/>
        </w:rPr>
        <w:t xml:space="preserve">Table </w:t>
      </w:r>
      <w:r w:rsidR="0090283B" w:rsidRPr="006F294B">
        <w:rPr>
          <w:rFonts w:asciiTheme="majorHAnsi" w:hAnsiTheme="majorHAnsi"/>
        </w:rPr>
        <w:t>C</w:t>
      </w:r>
      <w:r w:rsidRPr="006F294B">
        <w:rPr>
          <w:rFonts w:asciiTheme="majorHAnsi" w:hAnsiTheme="majorHAnsi"/>
        </w:rPr>
        <w:t>-1</w:t>
      </w:r>
      <w:r w:rsidRPr="006F294B">
        <w:rPr>
          <w:rFonts w:asciiTheme="majorHAnsi" w:hAnsiTheme="majorHAnsi"/>
        </w:rPr>
        <w:br/>
      </w:r>
      <w:r w:rsidR="00BD58BC" w:rsidRPr="006F294B">
        <w:rPr>
          <w:rFonts w:asciiTheme="majorHAnsi" w:hAnsiTheme="majorHAnsi"/>
        </w:rPr>
        <w:t>Essential</w:t>
      </w:r>
      <w:r w:rsidRPr="006F294B">
        <w:rPr>
          <w:rFonts w:asciiTheme="majorHAnsi" w:hAnsiTheme="majorHAnsi"/>
        </w:rPr>
        <w:t xml:space="preserve"> Records, Systems, </w:t>
      </w:r>
      <w:r w:rsidR="00B4166F" w:rsidRPr="006F294B">
        <w:rPr>
          <w:rFonts w:asciiTheme="majorHAnsi" w:hAnsiTheme="majorHAnsi"/>
        </w:rPr>
        <w:t xml:space="preserve">Applications, </w:t>
      </w:r>
      <w:r w:rsidRPr="006F294B">
        <w:rPr>
          <w:rFonts w:asciiTheme="majorHAnsi" w:hAnsiTheme="majorHAnsi"/>
        </w:rPr>
        <w:t>and Equipment</w:t>
      </w:r>
    </w:p>
    <w:tbl>
      <w:tblPr>
        <w:tblW w:w="1116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0"/>
        <w:gridCol w:w="3063"/>
        <w:gridCol w:w="2520"/>
        <w:gridCol w:w="2610"/>
      </w:tblGrid>
      <w:tr w:rsidR="003F19E3" w:rsidRPr="006F294B" w:rsidTr="003F19E3">
        <w:trPr>
          <w:trHeight w:val="432"/>
          <w:tblHeader/>
        </w:trPr>
        <w:tc>
          <w:tcPr>
            <w:tcW w:w="2970" w:type="dxa"/>
            <w:tcBorders>
              <w:top w:val="single" w:sz="4" w:space="0" w:color="FFFFFF"/>
              <w:left w:val="single" w:sz="4" w:space="0" w:color="FFFFFF"/>
              <w:bottom w:val="single" w:sz="4" w:space="0" w:color="auto"/>
              <w:right w:val="single" w:sz="4" w:space="0" w:color="FFFFFF"/>
            </w:tcBorders>
            <w:shd w:val="clear" w:color="auto" w:fill="003366"/>
            <w:vAlign w:val="bottom"/>
          </w:tcPr>
          <w:p w:rsidR="003F19E3" w:rsidRPr="006F294B" w:rsidRDefault="003F19E3" w:rsidP="002A0973">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Mission Essential Function (MEF)</w:t>
            </w:r>
          </w:p>
        </w:tc>
        <w:tc>
          <w:tcPr>
            <w:tcW w:w="3063" w:type="dxa"/>
            <w:tcBorders>
              <w:top w:val="single" w:sz="4" w:space="0" w:color="FFFFFF"/>
              <w:left w:val="single" w:sz="4" w:space="0" w:color="FFFFFF"/>
              <w:bottom w:val="single" w:sz="4" w:space="0" w:color="auto"/>
              <w:right w:val="single" w:sz="4" w:space="0" w:color="FFFFFF"/>
            </w:tcBorders>
            <w:shd w:val="clear" w:color="auto" w:fill="003366"/>
            <w:vAlign w:val="bottom"/>
          </w:tcPr>
          <w:p w:rsidR="003F19E3" w:rsidRPr="006F294B" w:rsidRDefault="003F19E3" w:rsidP="002A0973">
            <w:pPr>
              <w:pStyle w:val="BodyText"/>
              <w:jc w:val="center"/>
              <w:rPr>
                <w:rFonts w:asciiTheme="majorHAnsi" w:eastAsiaTheme="majorEastAsia" w:hAnsiTheme="majorHAnsi" w:cstheme="majorBidi"/>
                <w:b/>
                <w:color w:val="000000" w:themeColor="text1"/>
              </w:rPr>
            </w:pPr>
          </w:p>
          <w:p w:rsidR="003F19E3" w:rsidRPr="006F294B" w:rsidRDefault="003F19E3" w:rsidP="003F19E3">
            <w:pPr>
              <w:pStyle w:val="BodyText"/>
              <w:jc w:val="center"/>
              <w:rPr>
                <w:rFonts w:asciiTheme="majorHAnsi" w:eastAsiaTheme="majorEastAsia" w:hAnsiTheme="majorHAnsi" w:cstheme="majorBidi"/>
                <w:b/>
                <w:color w:val="000000" w:themeColor="text1"/>
              </w:rPr>
            </w:pPr>
            <w:r w:rsidRPr="006F294B">
              <w:rPr>
                <w:rFonts w:asciiTheme="majorHAnsi" w:eastAsiaTheme="majorEastAsia" w:hAnsiTheme="majorHAnsi" w:cstheme="majorBidi"/>
                <w:b/>
                <w:color w:val="000000" w:themeColor="text1"/>
              </w:rPr>
              <w:t xml:space="preserve">Essential Records, Systems, Applications, and Equipment </w:t>
            </w:r>
          </w:p>
        </w:tc>
        <w:tc>
          <w:tcPr>
            <w:tcW w:w="2520" w:type="dxa"/>
            <w:tcBorders>
              <w:top w:val="single" w:sz="4" w:space="0" w:color="FFFFFF"/>
              <w:left w:val="single" w:sz="4" w:space="0" w:color="FFFFFF"/>
              <w:bottom w:val="single" w:sz="4" w:space="0" w:color="auto"/>
              <w:right w:val="single" w:sz="4" w:space="0" w:color="FFFFFF"/>
            </w:tcBorders>
            <w:shd w:val="clear" w:color="auto" w:fill="003366"/>
          </w:tcPr>
          <w:p w:rsidR="003F19E3" w:rsidRPr="006F294B" w:rsidRDefault="003F19E3" w:rsidP="00B4166F">
            <w:pPr>
              <w:pStyle w:val="BodyText"/>
              <w:jc w:val="center"/>
              <w:rPr>
                <w:rFonts w:asciiTheme="majorHAnsi" w:eastAsiaTheme="majorEastAsia" w:hAnsiTheme="majorHAnsi" w:cstheme="majorBidi"/>
                <w:b/>
                <w:color w:val="FFFFFF"/>
              </w:rPr>
            </w:pPr>
          </w:p>
          <w:p w:rsidR="003F19E3" w:rsidRPr="006F294B" w:rsidRDefault="003F19E3" w:rsidP="00B4166F">
            <w:pPr>
              <w:pStyle w:val="BodyText"/>
              <w:spacing w:line="240" w:lineRule="auto"/>
              <w:jc w:val="center"/>
              <w:rPr>
                <w:rFonts w:asciiTheme="majorHAnsi" w:eastAsiaTheme="majorEastAsia" w:hAnsiTheme="majorHAnsi" w:cstheme="majorBidi"/>
                <w:b/>
                <w:color w:val="FFFFFF"/>
              </w:rPr>
            </w:pPr>
          </w:p>
          <w:p w:rsidR="003F19E3" w:rsidRPr="006F294B" w:rsidRDefault="003F19E3" w:rsidP="00B4166F">
            <w:pPr>
              <w:pStyle w:val="BodyText"/>
              <w:spacing w:line="240" w:lineRule="auto"/>
              <w:jc w:val="center"/>
              <w:rPr>
                <w:rFonts w:asciiTheme="majorHAnsi" w:eastAsiaTheme="majorEastAsia" w:hAnsiTheme="majorHAnsi" w:cstheme="majorBidi"/>
                <w:b/>
                <w:color w:val="FFFFFF"/>
              </w:rPr>
            </w:pPr>
          </w:p>
          <w:p w:rsidR="003F19E3" w:rsidRPr="006F294B" w:rsidDel="00AB6165" w:rsidRDefault="003F19E3" w:rsidP="002A0973">
            <w:pPr>
              <w:pStyle w:val="BodyText"/>
              <w:jc w:val="center"/>
              <w:rPr>
                <w:rFonts w:asciiTheme="majorHAnsi" w:eastAsiaTheme="majorEastAsia" w:hAnsiTheme="majorHAnsi" w:cstheme="majorBidi"/>
                <w:b/>
                <w:color w:val="000000" w:themeColor="text1"/>
              </w:rPr>
            </w:pPr>
            <w:r w:rsidRPr="006F294B">
              <w:rPr>
                <w:rFonts w:asciiTheme="majorHAnsi" w:eastAsiaTheme="majorEastAsia" w:hAnsiTheme="majorHAnsi" w:cstheme="majorBidi"/>
                <w:b/>
                <w:color w:val="000000" w:themeColor="text1"/>
              </w:rPr>
              <w:t>Recovery Time Objective (RTO)</w:t>
            </w:r>
          </w:p>
        </w:tc>
        <w:tc>
          <w:tcPr>
            <w:tcW w:w="2610" w:type="dxa"/>
            <w:tcBorders>
              <w:top w:val="single" w:sz="4" w:space="0" w:color="FFFFFF"/>
              <w:left w:val="single" w:sz="4" w:space="0" w:color="FFFFFF"/>
              <w:bottom w:val="single" w:sz="4" w:space="0" w:color="auto"/>
              <w:right w:val="single" w:sz="4" w:space="0" w:color="FFFFFF"/>
            </w:tcBorders>
            <w:shd w:val="clear" w:color="auto" w:fill="003366"/>
            <w:vAlign w:val="bottom"/>
          </w:tcPr>
          <w:p w:rsidR="003F19E3" w:rsidRPr="006F294B" w:rsidRDefault="003F19E3" w:rsidP="00444CE0">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Networks or Servers that must be Operational to Support the System(s) or Equipment</w:t>
            </w:r>
          </w:p>
        </w:tc>
      </w:tr>
      <w:tr w:rsidR="003F19E3" w:rsidRPr="006F294B" w:rsidTr="003F19E3">
        <w:trPr>
          <w:trHeight w:val="432"/>
        </w:trPr>
        <w:tc>
          <w:tcPr>
            <w:tcW w:w="2970" w:type="dxa"/>
            <w:vMerge w:val="restart"/>
            <w:tcBorders>
              <w:top w:val="single" w:sz="4" w:space="0" w:color="auto"/>
            </w:tcBorders>
            <w:vAlign w:val="bottom"/>
          </w:tcPr>
          <w:p w:rsidR="003F19E3" w:rsidRPr="006F294B" w:rsidRDefault="003F19E3" w:rsidP="002A5E92">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Coordinate and/or administer emergency response and disaster preparedness programs</w:t>
            </w:r>
          </w:p>
        </w:tc>
        <w:tc>
          <w:tcPr>
            <w:tcW w:w="3063" w:type="dxa"/>
            <w:tcBorders>
              <w:top w:val="single" w:sz="4" w:space="0" w:color="auto"/>
              <w:bottom w:val="single" w:sz="4" w:space="0" w:color="auto"/>
            </w:tcBorders>
            <w:vAlign w:val="bottom"/>
          </w:tcPr>
          <w:p w:rsidR="003F19E3" w:rsidRPr="006F294B" w:rsidRDefault="003F19E3" w:rsidP="002A5E92">
            <w:pPr>
              <w:ind w:left="-90"/>
              <w:rPr>
                <w:rFonts w:eastAsiaTheme="majorEastAsia" w:cstheme="majorBidi"/>
                <w:b/>
                <w:i/>
                <w:color w:val="548DD4" w:themeColor="text2" w:themeTint="99"/>
              </w:rPr>
            </w:pPr>
            <w:r w:rsidRPr="006F294B">
              <w:rPr>
                <w:rFonts w:eastAsiaTheme="majorEastAsia" w:cstheme="majorBidi"/>
                <w:b/>
                <w:i/>
                <w:color w:val="548DD4" w:themeColor="text2" w:themeTint="99"/>
              </w:rPr>
              <w:t>Paper Contract Files</w:t>
            </w:r>
          </w:p>
        </w:tc>
        <w:tc>
          <w:tcPr>
            <w:tcW w:w="2520" w:type="dxa"/>
            <w:tcBorders>
              <w:top w:val="single" w:sz="4" w:space="0" w:color="auto"/>
              <w:bottom w:val="single" w:sz="4" w:space="0" w:color="auto"/>
            </w:tcBorders>
            <w:vAlign w:val="bottom"/>
          </w:tcPr>
          <w:p w:rsidR="003F19E3" w:rsidRPr="006F294B" w:rsidRDefault="003F19E3" w:rsidP="00B4166F">
            <w:pPr>
              <w:ind w:left="-90"/>
              <w:rPr>
                <w:rFonts w:eastAsiaTheme="majorEastAsia" w:cstheme="majorBidi"/>
                <w:b/>
                <w:i/>
                <w:color w:val="548DD4" w:themeColor="text2" w:themeTint="99"/>
              </w:rPr>
            </w:pPr>
          </w:p>
          <w:p w:rsidR="003F19E3" w:rsidRPr="006F294B" w:rsidDel="00AB6165" w:rsidRDefault="003F19E3" w:rsidP="002A5E92">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 xml:space="preserve"> 72 hours</w:t>
            </w:r>
          </w:p>
        </w:tc>
        <w:tc>
          <w:tcPr>
            <w:tcW w:w="2610" w:type="dxa"/>
            <w:tcBorders>
              <w:top w:val="single" w:sz="4" w:space="0" w:color="auto"/>
              <w:bottom w:val="single" w:sz="4" w:space="0" w:color="auto"/>
            </w:tcBorders>
            <w:vAlign w:val="bottom"/>
          </w:tcPr>
          <w:p w:rsidR="003F19E3" w:rsidRPr="006F294B" w:rsidDel="00DD4679" w:rsidRDefault="003F19E3" w:rsidP="002A5E92">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N/A</w:t>
            </w:r>
          </w:p>
        </w:tc>
      </w:tr>
      <w:tr w:rsidR="003F19E3" w:rsidRPr="006F294B" w:rsidTr="003F19E3">
        <w:trPr>
          <w:trHeight w:val="432"/>
        </w:trPr>
        <w:tc>
          <w:tcPr>
            <w:tcW w:w="2970" w:type="dxa"/>
            <w:vMerge/>
            <w:tcBorders>
              <w:bottom w:val="single" w:sz="4" w:space="0" w:color="auto"/>
            </w:tcBorders>
            <w:vAlign w:val="bottom"/>
          </w:tcPr>
          <w:p w:rsidR="003F19E3" w:rsidRPr="006F294B" w:rsidRDefault="003F19E3" w:rsidP="002A5E92">
            <w:pPr>
              <w:pStyle w:val="BodyText"/>
              <w:jc w:val="left"/>
              <w:rPr>
                <w:rFonts w:eastAsiaTheme="majorEastAsia" w:cstheme="majorBidi"/>
                <w:b/>
                <w:i/>
                <w:color w:val="548DD4" w:themeColor="text2" w:themeTint="99"/>
              </w:rPr>
            </w:pPr>
          </w:p>
        </w:tc>
        <w:tc>
          <w:tcPr>
            <w:tcW w:w="3063" w:type="dxa"/>
            <w:tcBorders>
              <w:top w:val="single" w:sz="4" w:space="0" w:color="auto"/>
              <w:bottom w:val="single" w:sz="4" w:space="0" w:color="auto"/>
            </w:tcBorders>
            <w:vAlign w:val="bottom"/>
          </w:tcPr>
          <w:p w:rsidR="003F19E3" w:rsidRPr="006F294B" w:rsidRDefault="003F19E3" w:rsidP="002A5E92">
            <w:pPr>
              <w:ind w:left="-90"/>
              <w:rPr>
                <w:rFonts w:eastAsiaTheme="majorEastAsia" w:cstheme="majorBidi"/>
                <w:b/>
                <w:i/>
                <w:color w:val="548DD4" w:themeColor="text2" w:themeTint="99"/>
              </w:rPr>
            </w:pPr>
            <w:r w:rsidRPr="006F294B">
              <w:rPr>
                <w:rFonts w:eastAsiaTheme="majorEastAsia" w:cstheme="majorBidi"/>
                <w:b/>
                <w:i/>
                <w:color w:val="548DD4" w:themeColor="text2" w:themeTint="99"/>
              </w:rPr>
              <w:t xml:space="preserve"> Financial Management System (FMS</w:t>
            </w:r>
          </w:p>
        </w:tc>
        <w:tc>
          <w:tcPr>
            <w:tcW w:w="2520" w:type="dxa"/>
            <w:tcBorders>
              <w:top w:val="single" w:sz="4" w:space="0" w:color="auto"/>
              <w:bottom w:val="single" w:sz="4" w:space="0" w:color="auto"/>
            </w:tcBorders>
            <w:vAlign w:val="bottom"/>
          </w:tcPr>
          <w:p w:rsidR="003F19E3" w:rsidRPr="006F294B" w:rsidRDefault="003F19E3" w:rsidP="00B4166F">
            <w:pPr>
              <w:ind w:left="-90"/>
              <w:rPr>
                <w:rFonts w:eastAsiaTheme="majorEastAsia" w:cstheme="majorBidi"/>
                <w:b/>
                <w:i/>
                <w:color w:val="548DD4" w:themeColor="text2" w:themeTint="99"/>
              </w:rPr>
            </w:pPr>
          </w:p>
          <w:p w:rsidR="003F19E3" w:rsidRPr="006F294B" w:rsidRDefault="003F19E3" w:rsidP="00B4166F">
            <w:pPr>
              <w:ind w:left="-90"/>
              <w:rPr>
                <w:rFonts w:eastAsiaTheme="majorEastAsia" w:cstheme="majorBidi"/>
                <w:b/>
                <w:i/>
                <w:color w:val="548DD4" w:themeColor="text2" w:themeTint="99"/>
              </w:rPr>
            </w:pPr>
          </w:p>
          <w:p w:rsidR="003F19E3" w:rsidRPr="006F294B" w:rsidDel="00AB6165" w:rsidRDefault="003F19E3" w:rsidP="002A5E92">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72 hours</w:t>
            </w:r>
          </w:p>
        </w:tc>
        <w:tc>
          <w:tcPr>
            <w:tcW w:w="2610" w:type="dxa"/>
            <w:tcBorders>
              <w:top w:val="single" w:sz="4" w:space="0" w:color="auto"/>
              <w:bottom w:val="single" w:sz="4" w:space="0" w:color="auto"/>
            </w:tcBorders>
            <w:vAlign w:val="bottom"/>
          </w:tcPr>
          <w:p w:rsidR="003F19E3" w:rsidRPr="006F294B" w:rsidDel="00DD4679" w:rsidRDefault="003F19E3" w:rsidP="003F19E3">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 xml:space="preserve">Power supply, System managed by DOA and maintained by VITA/NG, requires FMS server to be functional. </w:t>
            </w:r>
          </w:p>
        </w:tc>
      </w:tr>
      <w:tr w:rsidR="003F19E3" w:rsidRPr="006F294B" w:rsidTr="003F19E3">
        <w:trPr>
          <w:trHeight w:val="432"/>
        </w:trPr>
        <w:tc>
          <w:tcPr>
            <w:tcW w:w="2970" w:type="dxa"/>
            <w:vMerge w:val="restart"/>
            <w:tcBorders>
              <w:top w:val="single" w:sz="4" w:space="0" w:color="auto"/>
            </w:tcBorders>
            <w:vAlign w:val="bottom"/>
          </w:tcPr>
          <w:p w:rsidR="003F19E3" w:rsidRPr="006F294B" w:rsidRDefault="003F19E3" w:rsidP="002A5E92">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Communicate with federal, state, local, and private sector partners as well as the public during emergencies</w:t>
            </w:r>
          </w:p>
        </w:tc>
        <w:tc>
          <w:tcPr>
            <w:tcW w:w="3063" w:type="dxa"/>
            <w:tcBorders>
              <w:top w:val="single" w:sz="4" w:space="0" w:color="auto"/>
              <w:bottom w:val="single" w:sz="4" w:space="0" w:color="auto"/>
            </w:tcBorders>
            <w:vAlign w:val="bottom"/>
          </w:tcPr>
          <w:p w:rsidR="003F19E3" w:rsidRPr="006F294B" w:rsidRDefault="003F19E3" w:rsidP="003F19E3">
            <w:pPr>
              <w:ind w:left="-90"/>
              <w:rPr>
                <w:rFonts w:eastAsiaTheme="majorEastAsia" w:cstheme="majorBidi"/>
                <w:b/>
                <w:i/>
                <w:color w:val="548DD4" w:themeColor="text2" w:themeTint="99"/>
              </w:rPr>
            </w:pPr>
            <w:r w:rsidRPr="006F294B">
              <w:rPr>
                <w:rFonts w:eastAsiaTheme="majorEastAsia" w:cstheme="majorBidi"/>
                <w:b/>
                <w:i/>
                <w:color w:val="548DD4" w:themeColor="text2" w:themeTint="99"/>
              </w:rPr>
              <w:t>Voice Over Internet Protocol (VoIP) phones)</w:t>
            </w:r>
          </w:p>
        </w:tc>
        <w:tc>
          <w:tcPr>
            <w:tcW w:w="2520" w:type="dxa"/>
            <w:tcBorders>
              <w:top w:val="single" w:sz="4" w:space="0" w:color="auto"/>
              <w:bottom w:val="single" w:sz="4" w:space="0" w:color="auto"/>
            </w:tcBorders>
            <w:vAlign w:val="bottom"/>
          </w:tcPr>
          <w:p w:rsidR="003F19E3" w:rsidRPr="006F294B" w:rsidDel="00AB6165" w:rsidRDefault="003F19E3" w:rsidP="00EB2EDC">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2 hours</w:t>
            </w:r>
          </w:p>
        </w:tc>
        <w:tc>
          <w:tcPr>
            <w:tcW w:w="2610" w:type="dxa"/>
            <w:tcBorders>
              <w:top w:val="single" w:sz="4" w:space="0" w:color="auto"/>
              <w:bottom w:val="single" w:sz="4" w:space="0" w:color="auto"/>
            </w:tcBorders>
            <w:vAlign w:val="bottom"/>
          </w:tcPr>
          <w:p w:rsidR="003F19E3" w:rsidRPr="006F294B" w:rsidRDefault="003F19E3" w:rsidP="003F19E3">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 xml:space="preserve"> Power, bandwidth</w:t>
            </w:r>
            <w:r w:rsidRPr="006F294B" w:rsidDel="003F19E3">
              <w:rPr>
                <w:rFonts w:eastAsiaTheme="majorEastAsia" w:cstheme="majorBidi"/>
                <w:b/>
                <w:i/>
                <w:color w:val="548DD4" w:themeColor="text2" w:themeTint="99"/>
              </w:rPr>
              <w:t xml:space="preserve"> </w:t>
            </w:r>
          </w:p>
        </w:tc>
      </w:tr>
      <w:tr w:rsidR="003F19E3" w:rsidRPr="006F294B" w:rsidTr="003F19E3">
        <w:trPr>
          <w:trHeight w:val="432"/>
        </w:trPr>
        <w:tc>
          <w:tcPr>
            <w:tcW w:w="2970" w:type="dxa"/>
            <w:vMerge/>
            <w:tcBorders>
              <w:bottom w:val="single" w:sz="4" w:space="0" w:color="auto"/>
            </w:tcBorders>
            <w:vAlign w:val="bottom"/>
          </w:tcPr>
          <w:p w:rsidR="003F19E3" w:rsidRPr="006F294B" w:rsidRDefault="003F19E3" w:rsidP="002A5E92">
            <w:pPr>
              <w:pStyle w:val="BodyText"/>
              <w:jc w:val="left"/>
              <w:rPr>
                <w:rFonts w:eastAsiaTheme="majorEastAsia" w:cstheme="majorBidi"/>
                <w:b/>
                <w:i/>
                <w:color w:val="548DD4" w:themeColor="text2" w:themeTint="99"/>
              </w:rPr>
            </w:pPr>
          </w:p>
        </w:tc>
        <w:tc>
          <w:tcPr>
            <w:tcW w:w="3063" w:type="dxa"/>
            <w:tcBorders>
              <w:top w:val="single" w:sz="4" w:space="0" w:color="auto"/>
              <w:bottom w:val="single" w:sz="4" w:space="0" w:color="auto"/>
            </w:tcBorders>
            <w:vAlign w:val="bottom"/>
          </w:tcPr>
          <w:p w:rsidR="003F19E3" w:rsidRPr="006F294B" w:rsidRDefault="003F19E3" w:rsidP="002A5E92">
            <w:pPr>
              <w:ind w:left="-90"/>
              <w:rPr>
                <w:rFonts w:eastAsiaTheme="majorEastAsia" w:cstheme="majorBidi"/>
                <w:b/>
                <w:i/>
                <w:color w:val="548DD4" w:themeColor="text2" w:themeTint="99"/>
              </w:rPr>
            </w:pPr>
            <w:r w:rsidRPr="006F294B">
              <w:rPr>
                <w:rFonts w:eastAsiaTheme="majorEastAsia" w:cstheme="majorBidi"/>
                <w:b/>
                <w:i/>
                <w:color w:val="548DD4" w:themeColor="text2" w:themeTint="99"/>
              </w:rPr>
              <w:t>WebEOC</w:t>
            </w:r>
          </w:p>
        </w:tc>
        <w:tc>
          <w:tcPr>
            <w:tcW w:w="2520" w:type="dxa"/>
            <w:tcBorders>
              <w:top w:val="single" w:sz="4" w:space="0" w:color="auto"/>
              <w:bottom w:val="single" w:sz="4" w:space="0" w:color="auto"/>
            </w:tcBorders>
            <w:vAlign w:val="bottom"/>
          </w:tcPr>
          <w:p w:rsidR="003F19E3" w:rsidRPr="006F294B" w:rsidRDefault="003F19E3" w:rsidP="00EB2EDC">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Immediate</w:t>
            </w:r>
          </w:p>
        </w:tc>
        <w:tc>
          <w:tcPr>
            <w:tcW w:w="2610" w:type="dxa"/>
            <w:tcBorders>
              <w:top w:val="single" w:sz="4" w:space="0" w:color="auto"/>
              <w:bottom w:val="single" w:sz="4" w:space="0" w:color="auto"/>
            </w:tcBorders>
            <w:vAlign w:val="bottom"/>
          </w:tcPr>
          <w:p w:rsidR="003F19E3" w:rsidRPr="006F294B" w:rsidDel="002D14A2" w:rsidRDefault="003F19E3" w:rsidP="002A5E92">
            <w:pPr>
              <w:pStyle w:val="BodyText"/>
              <w:jc w:val="left"/>
              <w:rPr>
                <w:rFonts w:eastAsiaTheme="majorEastAsia" w:cstheme="majorBidi"/>
                <w:b/>
                <w:i/>
                <w:color w:val="548DD4" w:themeColor="text2" w:themeTint="99"/>
              </w:rPr>
            </w:pPr>
            <w:r w:rsidRPr="006F294B">
              <w:rPr>
                <w:rFonts w:eastAsiaTheme="majorEastAsia" w:cstheme="majorBidi"/>
                <w:b/>
                <w:i/>
                <w:color w:val="548DD4" w:themeColor="text2" w:themeTint="99"/>
              </w:rPr>
              <w:t>Power, WebEOC Servers, bandwidth</w:t>
            </w:r>
          </w:p>
        </w:tc>
      </w:tr>
    </w:tbl>
    <w:p w:rsidR="0013305D" w:rsidRPr="006F294B" w:rsidRDefault="009828B5" w:rsidP="00B4166F">
      <w:pPr>
        <w:pStyle w:val="TableTitle"/>
        <w:outlineLvl w:val="9"/>
        <w:rPr>
          <w:rFonts w:asciiTheme="majorHAnsi" w:hAnsiTheme="majorHAnsi"/>
        </w:rPr>
      </w:pPr>
      <w:r w:rsidRPr="006F294B">
        <w:rPr>
          <w:rFonts w:ascii="Times New Roman" w:hAnsi="Times New Roman"/>
        </w:rPr>
        <w:br w:type="page"/>
      </w:r>
      <w:r w:rsidR="00DD4679" w:rsidRPr="006F294B">
        <w:rPr>
          <w:rFonts w:asciiTheme="majorHAnsi" w:hAnsiTheme="majorHAnsi"/>
        </w:rPr>
        <w:t xml:space="preserve">Table </w:t>
      </w:r>
      <w:r w:rsidR="0090283B" w:rsidRPr="006F294B">
        <w:rPr>
          <w:rFonts w:asciiTheme="majorHAnsi" w:hAnsiTheme="majorHAnsi"/>
        </w:rPr>
        <w:t>C</w:t>
      </w:r>
      <w:r w:rsidR="00DD4679" w:rsidRPr="006F294B">
        <w:rPr>
          <w:rFonts w:asciiTheme="majorHAnsi" w:hAnsiTheme="majorHAnsi"/>
        </w:rPr>
        <w:t>-2</w:t>
      </w:r>
      <w:r w:rsidR="00DD4679" w:rsidRPr="006F294B">
        <w:rPr>
          <w:rFonts w:asciiTheme="majorHAnsi" w:hAnsiTheme="majorHAnsi"/>
        </w:rPr>
        <w:br/>
      </w:r>
      <w:r w:rsidR="00BD58BC" w:rsidRPr="006F294B">
        <w:rPr>
          <w:rFonts w:asciiTheme="majorHAnsi" w:hAnsiTheme="majorHAnsi"/>
        </w:rPr>
        <w:t>Essential</w:t>
      </w:r>
      <w:r w:rsidR="00DD4679" w:rsidRPr="006F294B">
        <w:rPr>
          <w:rFonts w:asciiTheme="majorHAnsi" w:hAnsiTheme="majorHAnsi"/>
        </w:rPr>
        <w:t xml:space="preserve"> Records, Systems, </w:t>
      </w:r>
      <w:r w:rsidR="00B4166F" w:rsidRPr="006F294B">
        <w:rPr>
          <w:rFonts w:asciiTheme="majorHAnsi" w:hAnsiTheme="majorHAnsi"/>
        </w:rPr>
        <w:t xml:space="preserve">Applications, </w:t>
      </w:r>
      <w:r w:rsidR="00DD4679" w:rsidRPr="006F294B">
        <w:rPr>
          <w:rFonts w:asciiTheme="majorHAnsi" w:hAnsiTheme="majorHAnsi"/>
        </w:rPr>
        <w:t>and Equipment Protection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2936"/>
        <w:gridCol w:w="2161"/>
        <w:gridCol w:w="2322"/>
        <w:gridCol w:w="1892"/>
        <w:gridCol w:w="1705"/>
      </w:tblGrid>
      <w:tr w:rsidR="0067451B" w:rsidRPr="006F294B" w:rsidTr="00530C84">
        <w:trPr>
          <w:trHeight w:val="432"/>
          <w:tblHeader/>
        </w:trPr>
        <w:tc>
          <w:tcPr>
            <w:tcW w:w="2160" w:type="dxa"/>
            <w:tcBorders>
              <w:top w:val="single" w:sz="4" w:space="0" w:color="FFFFFF"/>
              <w:left w:val="single" w:sz="4" w:space="0" w:color="FFFFFF"/>
              <w:bottom w:val="single" w:sz="4" w:space="0" w:color="auto"/>
              <w:right w:val="single" w:sz="4" w:space="0" w:color="FFFFFF"/>
            </w:tcBorders>
            <w:shd w:val="clear" w:color="auto" w:fill="003366"/>
            <w:vAlign w:val="bottom"/>
          </w:tcPr>
          <w:p w:rsidR="0067451B" w:rsidRPr="006F294B" w:rsidRDefault="0067451B" w:rsidP="00AB6165">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 xml:space="preserve">Essential Record, System, </w:t>
            </w:r>
            <w:r w:rsidR="00B4166F" w:rsidRPr="006F294B">
              <w:rPr>
                <w:rFonts w:asciiTheme="majorHAnsi" w:eastAsiaTheme="majorEastAsia" w:hAnsiTheme="majorHAnsi" w:cstheme="majorBidi"/>
                <w:b/>
                <w:color w:val="000000" w:themeColor="text1"/>
              </w:rPr>
              <w:t>Application,</w:t>
            </w:r>
            <w:r w:rsidR="00B4166F" w:rsidRPr="006F294B">
              <w:rPr>
                <w:rFonts w:asciiTheme="majorHAnsi" w:eastAsiaTheme="majorEastAsia" w:hAnsiTheme="majorHAnsi" w:cstheme="majorBidi"/>
                <w:b/>
                <w:color w:val="FFFFFF"/>
              </w:rPr>
              <w:t xml:space="preserve"> </w:t>
            </w:r>
            <w:r w:rsidRPr="006F294B">
              <w:rPr>
                <w:rFonts w:asciiTheme="majorHAnsi" w:eastAsiaTheme="majorEastAsia" w:hAnsiTheme="majorHAnsi" w:cstheme="majorBidi"/>
                <w:b/>
                <w:color w:val="FFFFFF"/>
              </w:rPr>
              <w:t>or Equipment</w:t>
            </w:r>
          </w:p>
        </w:tc>
        <w:tc>
          <w:tcPr>
            <w:tcW w:w="2936" w:type="dxa"/>
            <w:tcBorders>
              <w:top w:val="single" w:sz="4" w:space="0" w:color="FFFFFF"/>
              <w:left w:val="single" w:sz="4" w:space="0" w:color="FFFFFF"/>
              <w:bottom w:val="single" w:sz="4" w:space="0" w:color="auto"/>
              <w:right w:val="single" w:sz="4" w:space="0" w:color="FFFFFF"/>
            </w:tcBorders>
            <w:shd w:val="clear" w:color="auto" w:fill="003366"/>
            <w:vAlign w:val="bottom"/>
          </w:tcPr>
          <w:p w:rsidR="0067451B" w:rsidRPr="006F294B" w:rsidRDefault="0067451B" w:rsidP="00EB2EDC">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Storage Location</w:t>
            </w:r>
          </w:p>
        </w:tc>
        <w:tc>
          <w:tcPr>
            <w:tcW w:w="2161" w:type="dxa"/>
            <w:tcBorders>
              <w:top w:val="single" w:sz="4" w:space="0" w:color="FFFFFF"/>
              <w:left w:val="single" w:sz="4" w:space="0" w:color="FFFFFF"/>
              <w:bottom w:val="single" w:sz="4" w:space="0" w:color="auto"/>
              <w:right w:val="single" w:sz="4" w:space="0" w:color="FFFFFF"/>
            </w:tcBorders>
            <w:shd w:val="clear" w:color="auto" w:fill="003366"/>
            <w:vAlign w:val="bottom"/>
          </w:tcPr>
          <w:p w:rsidR="005D1BF2" w:rsidRPr="006F294B" w:rsidRDefault="00090929" w:rsidP="005D1BF2">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 xml:space="preserve">Recovery Point Objective </w:t>
            </w:r>
          </w:p>
          <w:p w:rsidR="0067451B" w:rsidRPr="006F294B" w:rsidRDefault="00090929" w:rsidP="005D1BF2">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w:t>
            </w:r>
            <w:r w:rsidR="0067451B" w:rsidRPr="006F294B">
              <w:rPr>
                <w:rFonts w:asciiTheme="majorHAnsi" w:eastAsiaTheme="majorEastAsia" w:hAnsiTheme="majorHAnsi" w:cstheme="majorBidi"/>
                <w:b/>
                <w:color w:val="FFFFFF"/>
              </w:rPr>
              <w:t>Maintenance Frequency</w:t>
            </w:r>
            <w:r w:rsidR="005D1BF2" w:rsidRPr="006F294B">
              <w:rPr>
                <w:rFonts w:asciiTheme="majorHAnsi" w:eastAsiaTheme="majorEastAsia" w:hAnsiTheme="majorHAnsi" w:cstheme="majorBidi"/>
                <w:b/>
                <w:color w:val="FFFFFF"/>
              </w:rPr>
              <w:t xml:space="preserve"> of Electronic Records</w:t>
            </w:r>
            <w:r w:rsidRPr="006F294B">
              <w:rPr>
                <w:rFonts w:asciiTheme="majorHAnsi" w:eastAsiaTheme="majorEastAsia" w:hAnsiTheme="majorHAnsi" w:cstheme="majorBidi"/>
                <w:b/>
                <w:color w:val="FFFFFF"/>
              </w:rPr>
              <w:t>)</w:t>
            </w:r>
          </w:p>
        </w:tc>
        <w:tc>
          <w:tcPr>
            <w:tcW w:w="2322" w:type="dxa"/>
            <w:tcBorders>
              <w:top w:val="single" w:sz="4" w:space="0" w:color="FFFFFF"/>
              <w:left w:val="single" w:sz="4" w:space="0" w:color="FFFFFF"/>
              <w:bottom w:val="single" w:sz="4" w:space="0" w:color="auto"/>
              <w:right w:val="single" w:sz="4" w:space="0" w:color="FFFFFF"/>
            </w:tcBorders>
            <w:shd w:val="clear" w:color="auto" w:fill="003366"/>
            <w:vAlign w:val="bottom"/>
          </w:tcPr>
          <w:p w:rsidR="0067451B" w:rsidRPr="006F294B" w:rsidRDefault="0067451B" w:rsidP="00EB2EDC">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Current Protection Methods</w:t>
            </w:r>
          </w:p>
        </w:tc>
        <w:tc>
          <w:tcPr>
            <w:tcW w:w="1892" w:type="dxa"/>
            <w:tcBorders>
              <w:top w:val="single" w:sz="4" w:space="0" w:color="FFFFFF"/>
              <w:left w:val="single" w:sz="4" w:space="0" w:color="FFFFFF"/>
              <w:bottom w:val="single" w:sz="4" w:space="0" w:color="auto"/>
              <w:right w:val="single" w:sz="4" w:space="0" w:color="FFFFFF"/>
            </w:tcBorders>
            <w:shd w:val="clear" w:color="auto" w:fill="003366"/>
            <w:vAlign w:val="bottom"/>
          </w:tcPr>
          <w:p w:rsidR="0067451B" w:rsidRPr="006F294B" w:rsidRDefault="0067451B" w:rsidP="00EB2EDC">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Vendors</w:t>
            </w:r>
          </w:p>
        </w:tc>
        <w:tc>
          <w:tcPr>
            <w:tcW w:w="1705" w:type="dxa"/>
            <w:tcBorders>
              <w:top w:val="single" w:sz="4" w:space="0" w:color="FFFFFF"/>
              <w:left w:val="single" w:sz="4" w:space="0" w:color="FFFFFF"/>
              <w:bottom w:val="single" w:sz="4" w:space="0" w:color="auto"/>
              <w:right w:val="single" w:sz="4" w:space="0" w:color="FFFFFF"/>
            </w:tcBorders>
            <w:shd w:val="clear" w:color="auto" w:fill="003366"/>
            <w:vAlign w:val="bottom"/>
          </w:tcPr>
          <w:p w:rsidR="0067451B" w:rsidRPr="006F294B" w:rsidRDefault="0067451B" w:rsidP="00EB2EDC">
            <w:pPr>
              <w:pStyle w:val="BodyText"/>
              <w:jc w:val="center"/>
              <w:rPr>
                <w:rFonts w:asciiTheme="majorHAnsi" w:eastAsiaTheme="majorEastAsia" w:hAnsiTheme="majorHAnsi" w:cstheme="majorBidi"/>
                <w:b/>
                <w:color w:val="FFFFFF"/>
              </w:rPr>
            </w:pPr>
            <w:r w:rsidRPr="006F294B">
              <w:rPr>
                <w:rFonts w:asciiTheme="majorHAnsi" w:eastAsiaTheme="majorEastAsia" w:hAnsiTheme="majorHAnsi" w:cstheme="majorBidi"/>
                <w:b/>
                <w:color w:val="FFFFFF"/>
              </w:rPr>
              <w:t>Vendor Contact Information</w:t>
            </w:r>
          </w:p>
        </w:tc>
      </w:tr>
      <w:tr w:rsidR="00522418" w:rsidRPr="006F294B" w:rsidTr="00530C84">
        <w:trPr>
          <w:trHeight w:val="620"/>
        </w:trPr>
        <w:tc>
          <w:tcPr>
            <w:tcW w:w="2160" w:type="dxa"/>
            <w:tcBorders>
              <w:top w:val="single" w:sz="4" w:space="0" w:color="auto"/>
              <w:bottom w:val="single" w:sz="4" w:space="0" w:color="auto"/>
            </w:tcBorders>
          </w:tcPr>
          <w:p w:rsidR="00522418" w:rsidRPr="006F294B" w:rsidRDefault="00522418" w:rsidP="00530C84">
            <w:pPr>
              <w:pStyle w:val="BodyText"/>
              <w:spacing w:before="0" w:after="0"/>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Paper Contract Files</w:t>
            </w:r>
          </w:p>
        </w:tc>
        <w:tc>
          <w:tcPr>
            <w:tcW w:w="2936" w:type="dxa"/>
            <w:tcBorders>
              <w:top w:val="single" w:sz="4" w:space="0" w:color="auto"/>
              <w:bottom w:val="single" w:sz="4" w:space="0" w:color="auto"/>
            </w:tcBorders>
          </w:tcPr>
          <w:p w:rsidR="00522418" w:rsidRPr="006F294B" w:rsidRDefault="00522418" w:rsidP="00530C84">
            <w:pPr>
              <w:spacing w:after="0"/>
              <w:contextualSpacing/>
              <w:rPr>
                <w:rFonts w:eastAsiaTheme="majorEastAsia" w:cstheme="majorBidi"/>
                <w:b/>
                <w:i/>
                <w:color w:val="548DD4" w:themeColor="text2" w:themeTint="99"/>
              </w:rPr>
            </w:pPr>
            <w:r w:rsidRPr="006F294B">
              <w:rPr>
                <w:rFonts w:eastAsiaTheme="majorEastAsia" w:cstheme="majorBidi"/>
                <w:b/>
                <w:i/>
                <w:color w:val="548DD4" w:themeColor="text2" w:themeTint="99"/>
              </w:rPr>
              <w:t>Procurement Office</w:t>
            </w:r>
          </w:p>
        </w:tc>
        <w:tc>
          <w:tcPr>
            <w:tcW w:w="2161" w:type="dxa"/>
            <w:tcBorders>
              <w:top w:val="single" w:sz="4" w:space="0" w:color="auto"/>
              <w:bottom w:val="single" w:sz="4" w:space="0" w:color="auto"/>
            </w:tcBorders>
          </w:tcPr>
          <w:p w:rsidR="00522418" w:rsidRPr="006F294B" w:rsidRDefault="00522418" w:rsidP="00530C84">
            <w:pPr>
              <w:pStyle w:val="BodyText"/>
              <w:spacing w:line="48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N/A</w:t>
            </w:r>
          </w:p>
        </w:tc>
        <w:tc>
          <w:tcPr>
            <w:tcW w:w="2322" w:type="dxa"/>
            <w:tcBorders>
              <w:top w:val="single" w:sz="4" w:space="0" w:color="auto"/>
              <w:bottom w:val="single" w:sz="4" w:space="0" w:color="auto"/>
            </w:tcBorders>
          </w:tcPr>
          <w:p w:rsidR="00522418" w:rsidRPr="006F294B" w:rsidRDefault="00041883" w:rsidP="00530C84">
            <w:pPr>
              <w:pStyle w:val="BodyText"/>
              <w:spacing w:line="48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Locked Cabinet</w:t>
            </w:r>
          </w:p>
        </w:tc>
        <w:tc>
          <w:tcPr>
            <w:tcW w:w="1892" w:type="dxa"/>
            <w:tcBorders>
              <w:top w:val="single" w:sz="4" w:space="0" w:color="auto"/>
              <w:bottom w:val="single" w:sz="4" w:space="0" w:color="auto"/>
            </w:tcBorders>
          </w:tcPr>
          <w:p w:rsidR="00522418" w:rsidRPr="006F294B" w:rsidRDefault="00041883" w:rsidP="00530C84">
            <w:pPr>
              <w:pStyle w:val="BodyText"/>
              <w:spacing w:line="48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N/A</w:t>
            </w:r>
          </w:p>
        </w:tc>
        <w:tc>
          <w:tcPr>
            <w:tcW w:w="1705" w:type="dxa"/>
            <w:tcBorders>
              <w:top w:val="single" w:sz="4" w:space="0" w:color="auto"/>
              <w:bottom w:val="single" w:sz="4" w:space="0" w:color="auto"/>
            </w:tcBorders>
          </w:tcPr>
          <w:p w:rsidR="00522418" w:rsidRPr="006F294B" w:rsidRDefault="00041883" w:rsidP="00530C84">
            <w:pPr>
              <w:pStyle w:val="BodyText"/>
              <w:spacing w:line="36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N/A</w:t>
            </w:r>
          </w:p>
        </w:tc>
      </w:tr>
      <w:tr w:rsidR="00522418" w:rsidRPr="006F294B" w:rsidTr="00530C84">
        <w:trPr>
          <w:trHeight w:val="782"/>
        </w:trPr>
        <w:tc>
          <w:tcPr>
            <w:tcW w:w="2160" w:type="dxa"/>
            <w:tcBorders>
              <w:top w:val="single" w:sz="4" w:space="0" w:color="auto"/>
              <w:bottom w:val="single" w:sz="4" w:space="0" w:color="auto"/>
            </w:tcBorders>
          </w:tcPr>
          <w:p w:rsidR="00522418" w:rsidRPr="006F294B" w:rsidRDefault="00522418" w:rsidP="00530C84">
            <w:pPr>
              <w:pStyle w:val="BodyText"/>
              <w:spacing w:before="0" w:after="0" w:line="24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Financial Management System (FMS)</w:t>
            </w:r>
          </w:p>
        </w:tc>
        <w:tc>
          <w:tcPr>
            <w:tcW w:w="2936" w:type="dxa"/>
            <w:tcBorders>
              <w:top w:val="single" w:sz="4" w:space="0" w:color="auto"/>
              <w:bottom w:val="single" w:sz="4" w:space="0" w:color="auto"/>
            </w:tcBorders>
          </w:tcPr>
          <w:p w:rsidR="00522418" w:rsidRPr="006F294B" w:rsidRDefault="00522418" w:rsidP="00530C84">
            <w:pPr>
              <w:spacing w:line="240" w:lineRule="auto"/>
              <w:rPr>
                <w:rFonts w:eastAsiaTheme="majorEastAsia" w:cstheme="majorBidi"/>
                <w:b/>
                <w:i/>
                <w:color w:val="548DD4" w:themeColor="text2" w:themeTint="99"/>
              </w:rPr>
            </w:pPr>
            <w:r w:rsidRPr="006F294B">
              <w:rPr>
                <w:rFonts w:eastAsiaTheme="majorEastAsia" w:cstheme="majorBidi"/>
                <w:b/>
                <w:i/>
                <w:color w:val="548DD4" w:themeColor="text2" w:themeTint="99"/>
              </w:rPr>
              <w:t>VITA Commonwealth Enterprise Solution Center (CESC), Chester, VA</w:t>
            </w:r>
          </w:p>
        </w:tc>
        <w:tc>
          <w:tcPr>
            <w:tcW w:w="2161" w:type="dxa"/>
            <w:tcBorders>
              <w:top w:val="single" w:sz="4" w:space="0" w:color="auto"/>
              <w:bottom w:val="single" w:sz="4" w:space="0" w:color="auto"/>
            </w:tcBorders>
          </w:tcPr>
          <w:p w:rsidR="00522418" w:rsidRPr="006F294B" w:rsidRDefault="00522418" w:rsidP="00530C84">
            <w:pPr>
              <w:pStyle w:val="BodyText"/>
              <w:spacing w:line="24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Backed up 1 X every 24 hours</w:t>
            </w:r>
          </w:p>
        </w:tc>
        <w:tc>
          <w:tcPr>
            <w:tcW w:w="2322" w:type="dxa"/>
            <w:tcBorders>
              <w:top w:val="single" w:sz="4" w:space="0" w:color="auto"/>
              <w:bottom w:val="single" w:sz="4" w:space="0" w:color="auto"/>
            </w:tcBorders>
          </w:tcPr>
          <w:p w:rsidR="00522418" w:rsidRPr="006F294B" w:rsidRDefault="00522418" w:rsidP="00530C84">
            <w:pPr>
              <w:pStyle w:val="BodyText"/>
              <w:spacing w:line="24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VITA Firewall</w:t>
            </w:r>
          </w:p>
        </w:tc>
        <w:tc>
          <w:tcPr>
            <w:tcW w:w="1892" w:type="dxa"/>
            <w:tcBorders>
              <w:top w:val="single" w:sz="4" w:space="0" w:color="auto"/>
              <w:bottom w:val="single" w:sz="4" w:space="0" w:color="auto"/>
            </w:tcBorders>
          </w:tcPr>
          <w:p w:rsidR="00522418" w:rsidRPr="006F294B" w:rsidRDefault="00522418" w:rsidP="00530C84">
            <w:pPr>
              <w:pStyle w:val="BodyText"/>
              <w:spacing w:line="24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VITA / Northrop Grumman</w:t>
            </w:r>
          </w:p>
        </w:tc>
        <w:tc>
          <w:tcPr>
            <w:tcW w:w="1705" w:type="dxa"/>
            <w:tcBorders>
              <w:top w:val="single" w:sz="4" w:space="0" w:color="auto"/>
              <w:bottom w:val="single" w:sz="4" w:space="0" w:color="auto"/>
            </w:tcBorders>
          </w:tcPr>
          <w:p w:rsidR="00522418" w:rsidRPr="006F294B" w:rsidRDefault="00522418" w:rsidP="00530C84">
            <w:pPr>
              <w:pStyle w:val="BodyText"/>
              <w:spacing w:line="240" w:lineRule="auto"/>
              <w:contextualSpacing/>
              <w:jc w:val="left"/>
              <w:rPr>
                <w:rFonts w:eastAsiaTheme="majorEastAsia" w:cstheme="majorBidi"/>
                <w:b/>
                <w:i/>
                <w:color w:val="548DD4" w:themeColor="text2" w:themeTint="99"/>
              </w:rPr>
            </w:pPr>
            <w:r w:rsidRPr="006F294B">
              <w:rPr>
                <w:rFonts w:eastAsiaTheme="majorEastAsia" w:cstheme="majorBidi"/>
                <w:b/>
                <w:i/>
                <w:color w:val="548DD4" w:themeColor="text2" w:themeTint="99"/>
              </w:rPr>
              <w:t>Mary Jones – (804) 484-0000</w:t>
            </w:r>
          </w:p>
        </w:tc>
      </w:tr>
      <w:tr w:rsidR="0067451B" w:rsidRPr="006F294B" w:rsidTr="00530C84">
        <w:trPr>
          <w:trHeight w:val="432"/>
        </w:trPr>
        <w:tc>
          <w:tcPr>
            <w:tcW w:w="2160" w:type="dxa"/>
            <w:tcBorders>
              <w:top w:val="single" w:sz="4" w:space="0" w:color="auto"/>
              <w:bottom w:val="single" w:sz="4" w:space="0" w:color="auto"/>
            </w:tcBorders>
          </w:tcPr>
          <w:p w:rsidR="0067451B" w:rsidRPr="006F294B" w:rsidRDefault="002D14A2"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Voice Over Internet Protocol (VoIP) phones</w:t>
            </w:r>
          </w:p>
        </w:tc>
        <w:tc>
          <w:tcPr>
            <w:tcW w:w="2936" w:type="dxa"/>
            <w:tcBorders>
              <w:top w:val="single" w:sz="4" w:space="0" w:color="auto"/>
              <w:bottom w:val="single" w:sz="4" w:space="0" w:color="auto"/>
            </w:tcBorders>
          </w:tcPr>
          <w:p w:rsidR="0067451B" w:rsidRPr="006F294B" w:rsidRDefault="0067451B" w:rsidP="00530C84">
            <w:pPr>
              <w:ind w:left="-90"/>
              <w:rPr>
                <w:rFonts w:eastAsiaTheme="majorEastAsia" w:cstheme="majorBidi"/>
                <w:b/>
                <w:i/>
                <w:color w:val="4F81BD" w:themeColor="accent1"/>
              </w:rPr>
            </w:pPr>
            <w:r w:rsidRPr="006F294B">
              <w:rPr>
                <w:rFonts w:eastAsiaTheme="majorEastAsia" w:cstheme="majorBidi"/>
                <w:b/>
                <w:i/>
                <w:color w:val="4F81BD" w:themeColor="accent1"/>
              </w:rPr>
              <w:t>VEOC Telecommunications Room</w:t>
            </w:r>
          </w:p>
        </w:tc>
        <w:tc>
          <w:tcPr>
            <w:tcW w:w="2161" w:type="dxa"/>
            <w:tcBorders>
              <w:top w:val="single" w:sz="4" w:space="0" w:color="auto"/>
              <w:bottom w:val="single" w:sz="4" w:space="0" w:color="auto"/>
            </w:tcBorders>
          </w:tcPr>
          <w:p w:rsidR="0067451B" w:rsidRPr="006F294B" w:rsidRDefault="005D1BF2"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N/A</w:t>
            </w:r>
          </w:p>
        </w:tc>
        <w:tc>
          <w:tcPr>
            <w:tcW w:w="2322" w:type="dxa"/>
            <w:tcBorders>
              <w:top w:val="single" w:sz="4" w:space="0" w:color="auto"/>
              <w:bottom w:val="single" w:sz="4" w:space="0" w:color="auto"/>
            </w:tcBorders>
          </w:tcPr>
          <w:p w:rsidR="0067451B" w:rsidRPr="006F294B" w:rsidRDefault="00414E5C"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Room secured</w:t>
            </w:r>
            <w:r w:rsidR="005D1BF2" w:rsidRPr="006F294B">
              <w:rPr>
                <w:rFonts w:eastAsiaTheme="majorEastAsia" w:cstheme="majorBidi"/>
                <w:b/>
                <w:i/>
                <w:color w:val="4F81BD" w:themeColor="accent1"/>
              </w:rPr>
              <w:t xml:space="preserve"> </w:t>
            </w:r>
            <w:r w:rsidRPr="006F294B">
              <w:rPr>
                <w:rFonts w:eastAsiaTheme="majorEastAsia" w:cstheme="majorBidi"/>
                <w:b/>
                <w:i/>
                <w:color w:val="4F81BD" w:themeColor="accent1"/>
              </w:rPr>
              <w:t xml:space="preserve"> by electronic access control system with master key override</w:t>
            </w:r>
          </w:p>
        </w:tc>
        <w:tc>
          <w:tcPr>
            <w:tcW w:w="1892" w:type="dxa"/>
            <w:tcBorders>
              <w:top w:val="single" w:sz="4" w:space="0" w:color="auto"/>
              <w:bottom w:val="single" w:sz="4" w:space="0" w:color="auto"/>
            </w:tcBorders>
          </w:tcPr>
          <w:p w:rsidR="0067451B" w:rsidRPr="006F294B" w:rsidRDefault="00414E5C"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VITA / Northr</w:t>
            </w:r>
            <w:r w:rsidR="003F4DA3" w:rsidRPr="006F294B">
              <w:rPr>
                <w:rFonts w:eastAsiaTheme="majorEastAsia" w:cstheme="majorBidi"/>
                <w:b/>
                <w:i/>
                <w:color w:val="4F81BD" w:themeColor="accent1"/>
              </w:rPr>
              <w:t>o</w:t>
            </w:r>
            <w:r w:rsidRPr="006F294B">
              <w:rPr>
                <w:rFonts w:eastAsiaTheme="majorEastAsia" w:cstheme="majorBidi"/>
                <w:b/>
                <w:i/>
                <w:color w:val="4F81BD" w:themeColor="accent1"/>
              </w:rPr>
              <w:t>p Grumman</w:t>
            </w:r>
          </w:p>
        </w:tc>
        <w:tc>
          <w:tcPr>
            <w:tcW w:w="1705" w:type="dxa"/>
            <w:tcBorders>
              <w:top w:val="single" w:sz="4" w:space="0" w:color="auto"/>
              <w:bottom w:val="single" w:sz="4" w:space="0" w:color="auto"/>
            </w:tcBorders>
          </w:tcPr>
          <w:p w:rsidR="0067451B" w:rsidRPr="006F294B" w:rsidRDefault="00414E5C"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 xml:space="preserve">Joe Smith – </w:t>
            </w:r>
            <w:r w:rsidR="008B30F4" w:rsidRPr="006F294B">
              <w:rPr>
                <w:rFonts w:eastAsiaTheme="majorEastAsia" w:cstheme="majorBidi"/>
                <w:b/>
                <w:i/>
                <w:color w:val="4F81BD" w:themeColor="accent1"/>
              </w:rPr>
              <w:t>(804) 000-0000</w:t>
            </w:r>
          </w:p>
        </w:tc>
      </w:tr>
      <w:tr w:rsidR="00946483" w:rsidRPr="006F294B" w:rsidTr="00530C84">
        <w:trPr>
          <w:trHeight w:val="432"/>
        </w:trPr>
        <w:tc>
          <w:tcPr>
            <w:tcW w:w="2160" w:type="dxa"/>
            <w:tcBorders>
              <w:top w:val="single" w:sz="4" w:space="0" w:color="auto"/>
              <w:bottom w:val="single" w:sz="4" w:space="0" w:color="auto"/>
            </w:tcBorders>
          </w:tcPr>
          <w:p w:rsidR="00946483" w:rsidRPr="006F294B" w:rsidRDefault="00946483"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WebEOC</w:t>
            </w:r>
          </w:p>
        </w:tc>
        <w:tc>
          <w:tcPr>
            <w:tcW w:w="2936" w:type="dxa"/>
            <w:tcBorders>
              <w:top w:val="single" w:sz="4" w:space="0" w:color="auto"/>
              <w:bottom w:val="single" w:sz="4" w:space="0" w:color="auto"/>
            </w:tcBorders>
          </w:tcPr>
          <w:p w:rsidR="00946483" w:rsidRPr="006F294B" w:rsidRDefault="00946483" w:rsidP="00530C84">
            <w:pPr>
              <w:ind w:left="-90"/>
              <w:rPr>
                <w:rFonts w:eastAsiaTheme="majorEastAsia" w:cstheme="majorBidi"/>
                <w:b/>
                <w:i/>
                <w:color w:val="4F81BD" w:themeColor="accent1"/>
              </w:rPr>
            </w:pPr>
            <w:r w:rsidRPr="006F294B">
              <w:rPr>
                <w:rFonts w:eastAsiaTheme="majorEastAsia" w:cstheme="majorBidi"/>
                <w:b/>
                <w:i/>
                <w:color w:val="4F81BD" w:themeColor="accent1"/>
              </w:rPr>
              <w:t>Server Rooms</w:t>
            </w:r>
          </w:p>
        </w:tc>
        <w:tc>
          <w:tcPr>
            <w:tcW w:w="2161" w:type="dxa"/>
            <w:tcBorders>
              <w:top w:val="single" w:sz="4" w:space="0" w:color="auto"/>
              <w:bottom w:val="single" w:sz="4" w:space="0" w:color="auto"/>
            </w:tcBorders>
          </w:tcPr>
          <w:p w:rsidR="00946483" w:rsidRPr="006F294B" w:rsidRDefault="00946483"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Backed up 1 X every 24 hours</w:t>
            </w:r>
          </w:p>
        </w:tc>
        <w:tc>
          <w:tcPr>
            <w:tcW w:w="2322" w:type="dxa"/>
            <w:tcBorders>
              <w:top w:val="single" w:sz="4" w:space="0" w:color="auto"/>
              <w:bottom w:val="single" w:sz="4" w:space="0" w:color="auto"/>
            </w:tcBorders>
          </w:tcPr>
          <w:p w:rsidR="00946483" w:rsidRPr="006F294B" w:rsidRDefault="00946483"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VITA Firewall</w:t>
            </w:r>
          </w:p>
        </w:tc>
        <w:tc>
          <w:tcPr>
            <w:tcW w:w="1892" w:type="dxa"/>
            <w:tcBorders>
              <w:top w:val="single" w:sz="4" w:space="0" w:color="auto"/>
              <w:bottom w:val="single" w:sz="4" w:space="0" w:color="auto"/>
            </w:tcBorders>
          </w:tcPr>
          <w:p w:rsidR="00946483" w:rsidRPr="006F294B" w:rsidRDefault="00946483"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VITA/Northrop Grumman</w:t>
            </w:r>
          </w:p>
        </w:tc>
        <w:tc>
          <w:tcPr>
            <w:tcW w:w="1705" w:type="dxa"/>
            <w:tcBorders>
              <w:top w:val="single" w:sz="4" w:space="0" w:color="auto"/>
              <w:bottom w:val="single" w:sz="4" w:space="0" w:color="auto"/>
            </w:tcBorders>
          </w:tcPr>
          <w:p w:rsidR="00946483" w:rsidRPr="006F294B" w:rsidRDefault="00946483" w:rsidP="00530C84">
            <w:pPr>
              <w:pStyle w:val="BodyText"/>
              <w:jc w:val="left"/>
              <w:rPr>
                <w:rFonts w:eastAsiaTheme="majorEastAsia" w:cstheme="majorBidi"/>
                <w:b/>
                <w:i/>
                <w:color w:val="4F81BD" w:themeColor="accent1"/>
              </w:rPr>
            </w:pPr>
            <w:r w:rsidRPr="006F294B">
              <w:rPr>
                <w:rFonts w:eastAsiaTheme="majorEastAsia" w:cstheme="majorBidi"/>
                <w:b/>
                <w:i/>
                <w:color w:val="4F81BD" w:themeColor="accent1"/>
              </w:rPr>
              <w:t>Mary Jones – (804) 484-0000</w:t>
            </w:r>
          </w:p>
        </w:tc>
      </w:tr>
    </w:tbl>
    <w:p w:rsidR="00AB6165" w:rsidRPr="006F294B" w:rsidRDefault="00AB6165" w:rsidP="008A20A6">
      <w:pPr>
        <w:pStyle w:val="BodyText"/>
        <w:jc w:val="left"/>
        <w:outlineLvl w:val="0"/>
        <w:sectPr w:rsidR="00AB6165" w:rsidRPr="006F294B" w:rsidSect="000A7EFE">
          <w:pgSz w:w="15840" w:h="12240" w:orient="landscape" w:code="1"/>
          <w:pgMar w:top="1440" w:right="1440" w:bottom="720" w:left="1440" w:header="576" w:footer="576" w:gutter="0"/>
          <w:cols w:space="720"/>
          <w:docGrid w:linePitch="360"/>
        </w:sectPr>
      </w:pPr>
    </w:p>
    <w:p w:rsidR="00590245" w:rsidRPr="006F294B" w:rsidRDefault="00590245" w:rsidP="00D0666C">
      <w:pPr>
        <w:pStyle w:val="BodyText"/>
        <w:jc w:val="center"/>
        <w:outlineLvl w:val="0"/>
        <w:rPr>
          <w:b/>
          <w:sz w:val="28"/>
          <w:szCs w:val="28"/>
        </w:rPr>
      </w:pPr>
      <w:bookmarkStart w:id="247" w:name="_Toc396997968"/>
      <w:bookmarkStart w:id="248" w:name="_Toc397436797"/>
      <w:r w:rsidRPr="006F294B">
        <w:rPr>
          <w:b/>
          <w:sz w:val="28"/>
          <w:szCs w:val="28"/>
        </w:rPr>
        <w:t xml:space="preserve">APPENDIX </w:t>
      </w:r>
      <w:r w:rsidR="0090283B" w:rsidRPr="006F294B">
        <w:rPr>
          <w:b/>
          <w:sz w:val="28"/>
          <w:szCs w:val="28"/>
        </w:rPr>
        <w:t>D</w:t>
      </w:r>
      <w:r w:rsidRPr="006F294B">
        <w:rPr>
          <w:b/>
          <w:sz w:val="28"/>
          <w:szCs w:val="28"/>
        </w:rPr>
        <w:t xml:space="preserve"> –</w:t>
      </w:r>
      <w:r w:rsidR="003F211C" w:rsidRPr="006F294B">
        <w:rPr>
          <w:b/>
          <w:sz w:val="28"/>
          <w:szCs w:val="28"/>
        </w:rPr>
        <w:t xml:space="preserve"> </w:t>
      </w:r>
      <w:r w:rsidRPr="006F294B">
        <w:rPr>
          <w:b/>
          <w:sz w:val="28"/>
          <w:szCs w:val="28"/>
        </w:rPr>
        <w:t>BUSINESS PROCESS ANALYSIS</w:t>
      </w:r>
      <w:bookmarkEnd w:id="247"/>
      <w:bookmarkEnd w:id="248"/>
    </w:p>
    <w:p w:rsidR="00590245" w:rsidRPr="006F294B" w:rsidRDefault="00590245" w:rsidP="00D0666C">
      <w:pPr>
        <w:pStyle w:val="BodyText"/>
        <w:spacing w:before="0"/>
      </w:pPr>
      <w:r w:rsidRPr="006F294B">
        <w:t>_________________________________________________________________________</w:t>
      </w:r>
      <w:r w:rsidRPr="006F294B">
        <w:rPr>
          <w:u w:val="single"/>
        </w:rPr>
        <w:tab/>
      </w:r>
      <w:r w:rsidRPr="006F294B">
        <w:rPr>
          <w:u w:val="single"/>
        </w:rPr>
        <w:tab/>
      </w:r>
      <w:r w:rsidRPr="006F294B">
        <w:rPr>
          <w:u w:val="single"/>
        </w:rPr>
        <w:tab/>
      </w:r>
      <w:r w:rsidRPr="006F294B">
        <w:rPr>
          <w:u w:val="single"/>
        </w:rPr>
        <w:tab/>
        <w:t xml:space="preserve">            </w:t>
      </w:r>
      <w:r w:rsidRPr="006F294B">
        <w:t>_</w:t>
      </w:r>
    </w:p>
    <w:p w:rsidR="00E31739" w:rsidRPr="006F294B" w:rsidRDefault="00FC018E" w:rsidP="00D0666C">
      <w:pPr>
        <w:pStyle w:val="BodyText"/>
        <w:spacing w:before="0"/>
        <w:rPr>
          <w:b/>
          <w:i/>
          <w:color w:val="4F81BD" w:themeColor="accent1"/>
        </w:rPr>
      </w:pPr>
      <w:r w:rsidRPr="006F294B">
        <w:rPr>
          <w:b/>
          <w:i/>
          <w:color w:val="4F81BD" w:themeColor="accent1"/>
        </w:rPr>
        <w:t xml:space="preserve">The MEF identification process </w:t>
      </w:r>
      <w:r w:rsidR="00516315" w:rsidRPr="006F294B">
        <w:rPr>
          <w:b/>
          <w:i/>
          <w:color w:val="4F81BD" w:themeColor="accent1"/>
        </w:rPr>
        <w:t>described</w:t>
      </w:r>
      <w:r w:rsidRPr="006F294B">
        <w:rPr>
          <w:b/>
          <w:i/>
          <w:color w:val="4F81BD" w:themeColor="accent1"/>
        </w:rPr>
        <w:t xml:space="preserve"> in the </w:t>
      </w:r>
      <w:r w:rsidR="009A2D85" w:rsidRPr="006F294B">
        <w:rPr>
          <w:b/>
          <w:i/>
          <w:color w:val="4F81BD" w:themeColor="accent1"/>
        </w:rPr>
        <w:t>Mission Essential Function (</w:t>
      </w:r>
      <w:r w:rsidRPr="006F294B">
        <w:rPr>
          <w:b/>
          <w:i/>
          <w:color w:val="4F81BD" w:themeColor="accent1"/>
        </w:rPr>
        <w:t>MEF</w:t>
      </w:r>
      <w:r w:rsidR="009A2D85" w:rsidRPr="006F294B">
        <w:rPr>
          <w:b/>
          <w:i/>
          <w:color w:val="4F81BD" w:themeColor="accent1"/>
        </w:rPr>
        <w:t>)</w:t>
      </w:r>
      <w:r w:rsidRPr="006F294B">
        <w:rPr>
          <w:b/>
          <w:i/>
          <w:color w:val="4F81BD" w:themeColor="accent1"/>
        </w:rPr>
        <w:t xml:space="preserve"> section of the basic plan </w:t>
      </w:r>
      <w:r w:rsidR="00516315" w:rsidRPr="006F294B">
        <w:rPr>
          <w:b/>
          <w:i/>
          <w:color w:val="4F81BD" w:themeColor="accent1"/>
        </w:rPr>
        <w:t xml:space="preserve">and detailed in </w:t>
      </w:r>
      <w:r w:rsidR="00423E6E" w:rsidRPr="006F294B">
        <w:rPr>
          <w:b/>
          <w:i/>
          <w:color w:val="4F81BD" w:themeColor="accent1"/>
        </w:rPr>
        <w:t>VDEM’s Mission Essential Function Identification</w:t>
      </w:r>
      <w:r w:rsidR="009A2D85" w:rsidRPr="006F294B">
        <w:rPr>
          <w:b/>
          <w:i/>
          <w:color w:val="4F81BD" w:themeColor="accent1"/>
        </w:rPr>
        <w:t xml:space="preserve"> </w:t>
      </w:r>
      <w:r w:rsidRPr="006F294B">
        <w:rPr>
          <w:b/>
          <w:i/>
          <w:color w:val="4F81BD" w:themeColor="accent1"/>
        </w:rPr>
        <w:t>guid</w:t>
      </w:r>
      <w:r w:rsidR="00423E6E" w:rsidRPr="006F294B">
        <w:rPr>
          <w:b/>
          <w:i/>
          <w:color w:val="4F81BD" w:themeColor="accent1"/>
        </w:rPr>
        <w:t>e</w:t>
      </w:r>
      <w:r w:rsidRPr="006F294B">
        <w:rPr>
          <w:b/>
          <w:i/>
          <w:color w:val="4F81BD" w:themeColor="accent1"/>
        </w:rPr>
        <w:t xml:space="preserve"> identifies what needs to be accomplished; the BPA process identifies how it is accomplished.</w:t>
      </w:r>
      <w:r w:rsidR="00516315" w:rsidRPr="006F294B">
        <w:rPr>
          <w:b/>
          <w:i/>
          <w:color w:val="4F81BD" w:themeColor="accent1"/>
        </w:rPr>
        <w:t xml:space="preserve">  The BPA is performed to ensure that the right people, equipment, capabilities, records, and supplies are identified and available during a disruption so that MEFs can be resumed quickly and performed as required.  In addition, the BPA is a method of examining, identifying, and mapping the functional processes, workflows, activities, personnel expertise, systems, data, partnerships, controls, interdependencies, and facilities inherent in the execution of a MEF.  Each agency should look at the BPA process from the point of view of both the big picture (the overall process flow) and the operational details.  A complete BPA should be performed for each MEF identified by the agency.</w:t>
      </w:r>
      <w:r w:rsidR="00423E6E" w:rsidRPr="006F294B">
        <w:rPr>
          <w:b/>
          <w:i/>
          <w:color w:val="4F81BD" w:themeColor="accent1"/>
        </w:rPr>
        <w:t xml:space="preserve">  </w:t>
      </w:r>
      <w:r w:rsidR="004E7DA4" w:rsidRPr="006F294B">
        <w:rPr>
          <w:b/>
          <w:i/>
          <w:color w:val="4F81BD" w:themeColor="accent1"/>
        </w:rPr>
        <w:t xml:space="preserve">For most agencies, MEF performance is directly supported by </w:t>
      </w:r>
      <w:r w:rsidR="00414E5C" w:rsidRPr="006F294B">
        <w:rPr>
          <w:b/>
          <w:i/>
          <w:color w:val="4F81BD" w:themeColor="accent1"/>
        </w:rPr>
        <w:t>P</w:t>
      </w:r>
      <w:r w:rsidR="00423E6E" w:rsidRPr="006F294B">
        <w:rPr>
          <w:b/>
          <w:i/>
          <w:color w:val="4F81BD" w:themeColor="accent1"/>
        </w:rPr>
        <w:t xml:space="preserve">rimary </w:t>
      </w:r>
      <w:r w:rsidR="00414E5C" w:rsidRPr="006F294B">
        <w:rPr>
          <w:b/>
          <w:i/>
          <w:color w:val="4F81BD" w:themeColor="accent1"/>
        </w:rPr>
        <w:t>B</w:t>
      </w:r>
      <w:r w:rsidR="00423E6E" w:rsidRPr="006F294B">
        <w:rPr>
          <w:b/>
          <w:i/>
          <w:color w:val="4F81BD" w:themeColor="accent1"/>
        </w:rPr>
        <w:t xml:space="preserve">usiness </w:t>
      </w:r>
      <w:r w:rsidR="00414E5C" w:rsidRPr="006F294B">
        <w:rPr>
          <w:b/>
          <w:i/>
          <w:color w:val="4F81BD" w:themeColor="accent1"/>
        </w:rPr>
        <w:t>F</w:t>
      </w:r>
      <w:r w:rsidR="00423E6E" w:rsidRPr="006F294B">
        <w:rPr>
          <w:b/>
          <w:i/>
          <w:color w:val="4F81BD" w:themeColor="accent1"/>
        </w:rPr>
        <w:t>unctions</w:t>
      </w:r>
      <w:r w:rsidR="00414E5C" w:rsidRPr="006F294B">
        <w:rPr>
          <w:b/>
          <w:i/>
          <w:color w:val="4F81BD" w:themeColor="accent1"/>
        </w:rPr>
        <w:t xml:space="preserve"> (PBFs).</w:t>
      </w:r>
      <w:r w:rsidR="004E7DA4" w:rsidRPr="006F294B">
        <w:rPr>
          <w:b/>
          <w:i/>
          <w:color w:val="4F81BD" w:themeColor="accent1"/>
        </w:rPr>
        <w:t xml:space="preserve"> A BPA should be </w:t>
      </w:r>
      <w:r w:rsidR="002F098D" w:rsidRPr="006F294B">
        <w:rPr>
          <w:b/>
          <w:i/>
          <w:color w:val="4F81BD" w:themeColor="accent1"/>
        </w:rPr>
        <w:t xml:space="preserve">conducted </w:t>
      </w:r>
      <w:r w:rsidR="004E7DA4" w:rsidRPr="006F294B">
        <w:rPr>
          <w:b/>
          <w:i/>
          <w:color w:val="4F81BD" w:themeColor="accent1"/>
        </w:rPr>
        <w:t xml:space="preserve">for each </w:t>
      </w:r>
      <w:r w:rsidR="00414E5C" w:rsidRPr="006F294B">
        <w:rPr>
          <w:b/>
          <w:i/>
          <w:color w:val="4F81BD" w:themeColor="accent1"/>
        </w:rPr>
        <w:t>PBF</w:t>
      </w:r>
      <w:r w:rsidR="004E7DA4" w:rsidRPr="006F294B">
        <w:rPr>
          <w:b/>
          <w:i/>
          <w:color w:val="4F81BD" w:themeColor="accent1"/>
        </w:rPr>
        <w:t xml:space="preserve"> that directly supports MEF performance.</w:t>
      </w:r>
      <w:r w:rsidR="001A7931" w:rsidRPr="006F294B">
        <w:rPr>
          <w:b/>
          <w:i/>
          <w:color w:val="4F81BD" w:themeColor="accent1"/>
        </w:rPr>
        <w:t xml:space="preserve">  The information below represents the minimum template requirement.  Agencies are encouraged to include more information as they </w:t>
      </w:r>
      <w:r w:rsidR="002F098D" w:rsidRPr="006F294B">
        <w:rPr>
          <w:b/>
          <w:i/>
          <w:color w:val="4F81BD" w:themeColor="accent1"/>
        </w:rPr>
        <w:t>deem appropriate</w:t>
      </w:r>
      <w:r w:rsidR="001A7931" w:rsidRPr="006F294B">
        <w:rPr>
          <w:b/>
          <w:i/>
          <w:color w:val="4F81BD" w:themeColor="accent1"/>
        </w:rPr>
        <w:t xml:space="preserve">.  </w:t>
      </w:r>
    </w:p>
    <w:p w:rsidR="00B81E17" w:rsidRPr="006F294B" w:rsidRDefault="00FC018E" w:rsidP="00D0666C">
      <w:pPr>
        <w:pStyle w:val="BodyText"/>
        <w:spacing w:before="0"/>
      </w:pPr>
      <w:r w:rsidRPr="006F294B">
        <w:t>The Business Process Analysis (BPA) is a systematic method of identifying and documenting all of the elements necessary to accomplish each agency MEF.</w:t>
      </w:r>
      <w:r w:rsidR="00516315" w:rsidRPr="006F294B">
        <w:t xml:space="preserve">  </w:t>
      </w:r>
      <w:r w:rsidR="004E7DA4" w:rsidRPr="006F294B">
        <w:t xml:space="preserve">BPAs have also been performed on primary business functions that directly support MEF performance.  </w:t>
      </w:r>
      <w:r w:rsidR="00516315" w:rsidRPr="006F294B">
        <w:t>The following BPAs represent the</w:t>
      </w:r>
      <w:r w:rsidRPr="006F294B">
        <w:t xml:space="preserve"> </w:t>
      </w:r>
      <w:r w:rsidR="00516315" w:rsidRPr="006F294B">
        <w:rPr>
          <w:b/>
          <w:i/>
          <w:color w:val="4F81BD" w:themeColor="accent1"/>
        </w:rPr>
        <w:t>(Insert agency name)</w:t>
      </w:r>
      <w:r w:rsidR="00516315" w:rsidRPr="006F294B">
        <w:rPr>
          <w:b/>
          <w:i/>
          <w:color w:val="548DD4" w:themeColor="text2" w:themeTint="99"/>
        </w:rPr>
        <w:t xml:space="preserve"> </w:t>
      </w:r>
      <w:r w:rsidR="009A2D85" w:rsidRPr="006F294B">
        <w:t>processes</w:t>
      </w:r>
      <w:r w:rsidR="00516315" w:rsidRPr="006F294B">
        <w:t xml:space="preserve"> for performing each MEF</w:t>
      </w:r>
      <w:r w:rsidR="004E7DA4" w:rsidRPr="006F294B">
        <w:t xml:space="preserve"> and supporting primary business functions</w:t>
      </w:r>
      <w:r w:rsidR="00516315" w:rsidRPr="006F294B">
        <w:t>.</w:t>
      </w:r>
      <w:r w:rsidR="00857DE6" w:rsidRPr="006F294B">
        <w:t xml:space="preserve">  </w:t>
      </w:r>
      <w:r w:rsidR="007267A3" w:rsidRPr="006F294B">
        <w:t xml:space="preserve">The essential records, systems, applications, and equipment identified in Appendix C directly support the ability to perform processes and functions identified in this section.  Therefore, protection methods identified in Appendix C also apply to the process and functions described herein. </w:t>
      </w:r>
    </w:p>
    <w:p w:rsidR="00516315" w:rsidRPr="006F294B" w:rsidRDefault="00516315" w:rsidP="00516315">
      <w:pPr>
        <w:pStyle w:val="BodyText"/>
        <w:ind w:left="720"/>
        <w:jc w:val="left"/>
        <w:outlineLvl w:val="0"/>
      </w:pPr>
    </w:p>
    <w:p w:rsidR="00516315" w:rsidRPr="006F294B" w:rsidRDefault="008F5796" w:rsidP="00C75964">
      <w:pPr>
        <w:pStyle w:val="TableTitle"/>
        <w:tabs>
          <w:tab w:val="left" w:pos="0"/>
        </w:tabs>
        <w:outlineLvl w:val="9"/>
        <w:rPr>
          <w:rFonts w:asciiTheme="majorHAnsi" w:hAnsiTheme="majorHAnsi"/>
        </w:rPr>
      </w:pPr>
      <w:r w:rsidRPr="006F294B">
        <w:rPr>
          <w:rFonts w:ascii="Times New Roman" w:hAnsi="Times New Roman"/>
        </w:rPr>
        <w:br w:type="page"/>
      </w:r>
      <w:r w:rsidR="00516315" w:rsidRPr="006F294B">
        <w:rPr>
          <w:rFonts w:asciiTheme="majorHAnsi" w:hAnsiTheme="majorHAnsi"/>
        </w:rPr>
        <w:t xml:space="preserve">Table </w:t>
      </w:r>
      <w:r w:rsidR="0090283B" w:rsidRPr="006F294B">
        <w:rPr>
          <w:rFonts w:asciiTheme="majorHAnsi" w:hAnsiTheme="majorHAnsi"/>
        </w:rPr>
        <w:t>D</w:t>
      </w:r>
      <w:r w:rsidR="00516315" w:rsidRPr="006F294B">
        <w:rPr>
          <w:rFonts w:asciiTheme="majorHAnsi" w:hAnsiTheme="majorHAnsi"/>
        </w:rPr>
        <w:t>-1</w:t>
      </w:r>
      <w:r w:rsidR="00516315" w:rsidRPr="006F294B">
        <w:rPr>
          <w:rFonts w:asciiTheme="majorHAnsi" w:hAnsiTheme="majorHAnsi"/>
        </w:rPr>
        <w:br/>
      </w:r>
      <w:r w:rsidR="00AE36B7" w:rsidRPr="006F294B">
        <w:rPr>
          <w:rFonts w:asciiTheme="majorHAnsi" w:hAnsiTheme="majorHAnsi"/>
        </w:rPr>
        <w:t>M</w:t>
      </w:r>
      <w:r w:rsidR="00DD4FA2" w:rsidRPr="006F294B">
        <w:rPr>
          <w:rFonts w:asciiTheme="majorHAnsi" w:hAnsiTheme="majorHAnsi"/>
        </w:rPr>
        <w:t>ission Essential Function</w:t>
      </w:r>
      <w:r w:rsidR="00AE36B7" w:rsidRPr="006F294B">
        <w:rPr>
          <w:rFonts w:asciiTheme="majorHAnsi" w:hAnsiTheme="majorHAnsi"/>
        </w:rPr>
        <w:t xml:space="preserve"> - </w:t>
      </w:r>
      <w:r w:rsidR="00516315" w:rsidRPr="006F294B">
        <w:rPr>
          <w:rFonts w:asciiTheme="majorHAnsi" w:hAnsiTheme="majorHAnsi"/>
        </w:rPr>
        <w:t>Business Process Analysis</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48"/>
      </w:tblGrid>
      <w:tr w:rsidR="00B81E17" w:rsidRPr="006F294B" w:rsidTr="000975C0">
        <w:trPr>
          <w:trHeight w:val="432"/>
          <w:tblHeader/>
        </w:trPr>
        <w:tc>
          <w:tcPr>
            <w:tcW w:w="9648" w:type="dxa"/>
            <w:tcBorders>
              <w:top w:val="single" w:sz="4" w:space="0" w:color="FFFFFF"/>
              <w:left w:val="single" w:sz="4" w:space="0" w:color="FFFFFF"/>
              <w:bottom w:val="single" w:sz="4" w:space="0" w:color="auto"/>
              <w:right w:val="single" w:sz="4" w:space="0" w:color="FFFFFF"/>
            </w:tcBorders>
            <w:shd w:val="clear" w:color="auto" w:fill="990000"/>
            <w:vAlign w:val="center"/>
          </w:tcPr>
          <w:p w:rsidR="004E7DA4" w:rsidRPr="006F294B" w:rsidRDefault="00B81E17" w:rsidP="00D0666C">
            <w:pPr>
              <w:pStyle w:val="BodyText"/>
              <w:tabs>
                <w:tab w:val="left" w:pos="0"/>
              </w:tabs>
              <w:jc w:val="center"/>
              <w:rPr>
                <w:rFonts w:asciiTheme="majorHAnsi" w:eastAsiaTheme="majorEastAsia" w:hAnsiTheme="majorHAnsi" w:cstheme="majorBidi"/>
                <w:b/>
                <w:i/>
                <w:color w:val="4F81BD" w:themeColor="accent1"/>
              </w:rPr>
            </w:pPr>
            <w:r w:rsidRPr="006F294B">
              <w:rPr>
                <w:rFonts w:asciiTheme="majorHAnsi" w:eastAsiaTheme="majorEastAsia" w:hAnsiTheme="majorHAnsi" w:cstheme="majorBidi"/>
                <w:b/>
                <w:i/>
                <w:color w:val="4F81BD" w:themeColor="accent1"/>
              </w:rPr>
              <w:t xml:space="preserve">(Insert name of agency) </w:t>
            </w:r>
          </w:p>
          <w:p w:rsidR="004E7DA4" w:rsidRPr="006F294B" w:rsidRDefault="004E7DA4" w:rsidP="004E7DA4">
            <w:pPr>
              <w:pStyle w:val="BodyText"/>
              <w:tabs>
                <w:tab w:val="left" w:pos="0"/>
              </w:tabs>
              <w:jc w:val="center"/>
              <w:rPr>
                <w:rFonts w:asciiTheme="majorHAnsi" w:eastAsiaTheme="majorEastAsia" w:hAnsiTheme="majorHAnsi" w:cstheme="majorBidi"/>
                <w:b/>
              </w:rPr>
            </w:pPr>
            <w:r w:rsidRPr="006F294B">
              <w:rPr>
                <w:rFonts w:asciiTheme="majorHAnsi" w:eastAsiaTheme="majorEastAsia" w:hAnsiTheme="majorHAnsi" w:cstheme="majorBidi"/>
                <w:b/>
                <w:i/>
                <w:color w:val="4F81BD" w:themeColor="accent1"/>
              </w:rPr>
              <w:t>(Insert MEF Title)</w:t>
            </w:r>
            <w:r w:rsidRPr="006F294B">
              <w:rPr>
                <w:rFonts w:asciiTheme="majorHAnsi" w:eastAsiaTheme="majorEastAsia" w:hAnsiTheme="majorHAnsi" w:cstheme="majorBidi"/>
                <w:b/>
              </w:rPr>
              <w:t>- Business Process Analysis</w:t>
            </w:r>
          </w:p>
          <w:p w:rsidR="00B81E17" w:rsidRPr="006F294B" w:rsidRDefault="004E7DA4" w:rsidP="004E7DA4">
            <w:pPr>
              <w:pStyle w:val="BodyText"/>
              <w:tabs>
                <w:tab w:val="left" w:pos="0"/>
              </w:tabs>
              <w:jc w:val="center"/>
              <w:rPr>
                <w:rFonts w:asciiTheme="majorHAnsi" w:eastAsiaTheme="majorEastAsia" w:hAnsiTheme="majorHAnsi" w:cstheme="majorBidi"/>
                <w:b/>
                <w:i/>
                <w:color w:val="4F81BD" w:themeColor="accent1"/>
              </w:rPr>
            </w:pPr>
            <w:r w:rsidRPr="006F294B">
              <w:rPr>
                <w:rFonts w:asciiTheme="majorHAnsi" w:eastAsiaTheme="majorEastAsia" w:hAnsiTheme="majorHAnsi" w:cstheme="majorBidi"/>
                <w:b/>
                <w:i/>
                <w:color w:val="4F81BD" w:themeColor="accent1"/>
              </w:rPr>
              <w:t xml:space="preserve"> </w:t>
            </w:r>
            <w:r w:rsidR="00B81E17" w:rsidRPr="006F294B">
              <w:rPr>
                <w:rFonts w:asciiTheme="majorHAnsi" w:eastAsiaTheme="majorEastAsia" w:hAnsiTheme="majorHAnsi" w:cstheme="majorBidi"/>
                <w:b/>
                <w:i/>
                <w:color w:val="4F81BD" w:themeColor="accent1"/>
              </w:rPr>
              <w:t>(Insert Date)</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5C5A39">
            <w:pPr>
              <w:pStyle w:val="BodyText"/>
              <w:tabs>
                <w:tab w:val="left" w:pos="0"/>
              </w:tabs>
              <w:jc w:val="left"/>
              <w:rPr>
                <w:rFonts w:eastAsiaTheme="majorEastAsia" w:cstheme="majorBidi"/>
                <w:b/>
                <w:u w:val="single"/>
              </w:rPr>
            </w:pPr>
            <w:r w:rsidRPr="006F294B">
              <w:rPr>
                <w:rFonts w:eastAsiaTheme="majorEastAsia" w:cstheme="majorBidi"/>
                <w:b/>
                <w:u w:val="single"/>
              </w:rPr>
              <w:t>MEF Statement:</w:t>
            </w:r>
            <w:r w:rsidR="00B5269F" w:rsidRPr="006F294B">
              <w:rPr>
                <w:rFonts w:eastAsiaTheme="majorEastAsia" w:cstheme="majorBidi"/>
                <w:b/>
                <w:u w:val="single"/>
              </w:rPr>
              <w:t xml:space="preserve"> </w:t>
            </w:r>
            <w:r w:rsidR="005C5A39" w:rsidRPr="006F294B">
              <w:rPr>
                <w:rFonts w:eastAsiaTheme="majorEastAsia" w:cstheme="majorBidi"/>
              </w:rPr>
              <w:t>(Copy of MEF Statement)</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5C5A39">
            <w:pPr>
              <w:pStyle w:val="BodyText"/>
              <w:tabs>
                <w:tab w:val="left" w:pos="0"/>
              </w:tabs>
              <w:jc w:val="left"/>
              <w:rPr>
                <w:rFonts w:eastAsiaTheme="majorEastAsia" w:cstheme="majorBidi"/>
                <w:b/>
                <w:u w:val="single"/>
              </w:rPr>
            </w:pPr>
            <w:r w:rsidRPr="006F294B">
              <w:rPr>
                <w:rFonts w:eastAsiaTheme="majorEastAsia" w:cstheme="majorBidi"/>
                <w:b/>
                <w:u w:val="single"/>
              </w:rPr>
              <w:t>MEF Narrative:</w:t>
            </w:r>
            <w:r w:rsidR="00B5269F" w:rsidRPr="006F294B">
              <w:rPr>
                <w:rFonts w:eastAsiaTheme="majorEastAsia" w:cstheme="majorBidi"/>
                <w:b/>
                <w:u w:val="single"/>
              </w:rPr>
              <w:t xml:space="preserve"> </w:t>
            </w:r>
            <w:r w:rsidR="005C5A39" w:rsidRPr="006F294B">
              <w:rPr>
                <w:rFonts w:eastAsiaTheme="majorEastAsia" w:cstheme="majorBidi"/>
              </w:rPr>
              <w:t>(Copy of MEF Narrative)</w:t>
            </w:r>
          </w:p>
        </w:tc>
      </w:tr>
      <w:tr w:rsidR="00B871E4" w:rsidRPr="006F294B" w:rsidTr="00D0666C">
        <w:trPr>
          <w:trHeight w:val="432"/>
        </w:trPr>
        <w:tc>
          <w:tcPr>
            <w:tcW w:w="9648" w:type="dxa"/>
            <w:tcBorders>
              <w:top w:val="single" w:sz="4" w:space="0" w:color="auto"/>
              <w:bottom w:val="single" w:sz="4" w:space="0" w:color="auto"/>
            </w:tcBorders>
            <w:vAlign w:val="bottom"/>
          </w:tcPr>
          <w:p w:rsidR="00B871E4" w:rsidRPr="006F294B" w:rsidRDefault="00B871E4" w:rsidP="00E2439D">
            <w:pPr>
              <w:pStyle w:val="BodyText"/>
              <w:tabs>
                <w:tab w:val="left" w:pos="0"/>
              </w:tabs>
              <w:jc w:val="left"/>
              <w:rPr>
                <w:rFonts w:eastAsiaTheme="majorEastAsia" w:cstheme="majorBidi"/>
              </w:rPr>
            </w:pPr>
            <w:r w:rsidRPr="006F294B">
              <w:rPr>
                <w:rFonts w:eastAsiaTheme="majorEastAsia" w:cstheme="majorBidi"/>
                <w:b/>
                <w:u w:val="single"/>
              </w:rPr>
              <w:t>Recovery Time Objective (RTO):</w:t>
            </w:r>
            <w:r w:rsidRPr="006F294B">
              <w:rPr>
                <w:rFonts w:eastAsiaTheme="majorEastAsia" w:cstheme="majorBidi"/>
                <w:b/>
              </w:rPr>
              <w:t xml:space="preserve"> </w:t>
            </w:r>
            <w:r w:rsidRPr="006F294B">
              <w:rPr>
                <w:rFonts w:eastAsiaTheme="majorEastAsia" w:cstheme="majorBidi"/>
              </w:rPr>
              <w:t>(The period of time in which the mission essential function should be recovered</w:t>
            </w:r>
            <w:r w:rsidR="00E2439D" w:rsidRPr="006F294B">
              <w:rPr>
                <w:rFonts w:eastAsiaTheme="majorEastAsia" w:cstheme="majorBidi"/>
              </w:rPr>
              <w:t xml:space="preserve"> after a disruption of normal operations</w:t>
            </w:r>
            <w:r w:rsidRPr="006F294B">
              <w:rPr>
                <w:rFonts w:eastAsiaTheme="majorEastAsia" w:cstheme="majorBidi"/>
              </w:rPr>
              <w:t xml:space="preserve">.  The RTO should be driven by the agency’s mission, not by </w:t>
            </w:r>
            <w:r w:rsidR="00E2439D" w:rsidRPr="006F294B">
              <w:rPr>
                <w:rFonts w:eastAsiaTheme="majorEastAsia" w:cstheme="majorBidi"/>
              </w:rPr>
              <w:t>IT</w:t>
            </w:r>
            <w:r w:rsidRPr="006F294B">
              <w:rPr>
                <w:rFonts w:eastAsiaTheme="majorEastAsia" w:cstheme="majorBidi"/>
              </w:rPr>
              <w:t xml:space="preserve"> constraints.)</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5C5A39">
            <w:pPr>
              <w:pStyle w:val="BodyText"/>
              <w:tabs>
                <w:tab w:val="left" w:pos="0"/>
              </w:tabs>
              <w:jc w:val="left"/>
              <w:rPr>
                <w:rFonts w:eastAsiaTheme="majorEastAsia" w:cstheme="majorBidi"/>
              </w:rPr>
            </w:pPr>
            <w:r w:rsidRPr="006F294B">
              <w:rPr>
                <w:rFonts w:eastAsiaTheme="majorEastAsia" w:cstheme="majorBidi"/>
                <w:b/>
                <w:u w:val="single"/>
              </w:rPr>
              <w:t>MEF Output:</w:t>
            </w:r>
            <w:r w:rsidR="00B5269F" w:rsidRPr="006F294B">
              <w:rPr>
                <w:rFonts w:eastAsiaTheme="majorEastAsia" w:cstheme="majorBidi"/>
              </w:rPr>
              <w:t xml:space="preserve"> </w:t>
            </w:r>
            <w:r w:rsidR="005C5A39" w:rsidRPr="006F294B">
              <w:rPr>
                <w:rFonts w:eastAsiaTheme="majorEastAsia" w:cstheme="majorBidi"/>
              </w:rPr>
              <w:t>(A list describing the MEF output, i.e., what products and services are produced or delivered to external partners or constituents.  If possible, metrics that provide time and other performance measures should be included.)</w:t>
            </w:r>
            <w:r w:rsidR="00B5269F" w:rsidRPr="006F294B">
              <w:rPr>
                <w:rFonts w:eastAsiaTheme="majorEastAsia" w:cstheme="majorBidi"/>
              </w:rPr>
              <w:t xml:space="preserve"> </w:t>
            </w:r>
          </w:p>
        </w:tc>
      </w:tr>
      <w:tr w:rsidR="00B81E17" w:rsidRPr="006F294B" w:rsidTr="00D0666C">
        <w:trPr>
          <w:trHeight w:val="432"/>
        </w:trPr>
        <w:tc>
          <w:tcPr>
            <w:tcW w:w="9648" w:type="dxa"/>
            <w:tcBorders>
              <w:top w:val="single" w:sz="4" w:space="0" w:color="auto"/>
              <w:bottom w:val="single" w:sz="4" w:space="0" w:color="auto"/>
            </w:tcBorders>
            <w:vAlign w:val="bottom"/>
          </w:tcPr>
          <w:p w:rsidR="00B5269F" w:rsidRPr="006F294B" w:rsidRDefault="00B81E17" w:rsidP="005C5A39">
            <w:pPr>
              <w:pStyle w:val="BodyText"/>
              <w:tabs>
                <w:tab w:val="left" w:pos="0"/>
              </w:tabs>
              <w:jc w:val="left"/>
              <w:rPr>
                <w:rFonts w:eastAsiaTheme="majorEastAsia" w:cstheme="majorBidi"/>
              </w:rPr>
            </w:pPr>
            <w:r w:rsidRPr="006F294B">
              <w:rPr>
                <w:rFonts w:eastAsiaTheme="majorEastAsia" w:cstheme="majorBidi"/>
                <w:b/>
                <w:u w:val="single"/>
              </w:rPr>
              <w:t>MEF Input:</w:t>
            </w:r>
            <w:r w:rsidR="00B5269F" w:rsidRPr="006F294B">
              <w:rPr>
                <w:rFonts w:eastAsiaTheme="majorEastAsia" w:cstheme="majorBidi"/>
              </w:rPr>
              <w:t xml:space="preserve"> </w:t>
            </w:r>
            <w:r w:rsidR="005C5A39" w:rsidRPr="006F294B">
              <w:rPr>
                <w:rFonts w:eastAsiaTheme="majorEastAsia" w:cstheme="majorBidi"/>
              </w:rPr>
              <w:t>(A list describing information, authorizations, supplies, and services required to perform the MEF.  Each input should briefly describe how the input supports the overall process.)</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5C5A39">
            <w:pPr>
              <w:pStyle w:val="BodyText"/>
              <w:tabs>
                <w:tab w:val="left" w:pos="0"/>
              </w:tabs>
              <w:jc w:val="left"/>
              <w:rPr>
                <w:rFonts w:eastAsiaTheme="majorEastAsia" w:cstheme="majorBidi"/>
              </w:rPr>
            </w:pPr>
            <w:r w:rsidRPr="006F294B">
              <w:rPr>
                <w:rFonts w:eastAsiaTheme="majorEastAsia" w:cstheme="majorBidi"/>
                <w:b/>
                <w:u w:val="single"/>
              </w:rPr>
              <w:t>Leadership:</w:t>
            </w:r>
            <w:r w:rsidR="005C5A39" w:rsidRPr="006F294B">
              <w:rPr>
                <w:rFonts w:eastAsiaTheme="majorEastAsia" w:cstheme="majorBidi"/>
                <w:b/>
                <w:u w:val="single"/>
              </w:rPr>
              <w:t xml:space="preserve"> </w:t>
            </w:r>
            <w:r w:rsidR="005C5A39" w:rsidRPr="006F294B">
              <w:rPr>
                <w:rFonts w:eastAsiaTheme="majorEastAsia" w:cstheme="majorBidi"/>
              </w:rPr>
              <w:t>(A list identifying the key senior leaders, by position, who are required to participate directly in performance of the MEF.)</w:t>
            </w:r>
          </w:p>
        </w:tc>
      </w:tr>
      <w:tr w:rsidR="00B81E17" w:rsidRPr="006F294B" w:rsidTr="00D0666C">
        <w:trPr>
          <w:trHeight w:val="432"/>
        </w:trPr>
        <w:tc>
          <w:tcPr>
            <w:tcW w:w="9648" w:type="dxa"/>
            <w:tcBorders>
              <w:top w:val="single" w:sz="4" w:space="0" w:color="auto"/>
              <w:bottom w:val="single" w:sz="4" w:space="0" w:color="auto"/>
            </w:tcBorders>
            <w:vAlign w:val="bottom"/>
          </w:tcPr>
          <w:p w:rsidR="005C5A39" w:rsidRPr="006F294B" w:rsidRDefault="00B81E17" w:rsidP="00A95700">
            <w:pPr>
              <w:pStyle w:val="BodyText"/>
              <w:tabs>
                <w:tab w:val="left" w:pos="0"/>
              </w:tabs>
              <w:jc w:val="left"/>
              <w:rPr>
                <w:rFonts w:eastAsiaTheme="majorEastAsia" w:cstheme="majorBidi"/>
              </w:rPr>
            </w:pPr>
            <w:r w:rsidRPr="006F294B">
              <w:rPr>
                <w:rFonts w:eastAsiaTheme="majorEastAsia" w:cstheme="majorBidi"/>
                <w:b/>
                <w:u w:val="single"/>
              </w:rPr>
              <w:t>Staff:</w:t>
            </w:r>
            <w:r w:rsidR="005C5A39" w:rsidRPr="006F294B">
              <w:rPr>
                <w:rFonts w:eastAsiaTheme="majorEastAsia" w:cstheme="majorBidi"/>
              </w:rPr>
              <w:t xml:space="preserve"> (</w:t>
            </w:r>
            <w:r w:rsidR="00A85367" w:rsidRPr="006F294B">
              <w:rPr>
                <w:rFonts w:eastAsiaTheme="majorEastAsia" w:cstheme="majorBidi"/>
              </w:rPr>
              <w:t>A list of staff requirements to accomplish the MEF.  Requirements for multiple shifts and back-up personnel should be identified, particularly if 24/7 operations are expected.  Authorities, qualification, and certification should be specified.  Staff requirements should be identified by position, rather than by name.)</w:t>
            </w:r>
            <w:r w:rsidR="005C5A39" w:rsidRPr="006F294B">
              <w:rPr>
                <w:rFonts w:eastAsiaTheme="majorEastAsia" w:cstheme="majorBidi"/>
              </w:rPr>
              <w:t xml:space="preserve"> </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D0666C">
            <w:pPr>
              <w:pStyle w:val="BodyText"/>
              <w:tabs>
                <w:tab w:val="left" w:pos="0"/>
              </w:tabs>
              <w:jc w:val="left"/>
              <w:rPr>
                <w:rFonts w:eastAsiaTheme="majorEastAsia" w:cstheme="majorBidi"/>
              </w:rPr>
            </w:pPr>
            <w:r w:rsidRPr="006F294B">
              <w:rPr>
                <w:rFonts w:eastAsiaTheme="majorEastAsia" w:cstheme="majorBidi"/>
                <w:b/>
                <w:u w:val="single"/>
              </w:rPr>
              <w:t>Communications and IT Requirements:</w:t>
            </w:r>
            <w:r w:rsidR="00A85367" w:rsidRPr="006F294B">
              <w:rPr>
                <w:rFonts w:eastAsiaTheme="majorEastAsia" w:cstheme="majorBidi"/>
              </w:rPr>
              <w:t xml:space="preserve"> (A list identifying general and unique communications and IT requirements.)</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D0666C">
            <w:pPr>
              <w:pStyle w:val="BodyText"/>
              <w:tabs>
                <w:tab w:val="left" w:pos="0"/>
              </w:tabs>
              <w:jc w:val="left"/>
              <w:rPr>
                <w:rFonts w:eastAsiaTheme="majorEastAsia" w:cstheme="majorBidi"/>
              </w:rPr>
            </w:pPr>
            <w:r w:rsidRPr="006F294B">
              <w:rPr>
                <w:rFonts w:eastAsiaTheme="majorEastAsia" w:cstheme="majorBidi"/>
                <w:b/>
                <w:u w:val="single"/>
              </w:rPr>
              <w:t>Facilities:</w:t>
            </w:r>
            <w:r w:rsidR="00A85367" w:rsidRPr="006F294B">
              <w:rPr>
                <w:rFonts w:eastAsiaTheme="majorEastAsia" w:cstheme="majorBidi"/>
              </w:rPr>
              <w:t xml:space="preserve"> (A description of the facility requirements to accommodate mission performance, including office space, industrial capacity and equipment, and critical supporting infrastructure.)</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D0666C">
            <w:pPr>
              <w:pStyle w:val="BodyText"/>
              <w:tabs>
                <w:tab w:val="left" w:pos="0"/>
              </w:tabs>
              <w:jc w:val="left"/>
              <w:rPr>
                <w:rFonts w:eastAsiaTheme="majorEastAsia" w:cstheme="majorBidi"/>
              </w:rPr>
            </w:pPr>
            <w:r w:rsidRPr="006F294B">
              <w:rPr>
                <w:rFonts w:eastAsiaTheme="majorEastAsia" w:cstheme="majorBidi"/>
                <w:b/>
                <w:u w:val="single"/>
              </w:rPr>
              <w:t>Resources and Budgeting:</w:t>
            </w:r>
            <w:r w:rsidR="00A85367" w:rsidRPr="006F294B">
              <w:rPr>
                <w:rFonts w:eastAsiaTheme="majorEastAsia" w:cstheme="majorBidi"/>
              </w:rPr>
              <w:t xml:space="preserve"> (Supplies, services capabilities, and other essential resources required to perform the mission and supporting activities not already accounted for in the BPA process.)</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B81E17" w:rsidP="00D0666C">
            <w:pPr>
              <w:pStyle w:val="BodyText"/>
              <w:tabs>
                <w:tab w:val="left" w:pos="0"/>
              </w:tabs>
              <w:jc w:val="left"/>
              <w:rPr>
                <w:rFonts w:eastAsiaTheme="majorEastAsia" w:cstheme="majorBidi"/>
              </w:rPr>
            </w:pPr>
            <w:r w:rsidRPr="006F294B">
              <w:rPr>
                <w:rFonts w:eastAsiaTheme="majorEastAsia" w:cstheme="majorBidi"/>
                <w:b/>
                <w:u w:val="single"/>
              </w:rPr>
              <w:t>Partners and Interdependencies:</w:t>
            </w:r>
            <w:r w:rsidR="00A85367" w:rsidRPr="006F294B">
              <w:rPr>
                <w:rFonts w:eastAsiaTheme="majorEastAsia" w:cstheme="majorBidi"/>
              </w:rPr>
              <w:t xml:space="preserve"> (A list of partners and interdependent organizations that support and/or ensure performance of the MEF.  It should highlight the products or services delivered by the partners, the information shared or exchanged, and any other critical elements that facilitate accomplishing the MEF.)</w:t>
            </w:r>
          </w:p>
        </w:tc>
      </w:tr>
      <w:tr w:rsidR="00B81E17" w:rsidRPr="006F294B" w:rsidTr="00D0666C">
        <w:trPr>
          <w:trHeight w:val="432"/>
        </w:trPr>
        <w:tc>
          <w:tcPr>
            <w:tcW w:w="9648" w:type="dxa"/>
            <w:tcBorders>
              <w:top w:val="single" w:sz="4" w:space="0" w:color="auto"/>
              <w:bottom w:val="single" w:sz="4" w:space="0" w:color="auto"/>
            </w:tcBorders>
            <w:vAlign w:val="bottom"/>
          </w:tcPr>
          <w:p w:rsidR="00B81E17" w:rsidRPr="006F294B" w:rsidRDefault="009F08C4" w:rsidP="00D0666C">
            <w:pPr>
              <w:pStyle w:val="BodyText"/>
              <w:tabs>
                <w:tab w:val="left" w:pos="0"/>
              </w:tabs>
              <w:jc w:val="left"/>
              <w:rPr>
                <w:rFonts w:eastAsiaTheme="majorEastAsia" w:cstheme="majorBidi"/>
              </w:rPr>
            </w:pPr>
            <w:r w:rsidRPr="006F294B">
              <w:rPr>
                <w:rFonts w:eastAsiaTheme="majorEastAsia" w:cstheme="majorBidi"/>
                <w:b/>
                <w:u w:val="single"/>
              </w:rPr>
              <w:t>Has a Manual Workaround been identified for this function?:</w:t>
            </w:r>
            <w:r w:rsidR="00A85367" w:rsidRPr="006F294B">
              <w:rPr>
                <w:rFonts w:eastAsiaTheme="majorEastAsia" w:cstheme="majorBidi"/>
              </w:rPr>
              <w:t xml:space="preserve"> (State whether a manual workaround has been developed for this MEF.  If so, identify where it may be found.)</w:t>
            </w:r>
          </w:p>
        </w:tc>
      </w:tr>
      <w:tr w:rsidR="007E1971" w:rsidRPr="006F294B" w:rsidTr="00D0666C">
        <w:trPr>
          <w:trHeight w:val="432"/>
        </w:trPr>
        <w:tc>
          <w:tcPr>
            <w:tcW w:w="9648" w:type="dxa"/>
            <w:tcBorders>
              <w:top w:val="single" w:sz="4" w:space="0" w:color="auto"/>
              <w:bottom w:val="single" w:sz="4" w:space="0" w:color="auto"/>
            </w:tcBorders>
            <w:vAlign w:val="bottom"/>
          </w:tcPr>
          <w:p w:rsidR="007E1971" w:rsidRPr="006F294B" w:rsidRDefault="009F08C4" w:rsidP="00D0666C">
            <w:pPr>
              <w:pStyle w:val="BodyText"/>
              <w:tabs>
                <w:tab w:val="left" w:pos="0"/>
              </w:tabs>
              <w:jc w:val="left"/>
              <w:rPr>
                <w:rFonts w:eastAsiaTheme="majorEastAsia" w:cstheme="majorBidi"/>
              </w:rPr>
            </w:pPr>
            <w:r w:rsidRPr="006F294B">
              <w:rPr>
                <w:rFonts w:eastAsiaTheme="majorEastAsia" w:cstheme="majorBidi"/>
                <w:b/>
                <w:u w:val="single"/>
              </w:rPr>
              <w:t>Process Details:</w:t>
            </w:r>
            <w:r w:rsidR="00A85367" w:rsidRPr="006F294B">
              <w:rPr>
                <w:rFonts w:eastAsiaTheme="majorEastAsia" w:cstheme="majorBidi"/>
              </w:rPr>
              <w:t xml:space="preserve"> (A detailed narrative or diagram that ties together all of the elements involved in the process of performing the mission.)</w:t>
            </w:r>
          </w:p>
        </w:tc>
      </w:tr>
      <w:tr w:rsidR="00A90EA5" w:rsidRPr="006F294B" w:rsidTr="00D0666C">
        <w:trPr>
          <w:trHeight w:val="432"/>
        </w:trPr>
        <w:tc>
          <w:tcPr>
            <w:tcW w:w="9648" w:type="dxa"/>
            <w:tcBorders>
              <w:top w:val="single" w:sz="4" w:space="0" w:color="auto"/>
              <w:bottom w:val="single" w:sz="4" w:space="0" w:color="auto"/>
            </w:tcBorders>
            <w:vAlign w:val="bottom"/>
          </w:tcPr>
          <w:p w:rsidR="00A90EA5" w:rsidRPr="006F294B" w:rsidRDefault="00A90EA5" w:rsidP="00D0666C">
            <w:pPr>
              <w:pStyle w:val="BodyText"/>
              <w:tabs>
                <w:tab w:val="left" w:pos="0"/>
              </w:tabs>
              <w:jc w:val="left"/>
              <w:rPr>
                <w:rFonts w:eastAsiaTheme="majorEastAsia" w:cstheme="majorBidi"/>
                <w:b/>
                <w:u w:val="single"/>
              </w:rPr>
            </w:pPr>
            <w:r w:rsidRPr="006F294B">
              <w:rPr>
                <w:rFonts w:eastAsiaTheme="majorEastAsia" w:cstheme="majorBidi"/>
                <w:b/>
                <w:u w:val="single"/>
              </w:rPr>
              <w:t>COVEOP Implications:  Is this function required to be maintained during emergency response activities</w:t>
            </w:r>
            <w:r w:rsidR="00B86C18" w:rsidRPr="006F294B">
              <w:rPr>
                <w:rFonts w:eastAsiaTheme="majorEastAsia" w:cstheme="majorBidi"/>
                <w:b/>
                <w:u w:val="single"/>
              </w:rPr>
              <w:t xml:space="preserve"> (Y/N)</w:t>
            </w:r>
            <w:r w:rsidRPr="006F294B">
              <w:rPr>
                <w:rFonts w:eastAsiaTheme="majorEastAsia" w:cstheme="majorBidi"/>
                <w:b/>
                <w:u w:val="single"/>
              </w:rPr>
              <w:t>?</w:t>
            </w:r>
          </w:p>
        </w:tc>
      </w:tr>
    </w:tbl>
    <w:p w:rsidR="00C825FA" w:rsidRPr="006F294B" w:rsidRDefault="00C825FA" w:rsidP="00D0666C">
      <w:pPr>
        <w:pStyle w:val="BodyText"/>
        <w:tabs>
          <w:tab w:val="left" w:pos="0"/>
        </w:tabs>
        <w:spacing w:before="0"/>
        <w:ind w:left="720"/>
      </w:pPr>
    </w:p>
    <w:p w:rsidR="00C825FA" w:rsidRPr="006F294B" w:rsidRDefault="00C825FA" w:rsidP="00C825FA">
      <w:pPr>
        <w:pStyle w:val="BodyText"/>
        <w:ind w:left="720"/>
        <w:jc w:val="left"/>
        <w:outlineLvl w:val="0"/>
      </w:pPr>
    </w:p>
    <w:p w:rsidR="00C825FA" w:rsidRPr="006F294B" w:rsidRDefault="00C825FA" w:rsidP="00C825FA">
      <w:pPr>
        <w:pStyle w:val="BodyText"/>
        <w:jc w:val="left"/>
        <w:outlineLvl w:val="0"/>
        <w:sectPr w:rsidR="00C825FA" w:rsidRPr="006F294B" w:rsidSect="0038180C">
          <w:pgSz w:w="12240" w:h="15840" w:code="1"/>
          <w:pgMar w:top="1440" w:right="1440" w:bottom="720" w:left="1440" w:header="576" w:footer="576" w:gutter="0"/>
          <w:cols w:space="720"/>
          <w:docGrid w:linePitch="360"/>
        </w:sectPr>
      </w:pPr>
    </w:p>
    <w:p w:rsidR="00AE36B7" w:rsidRPr="006F294B" w:rsidRDefault="00AE36B7" w:rsidP="00C75964">
      <w:pPr>
        <w:pStyle w:val="TableTitle"/>
        <w:tabs>
          <w:tab w:val="left" w:pos="0"/>
        </w:tabs>
        <w:outlineLvl w:val="9"/>
        <w:rPr>
          <w:rFonts w:asciiTheme="majorHAnsi" w:hAnsiTheme="majorHAnsi"/>
        </w:rPr>
      </w:pPr>
      <w:r w:rsidRPr="006F294B">
        <w:rPr>
          <w:rFonts w:asciiTheme="majorHAnsi" w:hAnsiTheme="majorHAnsi"/>
        </w:rPr>
        <w:t>Table D-2</w:t>
      </w:r>
      <w:r w:rsidRPr="006F294B">
        <w:rPr>
          <w:rFonts w:asciiTheme="majorHAnsi" w:hAnsiTheme="majorHAnsi"/>
        </w:rPr>
        <w:br/>
        <w:t>Primary Business Function - Business Process Analysis</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48"/>
      </w:tblGrid>
      <w:tr w:rsidR="00AE36B7" w:rsidRPr="006F294B" w:rsidTr="00AE36B7">
        <w:trPr>
          <w:trHeight w:val="432"/>
          <w:tblHeader/>
        </w:trPr>
        <w:tc>
          <w:tcPr>
            <w:tcW w:w="9648" w:type="dxa"/>
            <w:tcBorders>
              <w:top w:val="single" w:sz="4" w:space="0" w:color="FFFFFF"/>
              <w:left w:val="single" w:sz="4" w:space="0" w:color="FFFFFF"/>
              <w:bottom w:val="single" w:sz="4" w:space="0" w:color="auto"/>
              <w:right w:val="single" w:sz="4" w:space="0" w:color="FFFFFF"/>
            </w:tcBorders>
            <w:shd w:val="clear" w:color="auto" w:fill="003366"/>
            <w:vAlign w:val="center"/>
          </w:tcPr>
          <w:p w:rsidR="00AE36B7" w:rsidRPr="006F294B" w:rsidRDefault="00AE36B7" w:rsidP="00AE36B7">
            <w:pPr>
              <w:pStyle w:val="BodyText"/>
              <w:tabs>
                <w:tab w:val="left" w:pos="0"/>
              </w:tabs>
              <w:jc w:val="center"/>
              <w:rPr>
                <w:rFonts w:asciiTheme="majorHAnsi" w:eastAsiaTheme="majorEastAsia" w:hAnsiTheme="majorHAnsi" w:cstheme="majorBidi"/>
                <w:b/>
                <w:i/>
                <w:color w:val="4F81BD" w:themeColor="accent1"/>
              </w:rPr>
            </w:pPr>
            <w:r w:rsidRPr="006F294B">
              <w:rPr>
                <w:rFonts w:asciiTheme="majorHAnsi" w:eastAsiaTheme="majorEastAsia" w:hAnsiTheme="majorHAnsi" w:cstheme="majorBidi"/>
                <w:b/>
                <w:i/>
                <w:color w:val="4F81BD" w:themeColor="accent1"/>
              </w:rPr>
              <w:t xml:space="preserve">(Insert name of agency) </w:t>
            </w:r>
          </w:p>
          <w:p w:rsidR="00AE36B7" w:rsidRPr="006F294B" w:rsidRDefault="00AE36B7" w:rsidP="00AE36B7">
            <w:pPr>
              <w:pStyle w:val="BodyText"/>
              <w:tabs>
                <w:tab w:val="left" w:pos="0"/>
              </w:tabs>
              <w:jc w:val="center"/>
              <w:rPr>
                <w:rFonts w:asciiTheme="majorHAnsi" w:eastAsiaTheme="majorEastAsia" w:hAnsiTheme="majorHAnsi" w:cstheme="majorBidi"/>
                <w:b/>
              </w:rPr>
            </w:pPr>
            <w:r w:rsidRPr="006F294B">
              <w:rPr>
                <w:rFonts w:asciiTheme="majorHAnsi" w:eastAsiaTheme="majorEastAsia" w:hAnsiTheme="majorHAnsi" w:cstheme="majorBidi"/>
                <w:b/>
                <w:i/>
                <w:color w:val="4F81BD" w:themeColor="accent1"/>
              </w:rPr>
              <w:t>(Insert Primary Business Function Title)</w:t>
            </w:r>
            <w:r w:rsidRPr="006F294B">
              <w:rPr>
                <w:rFonts w:asciiTheme="majorHAnsi" w:eastAsiaTheme="majorEastAsia" w:hAnsiTheme="majorHAnsi" w:cstheme="majorBidi"/>
                <w:b/>
              </w:rPr>
              <w:t>- Business Process Analysis</w:t>
            </w:r>
          </w:p>
          <w:p w:rsidR="00AE36B7" w:rsidRPr="006F294B" w:rsidRDefault="00AE36B7" w:rsidP="00AE36B7">
            <w:pPr>
              <w:pStyle w:val="BodyText"/>
              <w:tabs>
                <w:tab w:val="left" w:pos="0"/>
              </w:tabs>
              <w:jc w:val="center"/>
              <w:rPr>
                <w:rFonts w:asciiTheme="majorHAnsi" w:eastAsiaTheme="majorEastAsia" w:hAnsiTheme="majorHAnsi" w:cstheme="majorBidi"/>
                <w:b/>
                <w:i/>
                <w:color w:val="4F81BD" w:themeColor="accent1"/>
              </w:rPr>
            </w:pPr>
            <w:r w:rsidRPr="006F294B">
              <w:rPr>
                <w:rFonts w:asciiTheme="majorHAnsi" w:eastAsiaTheme="majorEastAsia" w:hAnsiTheme="majorHAnsi" w:cstheme="majorBidi"/>
                <w:b/>
                <w:i/>
                <w:color w:val="4F81BD" w:themeColor="accent1"/>
              </w:rPr>
              <w:t xml:space="preserve"> (Insert Date)</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rPr>
            </w:pPr>
            <w:r w:rsidRPr="006F294B">
              <w:rPr>
                <w:rFonts w:eastAsiaTheme="majorEastAsia" w:cstheme="majorBidi"/>
                <w:b/>
                <w:u w:val="single"/>
              </w:rPr>
              <w:t>Primary Business Function Statement:</w:t>
            </w:r>
            <w:r w:rsidR="00A85367" w:rsidRPr="006F294B">
              <w:rPr>
                <w:rFonts w:eastAsiaTheme="majorEastAsia" w:cstheme="majorBidi"/>
              </w:rPr>
              <w:t xml:space="preserve"> (Copy of PBF Statement)</w:t>
            </w:r>
          </w:p>
        </w:tc>
      </w:tr>
      <w:tr w:rsidR="00AE36B7" w:rsidRPr="006F294B" w:rsidTr="00AE36B7">
        <w:trPr>
          <w:trHeight w:val="432"/>
        </w:trPr>
        <w:tc>
          <w:tcPr>
            <w:tcW w:w="9648" w:type="dxa"/>
            <w:tcBorders>
              <w:top w:val="single" w:sz="4" w:space="0" w:color="auto"/>
              <w:bottom w:val="single" w:sz="4" w:space="0" w:color="auto"/>
            </w:tcBorders>
            <w:vAlign w:val="bottom"/>
          </w:tcPr>
          <w:p w:rsidR="00B871E4" w:rsidRPr="006F294B" w:rsidRDefault="00AE36B7" w:rsidP="00AE36B7">
            <w:pPr>
              <w:pStyle w:val="BodyText"/>
              <w:tabs>
                <w:tab w:val="left" w:pos="0"/>
              </w:tabs>
              <w:jc w:val="left"/>
              <w:rPr>
                <w:rFonts w:eastAsiaTheme="majorEastAsia" w:cstheme="majorBidi"/>
              </w:rPr>
            </w:pPr>
            <w:r w:rsidRPr="006F294B">
              <w:rPr>
                <w:rFonts w:eastAsiaTheme="majorEastAsia" w:cstheme="majorBidi"/>
                <w:b/>
                <w:u w:val="single"/>
              </w:rPr>
              <w:t>Primary Business Function Narrative:</w:t>
            </w:r>
            <w:r w:rsidR="00A85367" w:rsidRPr="006F294B">
              <w:rPr>
                <w:rFonts w:eastAsiaTheme="majorEastAsia" w:cstheme="majorBidi"/>
              </w:rPr>
              <w:t xml:space="preserve"> (Copy of PBF Narrative</w:t>
            </w:r>
            <w:r w:rsidR="00B871E4" w:rsidRPr="006F294B">
              <w:rPr>
                <w:rFonts w:eastAsiaTheme="majorEastAsia" w:cstheme="majorBidi"/>
              </w:rPr>
              <w:t>)</w:t>
            </w:r>
          </w:p>
        </w:tc>
      </w:tr>
      <w:tr w:rsidR="00B871E4" w:rsidRPr="006F294B" w:rsidTr="00AE36B7">
        <w:trPr>
          <w:trHeight w:val="432"/>
        </w:trPr>
        <w:tc>
          <w:tcPr>
            <w:tcW w:w="9648" w:type="dxa"/>
            <w:tcBorders>
              <w:top w:val="single" w:sz="4" w:space="0" w:color="auto"/>
              <w:bottom w:val="single" w:sz="4" w:space="0" w:color="auto"/>
            </w:tcBorders>
            <w:vAlign w:val="bottom"/>
          </w:tcPr>
          <w:p w:rsidR="00B871E4" w:rsidRPr="006F294B" w:rsidRDefault="00B871E4" w:rsidP="00B871E4">
            <w:pPr>
              <w:pStyle w:val="BodyText"/>
              <w:tabs>
                <w:tab w:val="left" w:pos="0"/>
              </w:tabs>
              <w:jc w:val="left"/>
              <w:rPr>
                <w:rFonts w:eastAsiaTheme="majorEastAsia" w:cstheme="majorBidi"/>
              </w:rPr>
            </w:pPr>
            <w:r w:rsidRPr="006F294B">
              <w:rPr>
                <w:rFonts w:eastAsiaTheme="majorEastAsia" w:cstheme="majorBidi"/>
                <w:b/>
                <w:u w:val="single"/>
              </w:rPr>
              <w:t>Recovery Time Objective (RTO):</w:t>
            </w:r>
            <w:r w:rsidRPr="006F294B">
              <w:rPr>
                <w:rFonts w:eastAsiaTheme="majorEastAsia" w:cstheme="majorBidi"/>
              </w:rPr>
              <w:t xml:space="preserve"> (The period of time in which the primary business function must be recovered after a disruption</w:t>
            </w:r>
            <w:r w:rsidR="00E2439D" w:rsidRPr="006F294B">
              <w:rPr>
                <w:rFonts w:eastAsiaTheme="majorEastAsia" w:cstheme="majorBidi"/>
              </w:rPr>
              <w:t xml:space="preserve"> of normal operations.  The RTO for a primary business function should be driven by the RTO of the agency’s mission essential functions, not by IT constraints.) </w:t>
            </w:r>
            <w:r w:rsidRPr="006F294B">
              <w:rPr>
                <w:rFonts w:eastAsiaTheme="majorEastAsia" w:cstheme="majorBidi"/>
              </w:rPr>
              <w:t xml:space="preserve">  </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Primary Business Function Output:</w:t>
            </w:r>
            <w:r w:rsidR="00A85367" w:rsidRPr="006F294B">
              <w:rPr>
                <w:rFonts w:eastAsiaTheme="majorEastAsia" w:cstheme="majorBidi"/>
                <w:b/>
                <w:u w:val="single"/>
              </w:rPr>
              <w:t xml:space="preserve"> </w:t>
            </w:r>
            <w:r w:rsidR="00A85367" w:rsidRPr="006F294B">
              <w:rPr>
                <w:rFonts w:eastAsiaTheme="majorEastAsia" w:cstheme="majorBidi"/>
              </w:rPr>
              <w:t>(A list describing the PBF output, i.e., what products and services are produced or delivered to internal or external partners or constituents.  If possible, metrics that provide time and other performance measures should be included.)</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Primary Business Function Input:</w:t>
            </w:r>
            <w:r w:rsidR="00A85367" w:rsidRPr="006F294B">
              <w:rPr>
                <w:rFonts w:eastAsiaTheme="majorEastAsia" w:cstheme="majorBidi"/>
              </w:rPr>
              <w:t xml:space="preserve"> (A list describing information, authorizations, supplies, and services required to perform the PBF.  Each input should briefly describe how the input supports the overall process.)</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Leadership:</w:t>
            </w:r>
            <w:r w:rsidR="00A85367" w:rsidRPr="006F294B">
              <w:rPr>
                <w:rFonts w:eastAsiaTheme="majorEastAsia" w:cstheme="majorBidi"/>
              </w:rPr>
              <w:t xml:space="preserve"> (A list identifying the key senior leaders, by position, who are required to participate directly in performance of the PBF.)</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Staff:</w:t>
            </w:r>
            <w:r w:rsidR="00A85367" w:rsidRPr="006F294B">
              <w:rPr>
                <w:rFonts w:eastAsiaTheme="majorEastAsia" w:cstheme="majorBidi"/>
              </w:rPr>
              <w:t xml:space="preserve"> (A list of staff requirements to acc</w:t>
            </w:r>
            <w:r w:rsidR="00A95700" w:rsidRPr="006F294B">
              <w:rPr>
                <w:rFonts w:eastAsiaTheme="majorEastAsia" w:cstheme="majorBidi"/>
              </w:rPr>
              <w:t xml:space="preserve">omplish the PBF.  </w:t>
            </w:r>
            <w:r w:rsidR="00A85367" w:rsidRPr="006F294B">
              <w:rPr>
                <w:rFonts w:eastAsiaTheme="majorEastAsia" w:cstheme="majorBidi"/>
              </w:rPr>
              <w:t>Requirements for multiple shifts and back-up personnel should be identified, particularly if 24/7 operations are expected.  Authorities, qualification, and certification should be specified.  Staff requirements should be identified by position, rather than by name.)</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Communications and IT Requirements:</w:t>
            </w:r>
            <w:r w:rsidR="00A95700" w:rsidRPr="006F294B">
              <w:rPr>
                <w:rFonts w:eastAsiaTheme="majorEastAsia" w:cstheme="majorBidi"/>
              </w:rPr>
              <w:t xml:space="preserve"> (A list identifying general and unique communications and IT requirements.)</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Facilities:</w:t>
            </w:r>
            <w:r w:rsidR="00A95700" w:rsidRPr="006F294B">
              <w:rPr>
                <w:rFonts w:eastAsiaTheme="majorEastAsia" w:cstheme="majorBidi"/>
              </w:rPr>
              <w:t xml:space="preserve"> (A description of the facility requirements to accommodate performance of PBFs, including office space, industrial capacity and equipment, and critical supporting infrastructure.)</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Resources and Budgeting:</w:t>
            </w:r>
            <w:r w:rsidR="00A95700" w:rsidRPr="006F294B">
              <w:rPr>
                <w:rFonts w:eastAsiaTheme="majorEastAsia" w:cstheme="majorBidi"/>
                <w:b/>
                <w:u w:val="single"/>
              </w:rPr>
              <w:t xml:space="preserve"> </w:t>
            </w:r>
            <w:r w:rsidR="00A95700" w:rsidRPr="006F294B">
              <w:rPr>
                <w:rFonts w:eastAsiaTheme="majorEastAsia" w:cstheme="majorBidi"/>
              </w:rPr>
              <w:t>(Supplies, services capabilities, and other essential resources required to perform the PBF.)</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Partners and Interdependencies:</w:t>
            </w:r>
            <w:r w:rsidR="00A95700" w:rsidRPr="006F294B">
              <w:rPr>
                <w:rFonts w:eastAsiaTheme="majorEastAsia" w:cstheme="majorBidi"/>
              </w:rPr>
              <w:t xml:space="preserve"> (A list of partners and interdependent organizations that support and/or ensure performance of the PBF.  It should highlight the products or services delivered by the partners, the information shared or exchanged, and any other critical elements that facilitate accomplishing the PBF.)</w:t>
            </w:r>
          </w:p>
        </w:tc>
      </w:tr>
      <w:tr w:rsidR="00D6722B" w:rsidRPr="006F294B" w:rsidTr="00AE36B7">
        <w:trPr>
          <w:trHeight w:val="432"/>
        </w:trPr>
        <w:tc>
          <w:tcPr>
            <w:tcW w:w="9648" w:type="dxa"/>
            <w:tcBorders>
              <w:top w:val="single" w:sz="4" w:space="0" w:color="auto"/>
              <w:bottom w:val="single" w:sz="4" w:space="0" w:color="auto"/>
            </w:tcBorders>
            <w:vAlign w:val="bottom"/>
          </w:tcPr>
          <w:p w:rsidR="00D6722B" w:rsidRPr="006F294B" w:rsidRDefault="00D6722B" w:rsidP="00AE36B7">
            <w:pPr>
              <w:pStyle w:val="BodyText"/>
              <w:tabs>
                <w:tab w:val="left" w:pos="0"/>
              </w:tabs>
              <w:jc w:val="left"/>
              <w:rPr>
                <w:rFonts w:eastAsiaTheme="majorEastAsia" w:cstheme="majorBidi"/>
                <w:b/>
                <w:u w:val="single"/>
              </w:rPr>
            </w:pPr>
            <w:r w:rsidRPr="006F294B">
              <w:rPr>
                <w:rFonts w:eastAsiaTheme="majorEastAsia" w:cstheme="majorBidi"/>
                <w:b/>
                <w:u w:val="single"/>
              </w:rPr>
              <w:t xml:space="preserve">Has a Manual Workaround been identified for this function?  </w:t>
            </w:r>
            <w:r w:rsidRPr="006F294B">
              <w:rPr>
                <w:rFonts w:eastAsiaTheme="majorEastAsia" w:cstheme="majorBidi"/>
              </w:rPr>
              <w:t>(State whether a manual workaround has been developed for this PBF.  If so, identify where it may be found.)</w:t>
            </w:r>
          </w:p>
        </w:tc>
      </w:tr>
      <w:tr w:rsidR="00AE36B7" w:rsidRPr="006F294B" w:rsidTr="00AE36B7">
        <w:trPr>
          <w:trHeight w:val="432"/>
        </w:trPr>
        <w:tc>
          <w:tcPr>
            <w:tcW w:w="9648" w:type="dxa"/>
            <w:tcBorders>
              <w:top w:val="single" w:sz="4" w:space="0" w:color="auto"/>
              <w:bottom w:val="single" w:sz="4" w:space="0" w:color="auto"/>
            </w:tcBorders>
            <w:vAlign w:val="bottom"/>
          </w:tcPr>
          <w:p w:rsidR="00AE36B7" w:rsidRPr="006F294B" w:rsidRDefault="00AE36B7" w:rsidP="00AE36B7">
            <w:pPr>
              <w:pStyle w:val="BodyText"/>
              <w:tabs>
                <w:tab w:val="left" w:pos="0"/>
              </w:tabs>
              <w:jc w:val="left"/>
              <w:rPr>
                <w:rFonts w:eastAsiaTheme="majorEastAsia" w:cstheme="majorBidi"/>
                <w:b/>
                <w:u w:val="single"/>
              </w:rPr>
            </w:pPr>
            <w:r w:rsidRPr="006F294B">
              <w:rPr>
                <w:rFonts w:eastAsiaTheme="majorEastAsia" w:cstheme="majorBidi"/>
                <w:b/>
                <w:u w:val="single"/>
              </w:rPr>
              <w:t>Process Details:</w:t>
            </w:r>
            <w:r w:rsidR="00D6722B" w:rsidRPr="006F294B">
              <w:rPr>
                <w:rFonts w:eastAsiaTheme="majorEastAsia" w:cstheme="majorBidi"/>
                <w:b/>
                <w:u w:val="single"/>
              </w:rPr>
              <w:t xml:space="preserve"> </w:t>
            </w:r>
            <w:r w:rsidR="00D6722B" w:rsidRPr="006F294B">
              <w:rPr>
                <w:rFonts w:eastAsiaTheme="majorEastAsia" w:cstheme="majorBidi"/>
              </w:rPr>
              <w:t>(A detailed narrative or diagram that ties together all of the elements involved in the process of performing the PBF.)</w:t>
            </w:r>
          </w:p>
        </w:tc>
      </w:tr>
      <w:tr w:rsidR="00A90EA5" w:rsidRPr="006F294B" w:rsidTr="000E0EBF">
        <w:trPr>
          <w:trHeight w:val="432"/>
        </w:trPr>
        <w:tc>
          <w:tcPr>
            <w:tcW w:w="9648" w:type="dxa"/>
            <w:tcBorders>
              <w:top w:val="single" w:sz="4" w:space="0" w:color="auto"/>
              <w:bottom w:val="single" w:sz="4" w:space="0" w:color="auto"/>
            </w:tcBorders>
          </w:tcPr>
          <w:tbl>
            <w:tblPr>
              <w:tblW w:w="9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7"/>
            </w:tblGrid>
            <w:tr w:rsidR="00A90EA5" w:rsidRPr="006F294B" w:rsidTr="00530C84">
              <w:trPr>
                <w:trHeight w:val="432"/>
              </w:trPr>
              <w:tc>
                <w:tcPr>
                  <w:tcW w:w="9517" w:type="dxa"/>
                  <w:tcBorders>
                    <w:top w:val="single" w:sz="4" w:space="0" w:color="auto"/>
                    <w:bottom w:val="single" w:sz="4" w:space="0" w:color="auto"/>
                  </w:tcBorders>
                  <w:vAlign w:val="bottom"/>
                </w:tcPr>
                <w:p w:rsidR="00A90EA5" w:rsidRPr="006F294B" w:rsidRDefault="00A90EA5" w:rsidP="000E0EBF">
                  <w:pPr>
                    <w:pStyle w:val="BodyText"/>
                    <w:tabs>
                      <w:tab w:val="left" w:pos="0"/>
                    </w:tabs>
                    <w:jc w:val="left"/>
                    <w:rPr>
                      <w:rFonts w:eastAsiaTheme="majorEastAsia" w:cstheme="majorBidi"/>
                      <w:b/>
                      <w:u w:val="single"/>
                    </w:rPr>
                  </w:pPr>
                  <w:r w:rsidRPr="006F294B">
                    <w:rPr>
                      <w:rFonts w:eastAsiaTheme="majorEastAsia" w:cstheme="majorBidi"/>
                      <w:b/>
                      <w:u w:val="single"/>
                    </w:rPr>
                    <w:t>COVEOP Implications:  Is this function required to be maintained during emergency response activities</w:t>
                  </w:r>
                  <w:r w:rsidR="00B86C18" w:rsidRPr="006F294B">
                    <w:rPr>
                      <w:rFonts w:eastAsiaTheme="majorEastAsia" w:cstheme="majorBidi"/>
                      <w:b/>
                      <w:u w:val="single"/>
                    </w:rPr>
                    <w:t xml:space="preserve"> (Y/N)</w:t>
                  </w:r>
                  <w:r w:rsidRPr="006F294B">
                    <w:rPr>
                      <w:rFonts w:eastAsiaTheme="majorEastAsia" w:cstheme="majorBidi"/>
                      <w:b/>
                      <w:u w:val="single"/>
                    </w:rPr>
                    <w:t>?</w:t>
                  </w:r>
                </w:p>
              </w:tc>
            </w:tr>
          </w:tbl>
          <w:p w:rsidR="00A90EA5" w:rsidRPr="006F294B" w:rsidRDefault="00A90EA5" w:rsidP="00AE36B7">
            <w:pPr>
              <w:pStyle w:val="BodyText"/>
              <w:tabs>
                <w:tab w:val="left" w:pos="0"/>
              </w:tabs>
              <w:jc w:val="left"/>
              <w:rPr>
                <w:rFonts w:eastAsiaTheme="majorEastAsia" w:cstheme="majorBidi"/>
                <w:b/>
                <w:u w:val="single"/>
              </w:rPr>
            </w:pPr>
          </w:p>
        </w:tc>
      </w:tr>
    </w:tbl>
    <w:p w:rsidR="00FC07F2" w:rsidRDefault="00BE2A0B">
      <w:pPr>
        <w:spacing w:after="0" w:line="240" w:lineRule="auto"/>
      </w:pPr>
      <w:r w:rsidRPr="006F294B">
        <w:rPr>
          <w:vanish/>
        </w:rPr>
        <w:cr/>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Pr="006F294B">
        <w:rPr>
          <w:vanish/>
        </w:rPr>
        <w:pgNum/>
      </w:r>
      <w:r w:rsidR="00FC07F2">
        <w:br w:type="page"/>
      </w:r>
    </w:p>
    <w:p w:rsidR="00774B46" w:rsidRDefault="00774B46">
      <w:pPr>
        <w:spacing w:after="0" w:line="240" w:lineRule="auto"/>
        <w:rPr>
          <w:b/>
          <w:bCs/>
          <w:smallCaps/>
          <w:spacing w:val="5"/>
          <w:sz w:val="28"/>
        </w:rPr>
      </w:pPr>
    </w:p>
    <w:p w:rsidR="00FC07F2" w:rsidRPr="00614B4A" w:rsidRDefault="00FC07F2" w:rsidP="00FC07F2">
      <w:pPr>
        <w:pStyle w:val="BodyText"/>
        <w:jc w:val="center"/>
        <w:outlineLvl w:val="0"/>
        <w:rPr>
          <w:b/>
          <w:sz w:val="28"/>
          <w:szCs w:val="28"/>
        </w:rPr>
      </w:pPr>
      <w:bookmarkStart w:id="249" w:name="_Toc396997969"/>
      <w:bookmarkStart w:id="250" w:name="_Toc397436798"/>
      <w:r>
        <w:rPr>
          <w:b/>
          <w:sz w:val="28"/>
          <w:szCs w:val="28"/>
        </w:rPr>
        <w:t>MANUAL WORKAROUND</w:t>
      </w:r>
      <w:r w:rsidRPr="00FC07F2">
        <w:rPr>
          <w:b/>
          <w:sz w:val="28"/>
          <w:szCs w:val="28"/>
        </w:rPr>
        <w:t xml:space="preserve"> </w:t>
      </w:r>
      <w:r>
        <w:rPr>
          <w:b/>
          <w:sz w:val="28"/>
          <w:szCs w:val="28"/>
        </w:rPr>
        <w:t>WORKSHEET</w:t>
      </w:r>
      <w:r w:rsidR="007472FC">
        <w:rPr>
          <w:b/>
          <w:sz w:val="28"/>
          <w:szCs w:val="28"/>
        </w:rPr>
        <w:t xml:space="preserve"> (OPTIONAL)</w:t>
      </w:r>
      <w:bookmarkEnd w:id="249"/>
      <w:bookmarkEnd w:id="250"/>
    </w:p>
    <w:p w:rsidR="00FC07F2" w:rsidRDefault="00FC07F2" w:rsidP="00FC07F2">
      <w:pPr>
        <w:pStyle w:val="BodyText"/>
        <w:spacing w:before="0"/>
      </w:pPr>
      <w:r>
        <w:t>_________________________________________________________________________</w:t>
      </w:r>
      <w:r>
        <w:rPr>
          <w:u w:val="single"/>
        </w:rPr>
        <w:tab/>
      </w:r>
      <w:r>
        <w:rPr>
          <w:u w:val="single"/>
        </w:rPr>
        <w:tab/>
      </w:r>
      <w:r>
        <w:rPr>
          <w:u w:val="single"/>
        </w:rPr>
        <w:tab/>
      </w:r>
      <w:r>
        <w:rPr>
          <w:u w:val="single"/>
        </w:rPr>
        <w:tab/>
        <w:t xml:space="preserve">            </w:t>
      </w:r>
      <w:r>
        <w:t>_</w:t>
      </w:r>
    </w:p>
    <w:p w:rsidR="00FC07F2" w:rsidRPr="00FC07F2" w:rsidRDefault="00FC07F2" w:rsidP="00FC07F2">
      <w:pPr>
        <w:pStyle w:val="TableTitle"/>
        <w:tabs>
          <w:tab w:val="left" w:pos="0"/>
        </w:tabs>
        <w:rPr>
          <w:rFonts w:asciiTheme="majorHAnsi" w:hAnsiTheme="majorHAnsi"/>
        </w:rPr>
      </w:pPr>
      <w:r w:rsidRPr="00FC07F2">
        <w:rPr>
          <w:rFonts w:asciiTheme="majorHAnsi" w:hAnsiTheme="majorHAnsi"/>
        </w:rPr>
        <w:t>Manual Workaround for Mission Essential Functions (MEFs) or</w:t>
      </w:r>
    </w:p>
    <w:p w:rsidR="00FC07F2" w:rsidRPr="00FC07F2" w:rsidRDefault="00FC07F2" w:rsidP="00FC07F2">
      <w:pPr>
        <w:pStyle w:val="TableTitle"/>
        <w:tabs>
          <w:tab w:val="left" w:pos="0"/>
        </w:tabs>
        <w:rPr>
          <w:rFonts w:asciiTheme="majorHAnsi" w:hAnsiTheme="majorHAnsi"/>
        </w:rPr>
      </w:pPr>
      <w:r w:rsidRPr="00FC07F2">
        <w:rPr>
          <w:rFonts w:asciiTheme="majorHAnsi" w:hAnsiTheme="majorHAnsi"/>
        </w:rPr>
        <w:t>Primary Business Functions (PBFs)</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0"/>
        <w:gridCol w:w="4878"/>
      </w:tblGrid>
      <w:tr w:rsidR="00FC07F2" w:rsidRPr="00803F56" w:rsidTr="00FC07F2">
        <w:trPr>
          <w:trHeight w:val="432"/>
          <w:tblHeader/>
        </w:trPr>
        <w:tc>
          <w:tcPr>
            <w:tcW w:w="9648" w:type="dxa"/>
            <w:gridSpan w:val="2"/>
            <w:tcBorders>
              <w:top w:val="single" w:sz="4" w:space="0" w:color="FFFFFF"/>
              <w:left w:val="single" w:sz="4" w:space="0" w:color="FFFFFF"/>
              <w:bottom w:val="single" w:sz="4" w:space="0" w:color="auto"/>
              <w:right w:val="single" w:sz="4" w:space="0" w:color="FFFFFF"/>
            </w:tcBorders>
            <w:shd w:val="clear" w:color="auto" w:fill="003366"/>
            <w:vAlign w:val="center"/>
          </w:tcPr>
          <w:p w:rsidR="00FC07F2" w:rsidRPr="00FC07F2" w:rsidRDefault="00FC07F2" w:rsidP="00FC07F2">
            <w:pPr>
              <w:pStyle w:val="BodyText"/>
              <w:tabs>
                <w:tab w:val="left" w:pos="0"/>
              </w:tabs>
              <w:jc w:val="center"/>
              <w:rPr>
                <w:rFonts w:asciiTheme="majorHAnsi" w:eastAsiaTheme="majorEastAsia" w:hAnsiTheme="majorHAnsi" w:cstheme="majorBidi"/>
                <w:b/>
                <w:color w:val="FFFFFF" w:themeColor="background1"/>
              </w:rPr>
            </w:pPr>
            <w:r w:rsidRPr="00FC07F2">
              <w:rPr>
                <w:rFonts w:asciiTheme="majorHAnsi" w:eastAsiaTheme="majorEastAsia" w:hAnsiTheme="majorHAnsi" w:cstheme="majorBidi"/>
                <w:b/>
                <w:color w:val="FFFFFF" w:themeColor="background1"/>
              </w:rPr>
              <w:t>Manual Workaround Procedure</w:t>
            </w:r>
          </w:p>
          <w:p w:rsidR="00FC07F2" w:rsidRPr="007510A6" w:rsidRDefault="00FC07F2" w:rsidP="00FC07F2">
            <w:pPr>
              <w:pStyle w:val="BodyText"/>
              <w:tabs>
                <w:tab w:val="left" w:pos="0"/>
              </w:tabs>
              <w:jc w:val="center"/>
              <w:rPr>
                <w:rFonts w:asciiTheme="majorHAnsi" w:eastAsiaTheme="majorEastAsia" w:hAnsiTheme="majorHAnsi" w:cstheme="majorBidi"/>
                <w:b/>
                <w:color w:val="4F81BD" w:themeColor="accent1"/>
              </w:rPr>
            </w:pPr>
            <w:r w:rsidRPr="007510A6">
              <w:rPr>
                <w:rFonts w:asciiTheme="majorHAnsi" w:eastAsiaTheme="majorEastAsia" w:hAnsiTheme="majorHAnsi" w:cstheme="majorBidi"/>
                <w:b/>
                <w:i/>
                <w:color w:val="4F81BD" w:themeColor="accent1"/>
              </w:rPr>
              <w:t>(Insert MEF or PBF Title)</w:t>
            </w:r>
          </w:p>
          <w:p w:rsidR="00FC07F2" w:rsidRPr="00803F56" w:rsidRDefault="00FC07F2" w:rsidP="00FC07F2">
            <w:pPr>
              <w:pStyle w:val="BodyText"/>
              <w:tabs>
                <w:tab w:val="left" w:pos="0"/>
              </w:tabs>
              <w:jc w:val="center"/>
              <w:rPr>
                <w:rFonts w:asciiTheme="majorHAnsi" w:eastAsiaTheme="majorEastAsia" w:hAnsiTheme="majorHAnsi" w:cstheme="majorBidi"/>
                <w:b/>
                <w:color w:val="FFFFFF" w:themeColor="background1"/>
                <w:sz w:val="20"/>
                <w:szCs w:val="20"/>
              </w:rPr>
            </w:pPr>
            <w:r w:rsidRPr="007510A6">
              <w:rPr>
                <w:rFonts w:asciiTheme="majorHAnsi" w:eastAsiaTheme="majorEastAsia" w:hAnsiTheme="majorHAnsi" w:cstheme="majorBidi"/>
                <w:b/>
                <w:i/>
                <w:color w:val="4F81BD" w:themeColor="accent1"/>
              </w:rPr>
              <w:t xml:space="preserve"> (Insert Date)</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 xml:space="preserve">MEF/ PBF Title: </w:t>
            </w:r>
            <w:r w:rsidRPr="00FC07F2">
              <w:rPr>
                <w:rFonts w:eastAsiaTheme="majorEastAsia" w:cstheme="majorBidi"/>
                <w:sz w:val="20"/>
                <w:szCs w:val="20"/>
              </w:rPr>
              <w:t xml:space="preserve">  </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MEF/ PBF Narrative:</w:t>
            </w:r>
            <w:r w:rsidRPr="00FC07F2">
              <w:rPr>
                <w:rFonts w:eastAsiaTheme="majorEastAsia" w:cstheme="majorBidi"/>
                <w:sz w:val="20"/>
                <w:szCs w:val="20"/>
              </w:rPr>
              <w:t xml:space="preserve">  </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Staff / Leadership Responsible:</w:t>
            </w:r>
            <w:r w:rsidRPr="00FC07F2">
              <w:rPr>
                <w:rFonts w:eastAsiaTheme="majorEastAsia" w:cstheme="majorBidi"/>
                <w:sz w:val="20"/>
                <w:szCs w:val="20"/>
              </w:rPr>
              <w:t xml:space="preserve">  </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Application(s) or System(s) Required:</w:t>
            </w:r>
            <w:r w:rsidRPr="00FC07F2">
              <w:rPr>
                <w:rFonts w:eastAsiaTheme="majorEastAsia" w:cstheme="majorBidi"/>
                <w:sz w:val="20"/>
                <w:szCs w:val="20"/>
              </w:rPr>
              <w:t xml:space="preserve">  </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Essential Records, Databases, Documents:</w:t>
            </w:r>
            <w:r w:rsidRPr="00FC07F2">
              <w:rPr>
                <w:rFonts w:eastAsiaTheme="majorEastAsia" w:cstheme="majorBidi"/>
                <w:b/>
                <w:sz w:val="20"/>
                <w:szCs w:val="20"/>
              </w:rPr>
              <w:t xml:space="preserve">  </w:t>
            </w:r>
            <w:r w:rsidRPr="00FC07F2">
              <w:rPr>
                <w:rFonts w:eastAsiaTheme="majorEastAsia" w:cstheme="majorBidi"/>
                <w:sz w:val="20"/>
                <w:szCs w:val="20"/>
              </w:rPr>
              <w:t xml:space="preserve"> </w:t>
            </w:r>
          </w:p>
        </w:tc>
      </w:tr>
      <w:tr w:rsidR="00FC07F2" w:rsidRPr="00803F56" w:rsidTr="00FC07F2">
        <w:trPr>
          <w:trHeight w:val="458"/>
        </w:trPr>
        <w:tc>
          <w:tcPr>
            <w:tcW w:w="9648" w:type="dxa"/>
            <w:gridSpan w:val="2"/>
            <w:tcBorders>
              <w:top w:val="single" w:sz="4" w:space="0" w:color="auto"/>
              <w:bottom w:val="single" w:sz="4" w:space="0" w:color="auto"/>
            </w:tcBorders>
            <w:shd w:val="clear" w:color="auto" w:fill="17365D" w:themeFill="text2" w:themeFillShade="BF"/>
            <w:vAlign w:val="bottom"/>
          </w:tcPr>
          <w:p w:rsidR="00FC07F2" w:rsidRPr="00803F56" w:rsidRDefault="00FC07F2" w:rsidP="00FC07F2">
            <w:pPr>
              <w:pStyle w:val="BodyText"/>
              <w:tabs>
                <w:tab w:val="left" w:pos="0"/>
              </w:tabs>
              <w:jc w:val="center"/>
              <w:rPr>
                <w:rFonts w:asciiTheme="majorHAnsi" w:eastAsiaTheme="majorEastAsia" w:hAnsiTheme="majorHAnsi" w:cstheme="majorBidi"/>
                <w:b/>
                <w:color w:val="FFFFFF" w:themeColor="background1"/>
                <w:sz w:val="20"/>
                <w:szCs w:val="20"/>
              </w:rPr>
            </w:pPr>
            <w:r w:rsidRPr="00803F56">
              <w:rPr>
                <w:rFonts w:asciiTheme="majorHAnsi" w:eastAsiaTheme="majorEastAsia" w:hAnsiTheme="majorHAnsi" w:cstheme="majorBidi"/>
                <w:b/>
                <w:color w:val="FFFFFF" w:themeColor="background1"/>
                <w:sz w:val="20"/>
                <w:szCs w:val="20"/>
              </w:rPr>
              <w:t xml:space="preserve">Non-Department / Agency Contacts:  Other Departments </w:t>
            </w:r>
            <w:r>
              <w:rPr>
                <w:rFonts w:asciiTheme="majorHAnsi" w:eastAsiaTheme="majorEastAsia" w:hAnsiTheme="majorHAnsi" w:cstheme="majorBidi"/>
                <w:b/>
                <w:color w:val="FFFFFF" w:themeColor="background1"/>
                <w:sz w:val="20"/>
                <w:szCs w:val="20"/>
              </w:rPr>
              <w:t>/</w:t>
            </w:r>
            <w:r w:rsidRPr="00803F56">
              <w:rPr>
                <w:rFonts w:asciiTheme="majorHAnsi" w:eastAsiaTheme="majorEastAsia" w:hAnsiTheme="majorHAnsi" w:cstheme="majorBidi"/>
                <w:b/>
                <w:color w:val="FFFFFF" w:themeColor="background1"/>
                <w:sz w:val="20"/>
                <w:szCs w:val="20"/>
              </w:rPr>
              <w:t xml:space="preserve"> Agencies, Contractors, Other Partners</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Department/Agency/Company Name:</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Function /Service Provided:</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Contact Name: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Contact #:</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Alternate Contact Name: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Alternate Contact #:</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 (if applicable):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Officer Name:</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Expiration Date: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Officer #:</w:t>
            </w:r>
          </w:p>
        </w:tc>
      </w:tr>
    </w:tbl>
    <w:p w:rsidR="00FC07F2" w:rsidRDefault="00FC07F2" w:rsidP="00FC07F2">
      <w:r>
        <w:br w:type="page"/>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0"/>
        <w:gridCol w:w="4878"/>
      </w:tblGrid>
      <w:tr w:rsidR="00FC07F2" w:rsidRPr="00803F56" w:rsidTr="00FC07F2">
        <w:trPr>
          <w:trHeight w:val="458"/>
        </w:trPr>
        <w:tc>
          <w:tcPr>
            <w:tcW w:w="9648" w:type="dxa"/>
            <w:gridSpan w:val="2"/>
            <w:tcBorders>
              <w:top w:val="single" w:sz="4" w:space="0" w:color="auto"/>
              <w:bottom w:val="single" w:sz="4" w:space="0" w:color="auto"/>
            </w:tcBorders>
            <w:shd w:val="clear" w:color="auto" w:fill="17365D" w:themeFill="text2" w:themeFillShade="BF"/>
            <w:vAlign w:val="bottom"/>
          </w:tcPr>
          <w:p w:rsidR="00FC07F2" w:rsidRPr="00803F56" w:rsidRDefault="00FC07F2" w:rsidP="00FC07F2">
            <w:pPr>
              <w:pStyle w:val="BodyText"/>
              <w:tabs>
                <w:tab w:val="left" w:pos="0"/>
              </w:tabs>
              <w:jc w:val="center"/>
              <w:rPr>
                <w:rFonts w:asciiTheme="majorHAnsi" w:eastAsiaTheme="majorEastAsia" w:hAnsiTheme="majorHAnsi" w:cstheme="majorBidi"/>
                <w:b/>
                <w:color w:val="FFFFFF" w:themeColor="background1"/>
                <w:sz w:val="20"/>
                <w:szCs w:val="20"/>
              </w:rPr>
            </w:pPr>
            <w:r w:rsidRPr="00803F56">
              <w:rPr>
                <w:rFonts w:asciiTheme="majorHAnsi" w:eastAsiaTheme="majorEastAsia" w:hAnsiTheme="majorHAnsi" w:cstheme="majorBidi"/>
                <w:b/>
                <w:color w:val="FFFFFF" w:themeColor="background1"/>
                <w:sz w:val="20"/>
                <w:szCs w:val="20"/>
              </w:rPr>
              <w:t xml:space="preserve">Non-Department / Agency Contacts:  Other Departments </w:t>
            </w:r>
            <w:r>
              <w:rPr>
                <w:rFonts w:asciiTheme="majorHAnsi" w:eastAsiaTheme="majorEastAsia" w:hAnsiTheme="majorHAnsi" w:cstheme="majorBidi"/>
                <w:b/>
                <w:color w:val="FFFFFF" w:themeColor="background1"/>
                <w:sz w:val="20"/>
                <w:szCs w:val="20"/>
              </w:rPr>
              <w:t>/</w:t>
            </w:r>
            <w:r w:rsidRPr="00803F56">
              <w:rPr>
                <w:rFonts w:asciiTheme="majorHAnsi" w:eastAsiaTheme="majorEastAsia" w:hAnsiTheme="majorHAnsi" w:cstheme="majorBidi"/>
                <w:b/>
                <w:color w:val="FFFFFF" w:themeColor="background1"/>
                <w:sz w:val="20"/>
                <w:szCs w:val="20"/>
              </w:rPr>
              <w:t xml:space="preserve"> Agencies, Contractors, Other Partners</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Department/Agency/Company Name:</w:t>
            </w:r>
          </w:p>
        </w:tc>
      </w:tr>
      <w:tr w:rsidR="00FC07F2" w:rsidRPr="00FC07F2" w:rsidTr="00FC07F2">
        <w:trPr>
          <w:trHeight w:val="432"/>
        </w:trPr>
        <w:tc>
          <w:tcPr>
            <w:tcW w:w="9648" w:type="dxa"/>
            <w:gridSpan w:val="2"/>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Function /Service Provided:</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Contact Name: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Contact #:</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Alternate Contact Name: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Alternate Contact #:</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 (if applicable):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Officer Name:</w:t>
            </w:r>
          </w:p>
        </w:tc>
      </w:tr>
      <w:tr w:rsidR="00FC07F2" w:rsidRPr="00FC07F2" w:rsidTr="00FC07F2">
        <w:trPr>
          <w:trHeight w:val="432"/>
        </w:trPr>
        <w:tc>
          <w:tcPr>
            <w:tcW w:w="4770" w:type="dxa"/>
            <w:tcBorders>
              <w:top w:val="single" w:sz="4" w:space="0" w:color="auto"/>
              <w:bottom w:val="single" w:sz="4" w:space="0" w:color="auto"/>
            </w:tcBorders>
            <w:vAlign w:val="bottom"/>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Expiration Date:</w:t>
            </w:r>
          </w:p>
        </w:tc>
        <w:tc>
          <w:tcPr>
            <w:tcW w:w="4878" w:type="dxa"/>
            <w:tcBorders>
              <w:top w:val="single" w:sz="4" w:space="0" w:color="auto"/>
              <w:bottom w:val="single" w:sz="4" w:space="0" w:color="auto"/>
            </w:tcBorders>
          </w:tcPr>
          <w:p w:rsidR="00FC07F2" w:rsidRPr="00FC07F2" w:rsidRDefault="00FC07F2" w:rsidP="00FC07F2">
            <w:pPr>
              <w:pStyle w:val="BodyText"/>
              <w:tabs>
                <w:tab w:val="left" w:pos="0"/>
              </w:tabs>
              <w:jc w:val="left"/>
              <w:rPr>
                <w:rFonts w:eastAsiaTheme="majorEastAsia" w:cstheme="majorBidi"/>
                <w:b/>
                <w:sz w:val="20"/>
                <w:szCs w:val="20"/>
                <w:u w:val="single"/>
              </w:rPr>
            </w:pPr>
            <w:r w:rsidRPr="00FC07F2">
              <w:rPr>
                <w:rFonts w:eastAsiaTheme="majorEastAsia" w:cstheme="majorBidi"/>
                <w:b/>
                <w:sz w:val="20"/>
                <w:szCs w:val="20"/>
                <w:u w:val="single"/>
              </w:rPr>
              <w:t>Contract Officer #:</w:t>
            </w:r>
          </w:p>
        </w:tc>
      </w:tr>
      <w:tr w:rsidR="00FC07F2" w:rsidRPr="00803F56" w:rsidTr="00FC07F2">
        <w:trPr>
          <w:trHeight w:val="458"/>
        </w:trPr>
        <w:tc>
          <w:tcPr>
            <w:tcW w:w="9648" w:type="dxa"/>
            <w:gridSpan w:val="2"/>
            <w:tcBorders>
              <w:top w:val="single" w:sz="4" w:space="0" w:color="auto"/>
              <w:bottom w:val="single" w:sz="4" w:space="0" w:color="auto"/>
            </w:tcBorders>
            <w:shd w:val="clear" w:color="auto" w:fill="17365D" w:themeFill="text2" w:themeFillShade="BF"/>
            <w:vAlign w:val="bottom"/>
          </w:tcPr>
          <w:p w:rsidR="00FC07F2" w:rsidRPr="00803F56" w:rsidRDefault="00FC07F2" w:rsidP="00FC07F2">
            <w:pPr>
              <w:pStyle w:val="BodyText"/>
              <w:tabs>
                <w:tab w:val="left" w:pos="0"/>
              </w:tabs>
              <w:jc w:val="center"/>
              <w:rPr>
                <w:rFonts w:asciiTheme="majorHAnsi" w:eastAsiaTheme="majorEastAsia" w:hAnsiTheme="majorHAnsi" w:cstheme="majorBidi"/>
                <w:b/>
                <w:color w:val="FFFFFF" w:themeColor="background1"/>
                <w:sz w:val="20"/>
                <w:szCs w:val="20"/>
              </w:rPr>
            </w:pPr>
            <w:r>
              <w:rPr>
                <w:rFonts w:asciiTheme="majorHAnsi" w:eastAsiaTheme="majorEastAsia" w:hAnsiTheme="majorHAnsi" w:cstheme="majorBidi"/>
                <w:b/>
                <w:color w:val="FFFFFF" w:themeColor="background1"/>
                <w:sz w:val="20"/>
                <w:szCs w:val="20"/>
              </w:rPr>
              <w:t>Procedures / Instructions</w:t>
            </w:r>
          </w:p>
        </w:tc>
      </w:tr>
      <w:tr w:rsidR="00FC07F2" w:rsidRPr="00803F56" w:rsidTr="00FC07F2">
        <w:trPr>
          <w:trHeight w:val="432"/>
        </w:trPr>
        <w:tc>
          <w:tcPr>
            <w:tcW w:w="9648" w:type="dxa"/>
            <w:gridSpan w:val="2"/>
            <w:tcBorders>
              <w:top w:val="single" w:sz="4" w:space="0" w:color="auto"/>
              <w:bottom w:val="single" w:sz="4" w:space="0" w:color="auto"/>
            </w:tcBorders>
            <w:vAlign w:val="bottom"/>
          </w:tcPr>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p w:rsidR="00FC07F2" w:rsidRDefault="00FC07F2" w:rsidP="00FC07F2">
            <w:pPr>
              <w:pStyle w:val="BodyText"/>
              <w:tabs>
                <w:tab w:val="left" w:pos="0"/>
              </w:tabs>
              <w:jc w:val="left"/>
              <w:rPr>
                <w:rFonts w:asciiTheme="majorHAnsi" w:eastAsiaTheme="majorEastAsia" w:hAnsiTheme="majorHAnsi" w:cstheme="majorBidi"/>
                <w:b/>
                <w:sz w:val="20"/>
                <w:szCs w:val="20"/>
                <w:u w:val="single"/>
              </w:rPr>
            </w:pPr>
          </w:p>
        </w:tc>
      </w:tr>
    </w:tbl>
    <w:p w:rsidR="00FC07F2" w:rsidRDefault="00FC07F2" w:rsidP="00FC07F2"/>
    <w:p w:rsidR="00235D41" w:rsidRDefault="00235D41">
      <w:pPr>
        <w:spacing w:after="0" w:line="240" w:lineRule="auto"/>
        <w:rPr>
          <w:b/>
          <w:bCs/>
          <w:smallCaps/>
          <w:spacing w:val="5"/>
          <w:sz w:val="28"/>
        </w:rPr>
      </w:pPr>
    </w:p>
    <w:sectPr w:rsidR="00235D41" w:rsidSect="000A7EFE">
      <w:pgSz w:w="12240" w:h="15840" w:code="1"/>
      <w:pgMar w:top="1440" w:right="1440" w:bottom="720" w:left="1440" w:header="576" w:footer="576"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0CEF" w:rsidRDefault="00F80CEF">
      <w:r>
        <w:separator/>
      </w:r>
    </w:p>
  </w:endnote>
  <w:endnote w:type="continuationSeparator" w:id="0">
    <w:p w:rsidR="00F80CEF" w:rsidRDefault="00F80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883" w:rsidRDefault="00A0725C" w:rsidP="0076201D">
    <w:pPr>
      <w:pStyle w:val="Footer"/>
      <w:framePr w:wrap="around" w:vAnchor="text" w:hAnchor="margin" w:xAlign="right" w:y="1"/>
      <w:rPr>
        <w:rStyle w:val="PageNumber"/>
      </w:rPr>
    </w:pPr>
    <w:r>
      <w:rPr>
        <w:rStyle w:val="PageNumber"/>
      </w:rPr>
      <w:fldChar w:fldCharType="begin"/>
    </w:r>
    <w:r w:rsidR="00041883">
      <w:rPr>
        <w:rStyle w:val="PageNumber"/>
      </w:rPr>
      <w:instrText xml:space="preserve">PAGE  </w:instrText>
    </w:r>
    <w:r>
      <w:rPr>
        <w:rStyle w:val="PageNumber"/>
      </w:rPr>
      <w:fldChar w:fldCharType="end"/>
    </w:r>
  </w:p>
  <w:p w:rsidR="00041883" w:rsidRPr="005B5ECB" w:rsidRDefault="00041883" w:rsidP="007D6930">
    <w:pPr>
      <w:pStyle w:val="Footer"/>
      <w:pBdr>
        <w:top w:val="single" w:sz="6" w:space="9" w:color="auto"/>
      </w:pBdr>
      <w:tabs>
        <w:tab w:val="clear" w:pos="4140"/>
        <w:tab w:val="clear" w:pos="8370"/>
        <w:tab w:val="right" w:pos="12960"/>
      </w:tabs>
      <w:ind w:right="360"/>
      <w:rPr>
        <w:lang w:val="fr-FR"/>
      </w:rPr>
    </w:pPr>
    <w:r>
      <w:rPr>
        <w:rStyle w:val="PageNumber"/>
        <w:sz w:val="20"/>
        <w:lang w:val="fr-FR"/>
      </w:rPr>
      <w:t>E</w:t>
    </w:r>
    <w:r w:rsidRPr="005B5ECB">
      <w:rPr>
        <w:rStyle w:val="PageNumber"/>
        <w:sz w:val="20"/>
        <w:lang w:val="fr-FR"/>
      </w:rPr>
      <w:t>-</w:t>
    </w:r>
    <w:r w:rsidRPr="005B5ECB">
      <w:rPr>
        <w:lang w:val="fr-FR"/>
      </w:rPr>
      <w:tab/>
    </w:r>
    <w:r>
      <w:rPr>
        <w:rStyle w:val="FileCode"/>
        <w:lang w:val="fr-FR"/>
      </w:rPr>
      <w:t>Emergency Management</w:t>
    </w:r>
    <w:r w:rsidRPr="005B5ECB">
      <w:rPr>
        <w:rStyle w:val="FileCode"/>
        <w:lang w:val="fr-FR"/>
      </w:rPr>
      <w:t xml:space="preserve"> </w:t>
    </w:r>
    <w:r>
      <w:rPr>
        <w:rStyle w:val="FileCode"/>
        <w:lang w:val="fr-FR"/>
      </w:rPr>
      <w:t>Continuity Plan</w:t>
    </w:r>
    <w:r w:rsidRPr="005B5ECB">
      <w:rPr>
        <w:rStyle w:val="FileCode"/>
        <w:lang w:val="fr-FR"/>
      </w:rPr>
      <w:t>/June 2007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883" w:rsidRDefault="00041883">
    <w:pPr>
      <w:pStyle w:val="Footer"/>
    </w:pPr>
    <w:r w:rsidRPr="00FE3B47">
      <w:rPr>
        <w:b/>
        <w:i/>
        <w:color w:val="4F81BD" w:themeColor="accent1"/>
        <w:sz w:val="18"/>
        <w:szCs w:val="18"/>
      </w:rPr>
      <w:t>(Insert name of agency)</w:t>
    </w:r>
    <w:r w:rsidRPr="00FC07F2">
      <w:rPr>
        <w:sz w:val="18"/>
        <w:szCs w:val="18"/>
      </w:rPr>
      <w:t xml:space="preserve"> Continuity Plan </w:t>
    </w:r>
    <w:r w:rsidRPr="00FC07F2">
      <w:rPr>
        <w:sz w:val="18"/>
        <w:szCs w:val="18"/>
      </w:rPr>
      <w:ptab w:relativeTo="margin" w:alignment="center" w:leader="none"/>
    </w:r>
    <w:r>
      <w:rPr>
        <w:b/>
        <w:i/>
        <w:color w:val="4F81BD" w:themeColor="accent1"/>
        <w:sz w:val="18"/>
        <w:szCs w:val="18"/>
      </w:rPr>
      <w:t>(Insert version number and date)</w:t>
    </w:r>
    <w:r>
      <w:ptab w:relativeTo="margin" w:alignment="right" w:leader="none"/>
    </w:r>
    <w:r w:rsidR="00F80CEF">
      <w:fldChar w:fldCharType="begin"/>
    </w:r>
    <w:r w:rsidR="00F80CEF">
      <w:instrText xml:space="preserve"> PAGE   \* MERGEFORMAT </w:instrText>
    </w:r>
    <w:r w:rsidR="00F80CEF">
      <w:fldChar w:fldCharType="separate"/>
    </w:r>
    <w:r w:rsidR="00D97D30">
      <w:rPr>
        <w:noProof/>
      </w:rPr>
      <w:t>ii</w:t>
    </w:r>
    <w:r w:rsidR="00F80CEF">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883" w:rsidRPr="00FE6922" w:rsidRDefault="00041883" w:rsidP="00FE6922">
    <w:pPr>
      <w:pStyle w:val="Footer"/>
      <w:tabs>
        <w:tab w:val="clear" w:pos="4140"/>
        <w:tab w:val="clear" w:pos="8370"/>
        <w:tab w:val="left" w:pos="4320"/>
        <w:tab w:val="right" w:pos="8910"/>
      </w:tabs>
      <w:rPr>
        <w:sz w:val="20"/>
      </w:rPr>
    </w:pPr>
    <w:r>
      <w:rPr>
        <w:rStyle w:val="FileCode"/>
      </w:rPr>
      <w:tab/>
    </w:r>
    <w:r>
      <w:rPr>
        <w:rStyle w:val="FileCode"/>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0CEF" w:rsidRDefault="00F80CEF">
      <w:r>
        <w:separator/>
      </w:r>
    </w:p>
  </w:footnote>
  <w:footnote w:type="continuationSeparator" w:id="0">
    <w:p w:rsidR="00F80CEF" w:rsidRDefault="00F80C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1883" w:rsidRDefault="00041883" w:rsidP="005B5ECB"/>
  <w:p w:rsidR="00041883" w:rsidRPr="00D02CB6" w:rsidRDefault="00041883" w:rsidP="005B5ECB">
    <w:r>
      <w:t>Appendix 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A7B94"/>
    <w:multiLevelType w:val="hybridMultilevel"/>
    <w:tmpl w:val="507408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2D01E48"/>
    <w:multiLevelType w:val="hybridMultilevel"/>
    <w:tmpl w:val="AB1034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A510DA"/>
    <w:multiLevelType w:val="hybridMultilevel"/>
    <w:tmpl w:val="3B2A2FC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7EB7852"/>
    <w:multiLevelType w:val="hybridMultilevel"/>
    <w:tmpl w:val="5824E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C474D7"/>
    <w:multiLevelType w:val="hybridMultilevel"/>
    <w:tmpl w:val="4134B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A50D29"/>
    <w:multiLevelType w:val="hybridMultilevel"/>
    <w:tmpl w:val="056652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AAB6961"/>
    <w:multiLevelType w:val="hybridMultilevel"/>
    <w:tmpl w:val="D62E62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5993359"/>
    <w:multiLevelType w:val="hybridMultilevel"/>
    <w:tmpl w:val="4E94DC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8D1E58"/>
    <w:multiLevelType w:val="hybridMultilevel"/>
    <w:tmpl w:val="86CCC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6D490F"/>
    <w:multiLevelType w:val="multilevel"/>
    <w:tmpl w:val="1FC04FC6"/>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1D6C0172"/>
    <w:multiLevelType w:val="hybridMultilevel"/>
    <w:tmpl w:val="2C00635C"/>
    <w:lvl w:ilvl="0" w:tplc="6E785C9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CD4676"/>
    <w:multiLevelType w:val="hybridMultilevel"/>
    <w:tmpl w:val="C748A36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0871FF2"/>
    <w:multiLevelType w:val="singleLevel"/>
    <w:tmpl w:val="EBE2D302"/>
    <w:lvl w:ilvl="0">
      <w:start w:val="1"/>
      <w:numFmt w:val="bullet"/>
      <w:lvlText w:val=""/>
      <w:lvlJc w:val="left"/>
      <w:pPr>
        <w:ind w:left="540" w:hanging="360"/>
      </w:pPr>
      <w:rPr>
        <w:rFonts w:ascii="Wingdings" w:hAnsi="Wingdings" w:hint="default"/>
        <w:sz w:val="20"/>
      </w:rPr>
    </w:lvl>
  </w:abstractNum>
  <w:abstractNum w:abstractNumId="13">
    <w:nsid w:val="27DF439A"/>
    <w:multiLevelType w:val="hybridMultilevel"/>
    <w:tmpl w:val="646870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8161483"/>
    <w:multiLevelType w:val="hybridMultilevel"/>
    <w:tmpl w:val="5942BD82"/>
    <w:lvl w:ilvl="0" w:tplc="CC9897EC">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
    <w:nsid w:val="28FB52C9"/>
    <w:multiLevelType w:val="hybridMultilevel"/>
    <w:tmpl w:val="5AB0974C"/>
    <w:lvl w:ilvl="0" w:tplc="E444CB16">
      <w:start w:val="1"/>
      <w:numFmt w:val="upperLetter"/>
      <w:lvlText w:val="%1."/>
      <w:lvlJc w:val="left"/>
      <w:pPr>
        <w:ind w:left="720" w:hanging="360"/>
      </w:pPr>
      <w:rPr>
        <w:rFonts w:hint="default"/>
      </w:rPr>
    </w:lvl>
    <w:lvl w:ilvl="1" w:tplc="CE808AB6">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D14916"/>
    <w:multiLevelType w:val="hybridMultilevel"/>
    <w:tmpl w:val="F19A538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2B482B5A"/>
    <w:multiLevelType w:val="hybridMultilevel"/>
    <w:tmpl w:val="C58C397A"/>
    <w:lvl w:ilvl="0" w:tplc="4880BE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D264324"/>
    <w:multiLevelType w:val="hybridMultilevel"/>
    <w:tmpl w:val="8594E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D7E69F3"/>
    <w:multiLevelType w:val="hybridMultilevel"/>
    <w:tmpl w:val="75BC436A"/>
    <w:lvl w:ilvl="0" w:tplc="6E785C98">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EBC15F7"/>
    <w:multiLevelType w:val="hybridMultilevel"/>
    <w:tmpl w:val="CA7456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2F3B236C"/>
    <w:multiLevelType w:val="hybridMultilevel"/>
    <w:tmpl w:val="38D0E8CC"/>
    <w:lvl w:ilvl="0" w:tplc="4880BE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7822A3B"/>
    <w:multiLevelType w:val="hybridMultilevel"/>
    <w:tmpl w:val="8C3093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A8A08FC"/>
    <w:multiLevelType w:val="hybridMultilevel"/>
    <w:tmpl w:val="84B6E0B0"/>
    <w:lvl w:ilvl="0" w:tplc="EBE2D302">
      <w:start w:val="1"/>
      <w:numFmt w:val="bullet"/>
      <w:lvlText w:val=""/>
      <w:lvlJc w:val="left"/>
      <w:pPr>
        <w:ind w:left="270" w:hanging="360"/>
      </w:pPr>
      <w:rPr>
        <w:rFonts w:ascii="Wingdings" w:hAnsi="Wingdings" w:hint="default"/>
        <w:sz w:val="20"/>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24">
    <w:nsid w:val="3CBC3D1A"/>
    <w:multiLevelType w:val="hybridMultilevel"/>
    <w:tmpl w:val="F762072C"/>
    <w:lvl w:ilvl="0" w:tplc="04090001">
      <w:start w:val="1"/>
      <w:numFmt w:val="bullet"/>
      <w:lvlText w:val=""/>
      <w:lvlJc w:val="left"/>
      <w:pPr>
        <w:ind w:left="27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5">
    <w:nsid w:val="3EC303EC"/>
    <w:multiLevelType w:val="hybridMultilevel"/>
    <w:tmpl w:val="342E2A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BE2D302">
      <w:start w:val="1"/>
      <w:numFmt w:val="bullet"/>
      <w:lvlText w:val=""/>
      <w:lvlJc w:val="left"/>
      <w:pPr>
        <w:ind w:left="2160" w:hanging="360"/>
      </w:pPr>
      <w:rPr>
        <w:rFonts w:ascii="Wingdings" w:hAnsi="Wingdings" w:hint="default"/>
        <w:sz w:val="20"/>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EFD30DA"/>
    <w:multiLevelType w:val="multilevel"/>
    <w:tmpl w:val="D438F4B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nsid w:val="4168629D"/>
    <w:multiLevelType w:val="hybridMultilevel"/>
    <w:tmpl w:val="BFAA52E0"/>
    <w:lvl w:ilvl="0" w:tplc="EBE2D302">
      <w:start w:val="1"/>
      <w:numFmt w:val="bullet"/>
      <w:lvlText w:val=""/>
      <w:lvlJc w:val="left"/>
      <w:pPr>
        <w:ind w:left="1440" w:hanging="360"/>
      </w:pPr>
      <w:rPr>
        <w:rFonts w:ascii="Wingdings" w:hAnsi="Wingdings" w:hint="default"/>
        <w:sz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2E91D27"/>
    <w:multiLevelType w:val="hybridMultilevel"/>
    <w:tmpl w:val="059C75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691B81"/>
    <w:multiLevelType w:val="hybridMultilevel"/>
    <w:tmpl w:val="901AC218"/>
    <w:lvl w:ilvl="0" w:tplc="4880BE24">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0">
    <w:nsid w:val="45981C07"/>
    <w:multiLevelType w:val="hybridMultilevel"/>
    <w:tmpl w:val="F38014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6E46A3A"/>
    <w:multiLevelType w:val="hybridMultilevel"/>
    <w:tmpl w:val="F4203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A3808FB"/>
    <w:multiLevelType w:val="hybridMultilevel"/>
    <w:tmpl w:val="DBD2CBA0"/>
    <w:lvl w:ilvl="0" w:tplc="38903E98">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BFA0A17"/>
    <w:multiLevelType w:val="hybridMultilevel"/>
    <w:tmpl w:val="784EBDD0"/>
    <w:lvl w:ilvl="0" w:tplc="4880BE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62E6D3D"/>
    <w:multiLevelType w:val="hybridMultilevel"/>
    <w:tmpl w:val="0504BA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5A677010"/>
    <w:multiLevelType w:val="hybridMultilevel"/>
    <w:tmpl w:val="F0EE7F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5B355420"/>
    <w:multiLevelType w:val="multilevel"/>
    <w:tmpl w:val="40A09656"/>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7">
    <w:nsid w:val="5DDD307B"/>
    <w:multiLevelType w:val="hybridMultilevel"/>
    <w:tmpl w:val="38CEA61E"/>
    <w:lvl w:ilvl="0" w:tplc="04090001">
      <w:start w:val="1"/>
      <w:numFmt w:val="bullet"/>
      <w:lvlText w:val=""/>
      <w:lvlJc w:val="left"/>
      <w:pPr>
        <w:ind w:left="27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EBE2D302">
      <w:start w:val="1"/>
      <w:numFmt w:val="bullet"/>
      <w:lvlText w:val=""/>
      <w:lvlJc w:val="left"/>
      <w:pPr>
        <w:ind w:left="2070" w:hanging="360"/>
      </w:pPr>
      <w:rPr>
        <w:rFonts w:ascii="Wingdings" w:hAnsi="Wingdings" w:hint="default"/>
        <w:sz w:val="20"/>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8">
    <w:nsid w:val="6B6A0F3E"/>
    <w:multiLevelType w:val="hybridMultilevel"/>
    <w:tmpl w:val="CF6AAC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6B7B1484"/>
    <w:multiLevelType w:val="hybridMultilevel"/>
    <w:tmpl w:val="6722DD4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B880DE7"/>
    <w:multiLevelType w:val="singleLevel"/>
    <w:tmpl w:val="69405686"/>
    <w:lvl w:ilvl="0">
      <w:start w:val="1"/>
      <w:numFmt w:val="bullet"/>
      <w:pStyle w:val="Bullet2"/>
      <w:lvlText w:val=""/>
      <w:lvlJc w:val="left"/>
      <w:pPr>
        <w:tabs>
          <w:tab w:val="num" w:pos="864"/>
        </w:tabs>
        <w:ind w:left="864" w:hanging="432"/>
      </w:pPr>
      <w:rPr>
        <w:rFonts w:ascii="Wingdings" w:hAnsi="Wingdings" w:hint="default"/>
        <w:sz w:val="18"/>
      </w:rPr>
    </w:lvl>
  </w:abstractNum>
  <w:abstractNum w:abstractNumId="41">
    <w:nsid w:val="6E3404B0"/>
    <w:multiLevelType w:val="hybridMultilevel"/>
    <w:tmpl w:val="BB008E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10F17CC"/>
    <w:multiLevelType w:val="hybridMultilevel"/>
    <w:tmpl w:val="FED843D8"/>
    <w:lvl w:ilvl="0" w:tplc="4880BE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52D0224"/>
    <w:multiLevelType w:val="hybridMultilevel"/>
    <w:tmpl w:val="C784CB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A321FFC"/>
    <w:multiLevelType w:val="multilevel"/>
    <w:tmpl w:val="023E7FF0"/>
    <w:lvl w:ilvl="0">
      <w:start w:val="1"/>
      <w:numFmt w:val="decimal"/>
      <w:suff w:val="nothing"/>
      <w:lvlText w:val="Section %1"/>
      <w:lvlJc w:val="left"/>
      <w:pPr>
        <w:ind w:left="8262" w:hanging="432"/>
      </w:pPr>
      <w:rPr>
        <w:rFonts w:hint="default"/>
        <w:color w:val="000000"/>
      </w:rPr>
    </w:lvl>
    <w:lvl w:ilvl="1">
      <w:start w:val="1"/>
      <w:numFmt w:val="decimal"/>
      <w:lvlText w:val="%1.%2"/>
      <w:lvlJc w:val="left"/>
      <w:pPr>
        <w:tabs>
          <w:tab w:val="num" w:pos="1566"/>
        </w:tabs>
        <w:ind w:left="1566" w:hanging="576"/>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1854"/>
        </w:tabs>
        <w:ind w:left="1854" w:hanging="864"/>
      </w:pPr>
      <w:rPr>
        <w:rFonts w:hint="default"/>
      </w:rPr>
    </w:lvl>
    <w:lvl w:ilvl="4">
      <w:start w:val="1"/>
      <w:numFmt w:val="none"/>
      <w:suff w:val="nothing"/>
      <w:lvlText w:val=""/>
      <w:lvlJc w:val="left"/>
      <w:pPr>
        <w:ind w:left="990" w:firstLine="0"/>
      </w:pPr>
      <w:rPr>
        <w:rFonts w:hint="default"/>
      </w:rPr>
    </w:lvl>
    <w:lvl w:ilvl="5">
      <w:start w:val="1"/>
      <w:numFmt w:val="none"/>
      <w:suff w:val="nothing"/>
      <w:lvlText w:val=""/>
      <w:lvlJc w:val="left"/>
      <w:pPr>
        <w:ind w:left="2142" w:hanging="1152"/>
      </w:pPr>
      <w:rPr>
        <w:rFonts w:hint="default"/>
      </w:rPr>
    </w:lvl>
    <w:lvl w:ilvl="6">
      <w:start w:val="1"/>
      <w:numFmt w:val="none"/>
      <w:suff w:val="nothing"/>
      <w:lvlText w:val=""/>
      <w:lvlJc w:val="left"/>
      <w:pPr>
        <w:ind w:left="2286" w:hanging="1296"/>
      </w:pPr>
      <w:rPr>
        <w:rFonts w:hint="default"/>
      </w:rPr>
    </w:lvl>
    <w:lvl w:ilvl="7">
      <w:start w:val="1"/>
      <w:numFmt w:val="none"/>
      <w:suff w:val="nothing"/>
      <w:lvlText w:val=""/>
      <w:lvlJc w:val="left"/>
      <w:pPr>
        <w:ind w:left="2430" w:hanging="1440"/>
      </w:pPr>
      <w:rPr>
        <w:rFonts w:hint="default"/>
      </w:rPr>
    </w:lvl>
    <w:lvl w:ilvl="8">
      <w:start w:val="1"/>
      <w:numFmt w:val="none"/>
      <w:suff w:val="nothing"/>
      <w:lvlText w:val=""/>
      <w:lvlJc w:val="left"/>
      <w:pPr>
        <w:ind w:left="2574" w:hanging="1584"/>
      </w:pPr>
      <w:rPr>
        <w:rFonts w:hint="default"/>
      </w:rPr>
    </w:lvl>
  </w:abstractNum>
  <w:abstractNum w:abstractNumId="45">
    <w:nsid w:val="7CE6473C"/>
    <w:multiLevelType w:val="multilevel"/>
    <w:tmpl w:val="3864B0D6"/>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2"/>
  </w:num>
  <w:num w:numId="2">
    <w:abstractNumId w:val="40"/>
  </w:num>
  <w:num w:numId="3">
    <w:abstractNumId w:val="44"/>
  </w:num>
  <w:num w:numId="4">
    <w:abstractNumId w:val="30"/>
  </w:num>
  <w:num w:numId="5">
    <w:abstractNumId w:val="20"/>
  </w:num>
  <w:num w:numId="6">
    <w:abstractNumId w:val="35"/>
  </w:num>
  <w:num w:numId="7">
    <w:abstractNumId w:val="34"/>
  </w:num>
  <w:num w:numId="8">
    <w:abstractNumId w:val="38"/>
  </w:num>
  <w:num w:numId="9">
    <w:abstractNumId w:val="0"/>
  </w:num>
  <w:num w:numId="10">
    <w:abstractNumId w:val="5"/>
  </w:num>
  <w:num w:numId="11">
    <w:abstractNumId w:val="13"/>
  </w:num>
  <w:num w:numId="12">
    <w:abstractNumId w:val="6"/>
  </w:num>
  <w:num w:numId="13">
    <w:abstractNumId w:val="15"/>
  </w:num>
  <w:num w:numId="14">
    <w:abstractNumId w:val="23"/>
  </w:num>
  <w:num w:numId="15">
    <w:abstractNumId w:val="33"/>
  </w:num>
  <w:num w:numId="16">
    <w:abstractNumId w:val="18"/>
  </w:num>
  <w:num w:numId="17">
    <w:abstractNumId w:val="42"/>
  </w:num>
  <w:num w:numId="18">
    <w:abstractNumId w:val="28"/>
  </w:num>
  <w:num w:numId="19">
    <w:abstractNumId w:val="21"/>
  </w:num>
  <w:num w:numId="20">
    <w:abstractNumId w:val="9"/>
  </w:num>
  <w:num w:numId="21">
    <w:abstractNumId w:val="26"/>
  </w:num>
  <w:num w:numId="22">
    <w:abstractNumId w:val="45"/>
  </w:num>
  <w:num w:numId="23">
    <w:abstractNumId w:val="36"/>
  </w:num>
  <w:num w:numId="24">
    <w:abstractNumId w:val="17"/>
  </w:num>
  <w:num w:numId="25">
    <w:abstractNumId w:val="29"/>
  </w:num>
  <w:num w:numId="26">
    <w:abstractNumId w:val="1"/>
  </w:num>
  <w:num w:numId="27">
    <w:abstractNumId w:val="7"/>
  </w:num>
  <w:num w:numId="28">
    <w:abstractNumId w:val="24"/>
  </w:num>
  <w:num w:numId="29">
    <w:abstractNumId w:val="43"/>
  </w:num>
  <w:num w:numId="30">
    <w:abstractNumId w:val="25"/>
  </w:num>
  <w:num w:numId="31">
    <w:abstractNumId w:val="10"/>
  </w:num>
  <w:num w:numId="32">
    <w:abstractNumId w:val="11"/>
  </w:num>
  <w:num w:numId="33">
    <w:abstractNumId w:val="19"/>
  </w:num>
  <w:num w:numId="34">
    <w:abstractNumId w:val="14"/>
  </w:num>
  <w:num w:numId="35">
    <w:abstractNumId w:val="39"/>
  </w:num>
  <w:num w:numId="36">
    <w:abstractNumId w:val="32"/>
  </w:num>
  <w:num w:numId="37">
    <w:abstractNumId w:val="37"/>
  </w:num>
  <w:num w:numId="38">
    <w:abstractNumId w:val="27"/>
  </w:num>
  <w:num w:numId="39">
    <w:abstractNumId w:val="22"/>
  </w:num>
  <w:num w:numId="40">
    <w:abstractNumId w:val="2"/>
  </w:num>
  <w:num w:numId="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num>
  <w:num w:numId="44">
    <w:abstractNumId w:val="31"/>
  </w:num>
  <w:num w:numId="45">
    <w:abstractNumId w:val="4"/>
  </w:num>
  <w:num w:numId="46">
    <w:abstractNumId w:val="3"/>
  </w:num>
  <w:num w:numId="47">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6B77"/>
    <w:rsid w:val="000007E5"/>
    <w:rsid w:val="0000195C"/>
    <w:rsid w:val="00002013"/>
    <w:rsid w:val="00002996"/>
    <w:rsid w:val="0000453B"/>
    <w:rsid w:val="0000471D"/>
    <w:rsid w:val="000052E0"/>
    <w:rsid w:val="00005535"/>
    <w:rsid w:val="000063B8"/>
    <w:rsid w:val="00006DAE"/>
    <w:rsid w:val="00006FA8"/>
    <w:rsid w:val="0000749B"/>
    <w:rsid w:val="0000767D"/>
    <w:rsid w:val="0000794B"/>
    <w:rsid w:val="000108C6"/>
    <w:rsid w:val="0001176D"/>
    <w:rsid w:val="00011D60"/>
    <w:rsid w:val="000128A9"/>
    <w:rsid w:val="00012B2E"/>
    <w:rsid w:val="00012F88"/>
    <w:rsid w:val="0001337C"/>
    <w:rsid w:val="00013DA4"/>
    <w:rsid w:val="000148B4"/>
    <w:rsid w:val="000152AB"/>
    <w:rsid w:val="000157C2"/>
    <w:rsid w:val="00015DE6"/>
    <w:rsid w:val="00021DC8"/>
    <w:rsid w:val="00021F48"/>
    <w:rsid w:val="000244B6"/>
    <w:rsid w:val="0002489D"/>
    <w:rsid w:val="000258F5"/>
    <w:rsid w:val="00025C81"/>
    <w:rsid w:val="0002683B"/>
    <w:rsid w:val="00026FD5"/>
    <w:rsid w:val="00027886"/>
    <w:rsid w:val="00032A04"/>
    <w:rsid w:val="00032AD4"/>
    <w:rsid w:val="00033227"/>
    <w:rsid w:val="00033D1B"/>
    <w:rsid w:val="000343DE"/>
    <w:rsid w:val="00034EC5"/>
    <w:rsid w:val="0003505A"/>
    <w:rsid w:val="00035078"/>
    <w:rsid w:val="00035893"/>
    <w:rsid w:val="000358A1"/>
    <w:rsid w:val="000410C9"/>
    <w:rsid w:val="00041825"/>
    <w:rsid w:val="00041883"/>
    <w:rsid w:val="00042F7C"/>
    <w:rsid w:val="00043863"/>
    <w:rsid w:val="0004433A"/>
    <w:rsid w:val="00044491"/>
    <w:rsid w:val="00045525"/>
    <w:rsid w:val="00046575"/>
    <w:rsid w:val="00046A14"/>
    <w:rsid w:val="00047730"/>
    <w:rsid w:val="00050067"/>
    <w:rsid w:val="00051C22"/>
    <w:rsid w:val="0005217F"/>
    <w:rsid w:val="00053744"/>
    <w:rsid w:val="00054590"/>
    <w:rsid w:val="00054A7E"/>
    <w:rsid w:val="00054A9A"/>
    <w:rsid w:val="00054B38"/>
    <w:rsid w:val="00056D20"/>
    <w:rsid w:val="00056DEC"/>
    <w:rsid w:val="00060078"/>
    <w:rsid w:val="0006011B"/>
    <w:rsid w:val="00060C05"/>
    <w:rsid w:val="00061FEF"/>
    <w:rsid w:val="00063020"/>
    <w:rsid w:val="00063131"/>
    <w:rsid w:val="00063953"/>
    <w:rsid w:val="00063FDB"/>
    <w:rsid w:val="0006574B"/>
    <w:rsid w:val="0006625A"/>
    <w:rsid w:val="00066405"/>
    <w:rsid w:val="00066981"/>
    <w:rsid w:val="00067208"/>
    <w:rsid w:val="00070243"/>
    <w:rsid w:val="0007049C"/>
    <w:rsid w:val="00070652"/>
    <w:rsid w:val="000715A6"/>
    <w:rsid w:val="00071631"/>
    <w:rsid w:val="00071E54"/>
    <w:rsid w:val="000721DA"/>
    <w:rsid w:val="0007290F"/>
    <w:rsid w:val="00072B97"/>
    <w:rsid w:val="0007318E"/>
    <w:rsid w:val="00073C93"/>
    <w:rsid w:val="000744FB"/>
    <w:rsid w:val="00074F35"/>
    <w:rsid w:val="0007595B"/>
    <w:rsid w:val="00076291"/>
    <w:rsid w:val="00076A00"/>
    <w:rsid w:val="0007793C"/>
    <w:rsid w:val="00080C7F"/>
    <w:rsid w:val="00080DB7"/>
    <w:rsid w:val="00081096"/>
    <w:rsid w:val="00081D80"/>
    <w:rsid w:val="000833F3"/>
    <w:rsid w:val="00084676"/>
    <w:rsid w:val="0008521B"/>
    <w:rsid w:val="00086B3C"/>
    <w:rsid w:val="00086E03"/>
    <w:rsid w:val="00087407"/>
    <w:rsid w:val="00090929"/>
    <w:rsid w:val="00091D2F"/>
    <w:rsid w:val="000927C0"/>
    <w:rsid w:val="00093721"/>
    <w:rsid w:val="00094716"/>
    <w:rsid w:val="0009478B"/>
    <w:rsid w:val="000975C0"/>
    <w:rsid w:val="00097CE9"/>
    <w:rsid w:val="000A0476"/>
    <w:rsid w:val="000A0F0A"/>
    <w:rsid w:val="000A1F7B"/>
    <w:rsid w:val="000A2B37"/>
    <w:rsid w:val="000A3D82"/>
    <w:rsid w:val="000A44F2"/>
    <w:rsid w:val="000A4D95"/>
    <w:rsid w:val="000A5AEA"/>
    <w:rsid w:val="000A5BE7"/>
    <w:rsid w:val="000A5C3E"/>
    <w:rsid w:val="000A65C4"/>
    <w:rsid w:val="000A772F"/>
    <w:rsid w:val="000A7879"/>
    <w:rsid w:val="000A7EFE"/>
    <w:rsid w:val="000B042D"/>
    <w:rsid w:val="000B1766"/>
    <w:rsid w:val="000B1816"/>
    <w:rsid w:val="000B1F27"/>
    <w:rsid w:val="000B34AF"/>
    <w:rsid w:val="000B35CF"/>
    <w:rsid w:val="000B36FA"/>
    <w:rsid w:val="000B374B"/>
    <w:rsid w:val="000B3814"/>
    <w:rsid w:val="000B4147"/>
    <w:rsid w:val="000B483E"/>
    <w:rsid w:val="000B53F8"/>
    <w:rsid w:val="000B58F3"/>
    <w:rsid w:val="000B61EA"/>
    <w:rsid w:val="000B75D6"/>
    <w:rsid w:val="000B7796"/>
    <w:rsid w:val="000C09C4"/>
    <w:rsid w:val="000C3AC2"/>
    <w:rsid w:val="000C3AF0"/>
    <w:rsid w:val="000C4611"/>
    <w:rsid w:val="000C49D6"/>
    <w:rsid w:val="000C4BEF"/>
    <w:rsid w:val="000C5038"/>
    <w:rsid w:val="000C67D7"/>
    <w:rsid w:val="000D0499"/>
    <w:rsid w:val="000D0C1D"/>
    <w:rsid w:val="000D109A"/>
    <w:rsid w:val="000D1440"/>
    <w:rsid w:val="000D1646"/>
    <w:rsid w:val="000D2544"/>
    <w:rsid w:val="000D3145"/>
    <w:rsid w:val="000D3E8F"/>
    <w:rsid w:val="000D3FE8"/>
    <w:rsid w:val="000D4EA0"/>
    <w:rsid w:val="000D5B02"/>
    <w:rsid w:val="000D5D43"/>
    <w:rsid w:val="000E0D81"/>
    <w:rsid w:val="000E0EBF"/>
    <w:rsid w:val="000E2B89"/>
    <w:rsid w:val="000E3307"/>
    <w:rsid w:val="000E37F0"/>
    <w:rsid w:val="000E4CAC"/>
    <w:rsid w:val="000E5146"/>
    <w:rsid w:val="000E53DB"/>
    <w:rsid w:val="000E60FB"/>
    <w:rsid w:val="000E6235"/>
    <w:rsid w:val="000E6F7B"/>
    <w:rsid w:val="000E7857"/>
    <w:rsid w:val="000F0F15"/>
    <w:rsid w:val="000F1C27"/>
    <w:rsid w:val="000F1CDA"/>
    <w:rsid w:val="000F2D6E"/>
    <w:rsid w:val="000F30A5"/>
    <w:rsid w:val="000F31F7"/>
    <w:rsid w:val="000F5AC2"/>
    <w:rsid w:val="000F61ED"/>
    <w:rsid w:val="000F622B"/>
    <w:rsid w:val="000F637F"/>
    <w:rsid w:val="000F6608"/>
    <w:rsid w:val="000F67E4"/>
    <w:rsid w:val="00100D70"/>
    <w:rsid w:val="0010167C"/>
    <w:rsid w:val="00101C04"/>
    <w:rsid w:val="00101C4E"/>
    <w:rsid w:val="00101C57"/>
    <w:rsid w:val="00103C08"/>
    <w:rsid w:val="001040AD"/>
    <w:rsid w:val="001050A2"/>
    <w:rsid w:val="00105840"/>
    <w:rsid w:val="0010661E"/>
    <w:rsid w:val="00106964"/>
    <w:rsid w:val="00106C60"/>
    <w:rsid w:val="00107335"/>
    <w:rsid w:val="001078AE"/>
    <w:rsid w:val="001111A4"/>
    <w:rsid w:val="001111B6"/>
    <w:rsid w:val="00111463"/>
    <w:rsid w:val="0011268A"/>
    <w:rsid w:val="00113806"/>
    <w:rsid w:val="0011514A"/>
    <w:rsid w:val="00115C08"/>
    <w:rsid w:val="001162F7"/>
    <w:rsid w:val="001176B8"/>
    <w:rsid w:val="00121F27"/>
    <w:rsid w:val="0012395E"/>
    <w:rsid w:val="00125052"/>
    <w:rsid w:val="001256AB"/>
    <w:rsid w:val="00125E6D"/>
    <w:rsid w:val="00127224"/>
    <w:rsid w:val="00130C9A"/>
    <w:rsid w:val="00131108"/>
    <w:rsid w:val="0013132F"/>
    <w:rsid w:val="00131623"/>
    <w:rsid w:val="00131813"/>
    <w:rsid w:val="00132D42"/>
    <w:rsid w:val="0013305D"/>
    <w:rsid w:val="00133B48"/>
    <w:rsid w:val="00134A93"/>
    <w:rsid w:val="00134C62"/>
    <w:rsid w:val="00135C92"/>
    <w:rsid w:val="0013667D"/>
    <w:rsid w:val="0013767D"/>
    <w:rsid w:val="00137749"/>
    <w:rsid w:val="0014134B"/>
    <w:rsid w:val="00142D0C"/>
    <w:rsid w:val="00142D27"/>
    <w:rsid w:val="00143A59"/>
    <w:rsid w:val="00143D01"/>
    <w:rsid w:val="001441E8"/>
    <w:rsid w:val="0014431E"/>
    <w:rsid w:val="0014439E"/>
    <w:rsid w:val="00145248"/>
    <w:rsid w:val="0014640D"/>
    <w:rsid w:val="00147880"/>
    <w:rsid w:val="0015095F"/>
    <w:rsid w:val="001511CA"/>
    <w:rsid w:val="001516F3"/>
    <w:rsid w:val="00151DB2"/>
    <w:rsid w:val="001526D4"/>
    <w:rsid w:val="00152804"/>
    <w:rsid w:val="00155545"/>
    <w:rsid w:val="00155E20"/>
    <w:rsid w:val="00156230"/>
    <w:rsid w:val="00156F98"/>
    <w:rsid w:val="0016037C"/>
    <w:rsid w:val="0016131B"/>
    <w:rsid w:val="00161AA0"/>
    <w:rsid w:val="00161E3E"/>
    <w:rsid w:val="00162600"/>
    <w:rsid w:val="0016347F"/>
    <w:rsid w:val="001640D1"/>
    <w:rsid w:val="0016454B"/>
    <w:rsid w:val="00164959"/>
    <w:rsid w:val="00164EA3"/>
    <w:rsid w:val="00165F0B"/>
    <w:rsid w:val="001668BF"/>
    <w:rsid w:val="00166F49"/>
    <w:rsid w:val="00167158"/>
    <w:rsid w:val="001710C3"/>
    <w:rsid w:val="00171A19"/>
    <w:rsid w:val="00172A64"/>
    <w:rsid w:val="001732CA"/>
    <w:rsid w:val="00173D89"/>
    <w:rsid w:val="0017450B"/>
    <w:rsid w:val="00176884"/>
    <w:rsid w:val="001770A6"/>
    <w:rsid w:val="001777D1"/>
    <w:rsid w:val="00177E1B"/>
    <w:rsid w:val="001808F2"/>
    <w:rsid w:val="00180AC6"/>
    <w:rsid w:val="00181BF8"/>
    <w:rsid w:val="001820FE"/>
    <w:rsid w:val="001828DA"/>
    <w:rsid w:val="0018312A"/>
    <w:rsid w:val="00184016"/>
    <w:rsid w:val="001840D0"/>
    <w:rsid w:val="001845B2"/>
    <w:rsid w:val="001851C0"/>
    <w:rsid w:val="00186815"/>
    <w:rsid w:val="001901D3"/>
    <w:rsid w:val="001915C2"/>
    <w:rsid w:val="0019161D"/>
    <w:rsid w:val="00192802"/>
    <w:rsid w:val="001937E4"/>
    <w:rsid w:val="001938D2"/>
    <w:rsid w:val="001959A3"/>
    <w:rsid w:val="00195FF7"/>
    <w:rsid w:val="0019701F"/>
    <w:rsid w:val="001A1E1B"/>
    <w:rsid w:val="001A2683"/>
    <w:rsid w:val="001A3934"/>
    <w:rsid w:val="001A4286"/>
    <w:rsid w:val="001A5289"/>
    <w:rsid w:val="001A662B"/>
    <w:rsid w:val="001A6BCE"/>
    <w:rsid w:val="001A7931"/>
    <w:rsid w:val="001B007D"/>
    <w:rsid w:val="001B02CB"/>
    <w:rsid w:val="001B0FBA"/>
    <w:rsid w:val="001B22B7"/>
    <w:rsid w:val="001B27DE"/>
    <w:rsid w:val="001B2AFB"/>
    <w:rsid w:val="001B32BD"/>
    <w:rsid w:val="001B46C9"/>
    <w:rsid w:val="001B46F2"/>
    <w:rsid w:val="001B5346"/>
    <w:rsid w:val="001B77AA"/>
    <w:rsid w:val="001B7A0C"/>
    <w:rsid w:val="001C0BA7"/>
    <w:rsid w:val="001C1742"/>
    <w:rsid w:val="001C1EBD"/>
    <w:rsid w:val="001C2F84"/>
    <w:rsid w:val="001C42F0"/>
    <w:rsid w:val="001C4A4D"/>
    <w:rsid w:val="001C5ACA"/>
    <w:rsid w:val="001C6A16"/>
    <w:rsid w:val="001C7E87"/>
    <w:rsid w:val="001D04FB"/>
    <w:rsid w:val="001D1621"/>
    <w:rsid w:val="001D1AB7"/>
    <w:rsid w:val="001D2134"/>
    <w:rsid w:val="001D4543"/>
    <w:rsid w:val="001D4625"/>
    <w:rsid w:val="001D4B9F"/>
    <w:rsid w:val="001D6AA8"/>
    <w:rsid w:val="001E2872"/>
    <w:rsid w:val="001E2A0B"/>
    <w:rsid w:val="001E3EE6"/>
    <w:rsid w:val="001E4152"/>
    <w:rsid w:val="001E5782"/>
    <w:rsid w:val="001E6036"/>
    <w:rsid w:val="001E6340"/>
    <w:rsid w:val="001E6987"/>
    <w:rsid w:val="001E7593"/>
    <w:rsid w:val="001E7A17"/>
    <w:rsid w:val="001F0E89"/>
    <w:rsid w:val="001F14EB"/>
    <w:rsid w:val="001F1C5F"/>
    <w:rsid w:val="001F3A6B"/>
    <w:rsid w:val="001F3EA3"/>
    <w:rsid w:val="001F71A4"/>
    <w:rsid w:val="0020189D"/>
    <w:rsid w:val="00202308"/>
    <w:rsid w:val="00202413"/>
    <w:rsid w:val="00202B34"/>
    <w:rsid w:val="00202EC4"/>
    <w:rsid w:val="00203C0F"/>
    <w:rsid w:val="00204E27"/>
    <w:rsid w:val="00204FF0"/>
    <w:rsid w:val="002050B7"/>
    <w:rsid w:val="002053EB"/>
    <w:rsid w:val="00207262"/>
    <w:rsid w:val="0020794B"/>
    <w:rsid w:val="002100C8"/>
    <w:rsid w:val="0021016A"/>
    <w:rsid w:val="002101CD"/>
    <w:rsid w:val="00210503"/>
    <w:rsid w:val="00210DF1"/>
    <w:rsid w:val="0021155B"/>
    <w:rsid w:val="00211D27"/>
    <w:rsid w:val="002120B5"/>
    <w:rsid w:val="00212508"/>
    <w:rsid w:val="002125FE"/>
    <w:rsid w:val="0021272B"/>
    <w:rsid w:val="00212B51"/>
    <w:rsid w:val="00213A2D"/>
    <w:rsid w:val="00216BD9"/>
    <w:rsid w:val="00216D36"/>
    <w:rsid w:val="002172BC"/>
    <w:rsid w:val="0022059B"/>
    <w:rsid w:val="00220BB5"/>
    <w:rsid w:val="00222AB4"/>
    <w:rsid w:val="002236BD"/>
    <w:rsid w:val="00230209"/>
    <w:rsid w:val="00232207"/>
    <w:rsid w:val="00234362"/>
    <w:rsid w:val="002359E0"/>
    <w:rsid w:val="00235D41"/>
    <w:rsid w:val="002406C0"/>
    <w:rsid w:val="00242F1C"/>
    <w:rsid w:val="00245003"/>
    <w:rsid w:val="002455A4"/>
    <w:rsid w:val="00245CDB"/>
    <w:rsid w:val="0024765E"/>
    <w:rsid w:val="00250D9C"/>
    <w:rsid w:val="00251578"/>
    <w:rsid w:val="00252870"/>
    <w:rsid w:val="00253BCE"/>
    <w:rsid w:val="00253BF0"/>
    <w:rsid w:val="00255748"/>
    <w:rsid w:val="002567CD"/>
    <w:rsid w:val="002572E5"/>
    <w:rsid w:val="00257CBB"/>
    <w:rsid w:val="002604FF"/>
    <w:rsid w:val="002608D0"/>
    <w:rsid w:val="00261EBA"/>
    <w:rsid w:val="00262583"/>
    <w:rsid w:val="002626C6"/>
    <w:rsid w:val="002631B8"/>
    <w:rsid w:val="0026333E"/>
    <w:rsid w:val="002638D2"/>
    <w:rsid w:val="00264BC7"/>
    <w:rsid w:val="00264D44"/>
    <w:rsid w:val="00266A64"/>
    <w:rsid w:val="00270498"/>
    <w:rsid w:val="00271520"/>
    <w:rsid w:val="0027214E"/>
    <w:rsid w:val="002729D1"/>
    <w:rsid w:val="00273070"/>
    <w:rsid w:val="00274A56"/>
    <w:rsid w:val="00274AEC"/>
    <w:rsid w:val="00274CB0"/>
    <w:rsid w:val="00275ECC"/>
    <w:rsid w:val="002761F5"/>
    <w:rsid w:val="00276282"/>
    <w:rsid w:val="00276F59"/>
    <w:rsid w:val="002802C6"/>
    <w:rsid w:val="00280CBB"/>
    <w:rsid w:val="00282220"/>
    <w:rsid w:val="00282953"/>
    <w:rsid w:val="00282DB1"/>
    <w:rsid w:val="0028331E"/>
    <w:rsid w:val="00283AC2"/>
    <w:rsid w:val="00283DE5"/>
    <w:rsid w:val="00284F7B"/>
    <w:rsid w:val="00286957"/>
    <w:rsid w:val="00291842"/>
    <w:rsid w:val="00294104"/>
    <w:rsid w:val="00294175"/>
    <w:rsid w:val="00295F05"/>
    <w:rsid w:val="002A040F"/>
    <w:rsid w:val="002A0973"/>
    <w:rsid w:val="002A1B5E"/>
    <w:rsid w:val="002A32B2"/>
    <w:rsid w:val="002A3C4B"/>
    <w:rsid w:val="002A4B7A"/>
    <w:rsid w:val="002A4E62"/>
    <w:rsid w:val="002A5E92"/>
    <w:rsid w:val="002A60C6"/>
    <w:rsid w:val="002A6654"/>
    <w:rsid w:val="002A6D98"/>
    <w:rsid w:val="002B07FA"/>
    <w:rsid w:val="002B0B1C"/>
    <w:rsid w:val="002B1A9D"/>
    <w:rsid w:val="002B1DB6"/>
    <w:rsid w:val="002B200D"/>
    <w:rsid w:val="002B3E29"/>
    <w:rsid w:val="002B4227"/>
    <w:rsid w:val="002B4D5C"/>
    <w:rsid w:val="002B4E1E"/>
    <w:rsid w:val="002B5E43"/>
    <w:rsid w:val="002B6354"/>
    <w:rsid w:val="002C07AC"/>
    <w:rsid w:val="002C1059"/>
    <w:rsid w:val="002C1737"/>
    <w:rsid w:val="002C1952"/>
    <w:rsid w:val="002C224F"/>
    <w:rsid w:val="002C28CC"/>
    <w:rsid w:val="002C28D4"/>
    <w:rsid w:val="002C3055"/>
    <w:rsid w:val="002C4007"/>
    <w:rsid w:val="002C5D6A"/>
    <w:rsid w:val="002C704A"/>
    <w:rsid w:val="002C715A"/>
    <w:rsid w:val="002D0BDB"/>
    <w:rsid w:val="002D14A2"/>
    <w:rsid w:val="002D14B4"/>
    <w:rsid w:val="002D17FA"/>
    <w:rsid w:val="002D275E"/>
    <w:rsid w:val="002D2C06"/>
    <w:rsid w:val="002D3371"/>
    <w:rsid w:val="002D7079"/>
    <w:rsid w:val="002D7187"/>
    <w:rsid w:val="002D72E0"/>
    <w:rsid w:val="002D7CC6"/>
    <w:rsid w:val="002E0283"/>
    <w:rsid w:val="002E08FF"/>
    <w:rsid w:val="002E1EB2"/>
    <w:rsid w:val="002E2453"/>
    <w:rsid w:val="002E4139"/>
    <w:rsid w:val="002E74BD"/>
    <w:rsid w:val="002F098D"/>
    <w:rsid w:val="002F3AD3"/>
    <w:rsid w:val="002F3D83"/>
    <w:rsid w:val="002F5785"/>
    <w:rsid w:val="002F602B"/>
    <w:rsid w:val="002F6204"/>
    <w:rsid w:val="002F6945"/>
    <w:rsid w:val="002F7B88"/>
    <w:rsid w:val="0030097F"/>
    <w:rsid w:val="0030167F"/>
    <w:rsid w:val="00302EED"/>
    <w:rsid w:val="00302F70"/>
    <w:rsid w:val="00303499"/>
    <w:rsid w:val="00303D64"/>
    <w:rsid w:val="0030441A"/>
    <w:rsid w:val="00305364"/>
    <w:rsid w:val="00305AD3"/>
    <w:rsid w:val="00305B85"/>
    <w:rsid w:val="00306157"/>
    <w:rsid w:val="00306D48"/>
    <w:rsid w:val="00307667"/>
    <w:rsid w:val="0030789E"/>
    <w:rsid w:val="003117F7"/>
    <w:rsid w:val="00311DD0"/>
    <w:rsid w:val="00313486"/>
    <w:rsid w:val="00313FF1"/>
    <w:rsid w:val="00314237"/>
    <w:rsid w:val="00314AB4"/>
    <w:rsid w:val="003151E9"/>
    <w:rsid w:val="003159CF"/>
    <w:rsid w:val="00315C73"/>
    <w:rsid w:val="00315F3D"/>
    <w:rsid w:val="003166D5"/>
    <w:rsid w:val="003177EE"/>
    <w:rsid w:val="0032024A"/>
    <w:rsid w:val="0032028E"/>
    <w:rsid w:val="00322CD2"/>
    <w:rsid w:val="00323240"/>
    <w:rsid w:val="0032485D"/>
    <w:rsid w:val="00324EAB"/>
    <w:rsid w:val="00326DC7"/>
    <w:rsid w:val="00327197"/>
    <w:rsid w:val="00327F3F"/>
    <w:rsid w:val="00330F64"/>
    <w:rsid w:val="0033172F"/>
    <w:rsid w:val="00331F7B"/>
    <w:rsid w:val="003335EC"/>
    <w:rsid w:val="003357EA"/>
    <w:rsid w:val="00335F24"/>
    <w:rsid w:val="00340323"/>
    <w:rsid w:val="0034128E"/>
    <w:rsid w:val="00341DC7"/>
    <w:rsid w:val="00342602"/>
    <w:rsid w:val="00342E65"/>
    <w:rsid w:val="003434EE"/>
    <w:rsid w:val="00343985"/>
    <w:rsid w:val="0034481C"/>
    <w:rsid w:val="00345457"/>
    <w:rsid w:val="00345F78"/>
    <w:rsid w:val="00346182"/>
    <w:rsid w:val="00347044"/>
    <w:rsid w:val="003479CE"/>
    <w:rsid w:val="00350F52"/>
    <w:rsid w:val="003512D4"/>
    <w:rsid w:val="003517C3"/>
    <w:rsid w:val="00352D94"/>
    <w:rsid w:val="0035355B"/>
    <w:rsid w:val="0035514B"/>
    <w:rsid w:val="00355BFA"/>
    <w:rsid w:val="0036281A"/>
    <w:rsid w:val="00362D2D"/>
    <w:rsid w:val="00362DF6"/>
    <w:rsid w:val="00362E04"/>
    <w:rsid w:val="00363DB0"/>
    <w:rsid w:val="003648A3"/>
    <w:rsid w:val="003653D9"/>
    <w:rsid w:val="00367245"/>
    <w:rsid w:val="00370887"/>
    <w:rsid w:val="00371D7A"/>
    <w:rsid w:val="00372841"/>
    <w:rsid w:val="00372FFC"/>
    <w:rsid w:val="00373061"/>
    <w:rsid w:val="00374040"/>
    <w:rsid w:val="003744C9"/>
    <w:rsid w:val="003746CB"/>
    <w:rsid w:val="003747D1"/>
    <w:rsid w:val="0037616D"/>
    <w:rsid w:val="003769A7"/>
    <w:rsid w:val="003770DF"/>
    <w:rsid w:val="00377197"/>
    <w:rsid w:val="00380129"/>
    <w:rsid w:val="0038072E"/>
    <w:rsid w:val="00381395"/>
    <w:rsid w:val="0038180C"/>
    <w:rsid w:val="003834E9"/>
    <w:rsid w:val="003837E9"/>
    <w:rsid w:val="00383BB4"/>
    <w:rsid w:val="00384208"/>
    <w:rsid w:val="003849C5"/>
    <w:rsid w:val="00384C5A"/>
    <w:rsid w:val="003858D5"/>
    <w:rsid w:val="00387929"/>
    <w:rsid w:val="00387F88"/>
    <w:rsid w:val="00390647"/>
    <w:rsid w:val="003908A3"/>
    <w:rsid w:val="00390CA7"/>
    <w:rsid w:val="00390F60"/>
    <w:rsid w:val="003922AF"/>
    <w:rsid w:val="0039272E"/>
    <w:rsid w:val="003933E7"/>
    <w:rsid w:val="003958A5"/>
    <w:rsid w:val="0039687F"/>
    <w:rsid w:val="00396A4B"/>
    <w:rsid w:val="00396B61"/>
    <w:rsid w:val="00397488"/>
    <w:rsid w:val="00397E83"/>
    <w:rsid w:val="003A1AFB"/>
    <w:rsid w:val="003A25A3"/>
    <w:rsid w:val="003A26B1"/>
    <w:rsid w:val="003A2C1A"/>
    <w:rsid w:val="003A37F9"/>
    <w:rsid w:val="003A415C"/>
    <w:rsid w:val="003A53D6"/>
    <w:rsid w:val="003A65D4"/>
    <w:rsid w:val="003A6E18"/>
    <w:rsid w:val="003A7739"/>
    <w:rsid w:val="003B0ABA"/>
    <w:rsid w:val="003B540B"/>
    <w:rsid w:val="003B639E"/>
    <w:rsid w:val="003B707D"/>
    <w:rsid w:val="003C010C"/>
    <w:rsid w:val="003C05CE"/>
    <w:rsid w:val="003C19F1"/>
    <w:rsid w:val="003C1F13"/>
    <w:rsid w:val="003C2782"/>
    <w:rsid w:val="003C32AE"/>
    <w:rsid w:val="003C41E9"/>
    <w:rsid w:val="003C58DC"/>
    <w:rsid w:val="003C5A65"/>
    <w:rsid w:val="003C66EF"/>
    <w:rsid w:val="003C7DA4"/>
    <w:rsid w:val="003D0248"/>
    <w:rsid w:val="003D1671"/>
    <w:rsid w:val="003D20FA"/>
    <w:rsid w:val="003D3AD3"/>
    <w:rsid w:val="003D4B92"/>
    <w:rsid w:val="003D6A42"/>
    <w:rsid w:val="003D6FB6"/>
    <w:rsid w:val="003E1249"/>
    <w:rsid w:val="003E1311"/>
    <w:rsid w:val="003E1E7E"/>
    <w:rsid w:val="003E2981"/>
    <w:rsid w:val="003E338B"/>
    <w:rsid w:val="003E3735"/>
    <w:rsid w:val="003E5413"/>
    <w:rsid w:val="003E642D"/>
    <w:rsid w:val="003E7A11"/>
    <w:rsid w:val="003E7FD7"/>
    <w:rsid w:val="003F1673"/>
    <w:rsid w:val="003F19E3"/>
    <w:rsid w:val="003F1AC5"/>
    <w:rsid w:val="003F1DCB"/>
    <w:rsid w:val="003F2059"/>
    <w:rsid w:val="003F211C"/>
    <w:rsid w:val="003F29B8"/>
    <w:rsid w:val="003F3260"/>
    <w:rsid w:val="003F3A55"/>
    <w:rsid w:val="003F4308"/>
    <w:rsid w:val="003F48CA"/>
    <w:rsid w:val="003F4A2C"/>
    <w:rsid w:val="003F4D68"/>
    <w:rsid w:val="003F4DA3"/>
    <w:rsid w:val="003F529D"/>
    <w:rsid w:val="004017B2"/>
    <w:rsid w:val="00402FF8"/>
    <w:rsid w:val="0040446A"/>
    <w:rsid w:val="00404996"/>
    <w:rsid w:val="004049C4"/>
    <w:rsid w:val="00404DA0"/>
    <w:rsid w:val="00405968"/>
    <w:rsid w:val="00410A66"/>
    <w:rsid w:val="004111C9"/>
    <w:rsid w:val="00411A0F"/>
    <w:rsid w:val="00411E47"/>
    <w:rsid w:val="00412E45"/>
    <w:rsid w:val="004148C2"/>
    <w:rsid w:val="00414E5C"/>
    <w:rsid w:val="00417009"/>
    <w:rsid w:val="004170DA"/>
    <w:rsid w:val="0042100F"/>
    <w:rsid w:val="00422354"/>
    <w:rsid w:val="00422D6D"/>
    <w:rsid w:val="00422E7A"/>
    <w:rsid w:val="00423E6E"/>
    <w:rsid w:val="00424062"/>
    <w:rsid w:val="0042606C"/>
    <w:rsid w:val="004261F8"/>
    <w:rsid w:val="00427108"/>
    <w:rsid w:val="004278FA"/>
    <w:rsid w:val="00427949"/>
    <w:rsid w:val="00427FD6"/>
    <w:rsid w:val="00431D48"/>
    <w:rsid w:val="00432453"/>
    <w:rsid w:val="00436852"/>
    <w:rsid w:val="00436C16"/>
    <w:rsid w:val="00437A4E"/>
    <w:rsid w:val="00437CEF"/>
    <w:rsid w:val="00441553"/>
    <w:rsid w:val="004432A0"/>
    <w:rsid w:val="00443690"/>
    <w:rsid w:val="0044380E"/>
    <w:rsid w:val="0044380F"/>
    <w:rsid w:val="00444272"/>
    <w:rsid w:val="00444371"/>
    <w:rsid w:val="00444470"/>
    <w:rsid w:val="00444CE0"/>
    <w:rsid w:val="00444E39"/>
    <w:rsid w:val="00447649"/>
    <w:rsid w:val="00447CB2"/>
    <w:rsid w:val="00451A2F"/>
    <w:rsid w:val="0045244C"/>
    <w:rsid w:val="00453C98"/>
    <w:rsid w:val="004553CA"/>
    <w:rsid w:val="00455DCC"/>
    <w:rsid w:val="004567D4"/>
    <w:rsid w:val="00457CB6"/>
    <w:rsid w:val="00461075"/>
    <w:rsid w:val="0046129C"/>
    <w:rsid w:val="00461421"/>
    <w:rsid w:val="0046155F"/>
    <w:rsid w:val="0046269F"/>
    <w:rsid w:val="00462EF6"/>
    <w:rsid w:val="0046473F"/>
    <w:rsid w:val="00464F09"/>
    <w:rsid w:val="00464F27"/>
    <w:rsid w:val="00465081"/>
    <w:rsid w:val="00465661"/>
    <w:rsid w:val="00467CF9"/>
    <w:rsid w:val="00471F8B"/>
    <w:rsid w:val="004729AF"/>
    <w:rsid w:val="00472B86"/>
    <w:rsid w:val="004730AD"/>
    <w:rsid w:val="00473154"/>
    <w:rsid w:val="00473861"/>
    <w:rsid w:val="00474878"/>
    <w:rsid w:val="00474E67"/>
    <w:rsid w:val="00475A21"/>
    <w:rsid w:val="004770CD"/>
    <w:rsid w:val="0047790B"/>
    <w:rsid w:val="0048070A"/>
    <w:rsid w:val="00480826"/>
    <w:rsid w:val="00482ADA"/>
    <w:rsid w:val="00482AE2"/>
    <w:rsid w:val="00483019"/>
    <w:rsid w:val="00484EE2"/>
    <w:rsid w:val="00484EFB"/>
    <w:rsid w:val="004850B9"/>
    <w:rsid w:val="00485371"/>
    <w:rsid w:val="00485AA1"/>
    <w:rsid w:val="00486672"/>
    <w:rsid w:val="00486FC6"/>
    <w:rsid w:val="004872E8"/>
    <w:rsid w:val="00487D9C"/>
    <w:rsid w:val="00487E13"/>
    <w:rsid w:val="0049010C"/>
    <w:rsid w:val="00490B87"/>
    <w:rsid w:val="00491455"/>
    <w:rsid w:val="004949F0"/>
    <w:rsid w:val="00494BE7"/>
    <w:rsid w:val="00495098"/>
    <w:rsid w:val="004958A2"/>
    <w:rsid w:val="00495DB7"/>
    <w:rsid w:val="00496166"/>
    <w:rsid w:val="004965C7"/>
    <w:rsid w:val="00496988"/>
    <w:rsid w:val="004976D7"/>
    <w:rsid w:val="004A19D3"/>
    <w:rsid w:val="004A2798"/>
    <w:rsid w:val="004A2D0B"/>
    <w:rsid w:val="004A4A20"/>
    <w:rsid w:val="004A697B"/>
    <w:rsid w:val="004A6D5D"/>
    <w:rsid w:val="004A755B"/>
    <w:rsid w:val="004B236B"/>
    <w:rsid w:val="004B2DCE"/>
    <w:rsid w:val="004B2EC6"/>
    <w:rsid w:val="004B3EA7"/>
    <w:rsid w:val="004B5237"/>
    <w:rsid w:val="004B5B86"/>
    <w:rsid w:val="004B60E4"/>
    <w:rsid w:val="004B64EE"/>
    <w:rsid w:val="004B6685"/>
    <w:rsid w:val="004B6FEF"/>
    <w:rsid w:val="004C0589"/>
    <w:rsid w:val="004C16D0"/>
    <w:rsid w:val="004C2425"/>
    <w:rsid w:val="004C26F3"/>
    <w:rsid w:val="004C2F83"/>
    <w:rsid w:val="004C3B08"/>
    <w:rsid w:val="004C3E42"/>
    <w:rsid w:val="004C3F81"/>
    <w:rsid w:val="004C4137"/>
    <w:rsid w:val="004C552A"/>
    <w:rsid w:val="004C56F8"/>
    <w:rsid w:val="004C63FA"/>
    <w:rsid w:val="004C70FB"/>
    <w:rsid w:val="004C766B"/>
    <w:rsid w:val="004D2B30"/>
    <w:rsid w:val="004D30A8"/>
    <w:rsid w:val="004D3327"/>
    <w:rsid w:val="004D42F1"/>
    <w:rsid w:val="004D4F19"/>
    <w:rsid w:val="004D693E"/>
    <w:rsid w:val="004D7098"/>
    <w:rsid w:val="004D7454"/>
    <w:rsid w:val="004D7C6E"/>
    <w:rsid w:val="004D7FA4"/>
    <w:rsid w:val="004E1834"/>
    <w:rsid w:val="004E35B9"/>
    <w:rsid w:val="004E5327"/>
    <w:rsid w:val="004E60B0"/>
    <w:rsid w:val="004E6B2A"/>
    <w:rsid w:val="004E6F86"/>
    <w:rsid w:val="004E7DA4"/>
    <w:rsid w:val="004E7E98"/>
    <w:rsid w:val="004F15F9"/>
    <w:rsid w:val="004F2AF6"/>
    <w:rsid w:val="004F5C0D"/>
    <w:rsid w:val="004F62C3"/>
    <w:rsid w:val="004F68C2"/>
    <w:rsid w:val="004F7703"/>
    <w:rsid w:val="004F7B01"/>
    <w:rsid w:val="004F7BD1"/>
    <w:rsid w:val="004F7BFF"/>
    <w:rsid w:val="0050039B"/>
    <w:rsid w:val="00500A5A"/>
    <w:rsid w:val="005049A8"/>
    <w:rsid w:val="00505A2D"/>
    <w:rsid w:val="00505D18"/>
    <w:rsid w:val="005065BC"/>
    <w:rsid w:val="00506F30"/>
    <w:rsid w:val="005074D4"/>
    <w:rsid w:val="00510C8F"/>
    <w:rsid w:val="00511188"/>
    <w:rsid w:val="00511CCF"/>
    <w:rsid w:val="00512917"/>
    <w:rsid w:val="00512B85"/>
    <w:rsid w:val="00513770"/>
    <w:rsid w:val="00513940"/>
    <w:rsid w:val="00513C0A"/>
    <w:rsid w:val="0051416D"/>
    <w:rsid w:val="005142E2"/>
    <w:rsid w:val="00514F8C"/>
    <w:rsid w:val="0051533D"/>
    <w:rsid w:val="00515AFB"/>
    <w:rsid w:val="00516315"/>
    <w:rsid w:val="00517AA5"/>
    <w:rsid w:val="00520EB0"/>
    <w:rsid w:val="00520F46"/>
    <w:rsid w:val="005223FD"/>
    <w:rsid w:val="00522418"/>
    <w:rsid w:val="00522749"/>
    <w:rsid w:val="005232B0"/>
    <w:rsid w:val="00523955"/>
    <w:rsid w:val="00525677"/>
    <w:rsid w:val="00525942"/>
    <w:rsid w:val="00526C46"/>
    <w:rsid w:val="00527797"/>
    <w:rsid w:val="005279B5"/>
    <w:rsid w:val="00530C84"/>
    <w:rsid w:val="00530DC9"/>
    <w:rsid w:val="005310A0"/>
    <w:rsid w:val="005323DB"/>
    <w:rsid w:val="005331BC"/>
    <w:rsid w:val="005333F9"/>
    <w:rsid w:val="00534348"/>
    <w:rsid w:val="00534C57"/>
    <w:rsid w:val="00537F29"/>
    <w:rsid w:val="005400E1"/>
    <w:rsid w:val="005404B3"/>
    <w:rsid w:val="0054076B"/>
    <w:rsid w:val="0054144E"/>
    <w:rsid w:val="00541EDC"/>
    <w:rsid w:val="00543F4F"/>
    <w:rsid w:val="0054431E"/>
    <w:rsid w:val="0054619D"/>
    <w:rsid w:val="00546644"/>
    <w:rsid w:val="005474CC"/>
    <w:rsid w:val="00547943"/>
    <w:rsid w:val="00547B43"/>
    <w:rsid w:val="00550ACE"/>
    <w:rsid w:val="005527CB"/>
    <w:rsid w:val="00552936"/>
    <w:rsid w:val="005532D2"/>
    <w:rsid w:val="0055338B"/>
    <w:rsid w:val="0055350E"/>
    <w:rsid w:val="0055507D"/>
    <w:rsid w:val="00556075"/>
    <w:rsid w:val="0055615D"/>
    <w:rsid w:val="005567E3"/>
    <w:rsid w:val="00557203"/>
    <w:rsid w:val="0055757B"/>
    <w:rsid w:val="00561406"/>
    <w:rsid w:val="00561BFB"/>
    <w:rsid w:val="005630EB"/>
    <w:rsid w:val="00563C20"/>
    <w:rsid w:val="0056484A"/>
    <w:rsid w:val="005648E5"/>
    <w:rsid w:val="005651A8"/>
    <w:rsid w:val="00566B47"/>
    <w:rsid w:val="00566DBB"/>
    <w:rsid w:val="0056784A"/>
    <w:rsid w:val="0057079A"/>
    <w:rsid w:val="00571347"/>
    <w:rsid w:val="005715F7"/>
    <w:rsid w:val="005718CD"/>
    <w:rsid w:val="00571C32"/>
    <w:rsid w:val="00573879"/>
    <w:rsid w:val="00573EF1"/>
    <w:rsid w:val="005777F9"/>
    <w:rsid w:val="00577E8E"/>
    <w:rsid w:val="0058266F"/>
    <w:rsid w:val="00582821"/>
    <w:rsid w:val="0058331A"/>
    <w:rsid w:val="0058786D"/>
    <w:rsid w:val="00590245"/>
    <w:rsid w:val="00590476"/>
    <w:rsid w:val="00590971"/>
    <w:rsid w:val="0059364D"/>
    <w:rsid w:val="00593E35"/>
    <w:rsid w:val="0059425E"/>
    <w:rsid w:val="005947E3"/>
    <w:rsid w:val="00594D69"/>
    <w:rsid w:val="005950A0"/>
    <w:rsid w:val="005966EF"/>
    <w:rsid w:val="005971CC"/>
    <w:rsid w:val="00597736"/>
    <w:rsid w:val="005A0B09"/>
    <w:rsid w:val="005A1CF1"/>
    <w:rsid w:val="005A2A0C"/>
    <w:rsid w:val="005A2E93"/>
    <w:rsid w:val="005A4D1F"/>
    <w:rsid w:val="005A501F"/>
    <w:rsid w:val="005A6235"/>
    <w:rsid w:val="005B1210"/>
    <w:rsid w:val="005B2177"/>
    <w:rsid w:val="005B318D"/>
    <w:rsid w:val="005B3BE6"/>
    <w:rsid w:val="005B431D"/>
    <w:rsid w:val="005B45BA"/>
    <w:rsid w:val="005B51DF"/>
    <w:rsid w:val="005B5416"/>
    <w:rsid w:val="005B5E83"/>
    <w:rsid w:val="005B5ECB"/>
    <w:rsid w:val="005C2906"/>
    <w:rsid w:val="005C2CD1"/>
    <w:rsid w:val="005C3C31"/>
    <w:rsid w:val="005C410F"/>
    <w:rsid w:val="005C47EA"/>
    <w:rsid w:val="005C483C"/>
    <w:rsid w:val="005C5A39"/>
    <w:rsid w:val="005C5D11"/>
    <w:rsid w:val="005C5D72"/>
    <w:rsid w:val="005C7DFA"/>
    <w:rsid w:val="005D0F44"/>
    <w:rsid w:val="005D186D"/>
    <w:rsid w:val="005D1A42"/>
    <w:rsid w:val="005D1BF2"/>
    <w:rsid w:val="005D404B"/>
    <w:rsid w:val="005D4259"/>
    <w:rsid w:val="005D4377"/>
    <w:rsid w:val="005D4D9A"/>
    <w:rsid w:val="005D4E47"/>
    <w:rsid w:val="005D6D0C"/>
    <w:rsid w:val="005D78B0"/>
    <w:rsid w:val="005E06B3"/>
    <w:rsid w:val="005E1F81"/>
    <w:rsid w:val="005E2541"/>
    <w:rsid w:val="005E257B"/>
    <w:rsid w:val="005E29F8"/>
    <w:rsid w:val="005E2B0F"/>
    <w:rsid w:val="005E3033"/>
    <w:rsid w:val="005E3288"/>
    <w:rsid w:val="005E49B9"/>
    <w:rsid w:val="005E4AD5"/>
    <w:rsid w:val="005E4F35"/>
    <w:rsid w:val="005E6B31"/>
    <w:rsid w:val="005E7CF1"/>
    <w:rsid w:val="005F06D6"/>
    <w:rsid w:val="005F1E5A"/>
    <w:rsid w:val="005F215A"/>
    <w:rsid w:val="005F2D6C"/>
    <w:rsid w:val="005F33C7"/>
    <w:rsid w:val="005F33EF"/>
    <w:rsid w:val="005F3A3D"/>
    <w:rsid w:val="005F4650"/>
    <w:rsid w:val="005F4FC9"/>
    <w:rsid w:val="005F6780"/>
    <w:rsid w:val="005F7CF0"/>
    <w:rsid w:val="006001D4"/>
    <w:rsid w:val="00600992"/>
    <w:rsid w:val="00600FD2"/>
    <w:rsid w:val="00602412"/>
    <w:rsid w:val="00602C1D"/>
    <w:rsid w:val="006041C3"/>
    <w:rsid w:val="00604CCC"/>
    <w:rsid w:val="00604D41"/>
    <w:rsid w:val="0060528C"/>
    <w:rsid w:val="00605DC9"/>
    <w:rsid w:val="0060677E"/>
    <w:rsid w:val="00610359"/>
    <w:rsid w:val="006105D5"/>
    <w:rsid w:val="00610B0B"/>
    <w:rsid w:val="00610B9D"/>
    <w:rsid w:val="006118FE"/>
    <w:rsid w:val="0061249F"/>
    <w:rsid w:val="00612BBA"/>
    <w:rsid w:val="00612D71"/>
    <w:rsid w:val="006135DF"/>
    <w:rsid w:val="00613628"/>
    <w:rsid w:val="0061381B"/>
    <w:rsid w:val="00614B4A"/>
    <w:rsid w:val="00614D97"/>
    <w:rsid w:val="00615391"/>
    <w:rsid w:val="00620357"/>
    <w:rsid w:val="00620466"/>
    <w:rsid w:val="006235F7"/>
    <w:rsid w:val="006240AA"/>
    <w:rsid w:val="006274B9"/>
    <w:rsid w:val="0063010C"/>
    <w:rsid w:val="00630DD1"/>
    <w:rsid w:val="00631B6D"/>
    <w:rsid w:val="00632D6A"/>
    <w:rsid w:val="00633031"/>
    <w:rsid w:val="006331BF"/>
    <w:rsid w:val="00633E95"/>
    <w:rsid w:val="006343E9"/>
    <w:rsid w:val="00634789"/>
    <w:rsid w:val="00634CA4"/>
    <w:rsid w:val="00635578"/>
    <w:rsid w:val="00636205"/>
    <w:rsid w:val="0063683D"/>
    <w:rsid w:val="006375C4"/>
    <w:rsid w:val="00640607"/>
    <w:rsid w:val="00640F75"/>
    <w:rsid w:val="00641177"/>
    <w:rsid w:val="00642600"/>
    <w:rsid w:val="00643212"/>
    <w:rsid w:val="006434A8"/>
    <w:rsid w:val="006447A6"/>
    <w:rsid w:val="00644D88"/>
    <w:rsid w:val="006451B7"/>
    <w:rsid w:val="00645F80"/>
    <w:rsid w:val="0064609D"/>
    <w:rsid w:val="006463B5"/>
    <w:rsid w:val="00651205"/>
    <w:rsid w:val="00651762"/>
    <w:rsid w:val="00652112"/>
    <w:rsid w:val="006530A5"/>
    <w:rsid w:val="00653808"/>
    <w:rsid w:val="006548FA"/>
    <w:rsid w:val="0065522B"/>
    <w:rsid w:val="0065538F"/>
    <w:rsid w:val="00655A69"/>
    <w:rsid w:val="00657798"/>
    <w:rsid w:val="00657F4D"/>
    <w:rsid w:val="00660B3E"/>
    <w:rsid w:val="006613E7"/>
    <w:rsid w:val="00661DB2"/>
    <w:rsid w:val="006622A4"/>
    <w:rsid w:val="006625FE"/>
    <w:rsid w:val="006626A0"/>
    <w:rsid w:val="00662920"/>
    <w:rsid w:val="006635F3"/>
    <w:rsid w:val="00665B80"/>
    <w:rsid w:val="00665E1C"/>
    <w:rsid w:val="0066608D"/>
    <w:rsid w:val="0066655D"/>
    <w:rsid w:val="00670B18"/>
    <w:rsid w:val="00672FFD"/>
    <w:rsid w:val="006731D8"/>
    <w:rsid w:val="0067451B"/>
    <w:rsid w:val="00674958"/>
    <w:rsid w:val="00675B54"/>
    <w:rsid w:val="00675D26"/>
    <w:rsid w:val="00676A83"/>
    <w:rsid w:val="00676FD1"/>
    <w:rsid w:val="00677EA1"/>
    <w:rsid w:val="006836DA"/>
    <w:rsid w:val="00684EFB"/>
    <w:rsid w:val="006856B0"/>
    <w:rsid w:val="006864E5"/>
    <w:rsid w:val="00687129"/>
    <w:rsid w:val="006877A2"/>
    <w:rsid w:val="006905EE"/>
    <w:rsid w:val="00690C9A"/>
    <w:rsid w:val="0069170C"/>
    <w:rsid w:val="00691884"/>
    <w:rsid w:val="006918CF"/>
    <w:rsid w:val="00691B3F"/>
    <w:rsid w:val="00692449"/>
    <w:rsid w:val="00692D20"/>
    <w:rsid w:val="0069373D"/>
    <w:rsid w:val="00693B37"/>
    <w:rsid w:val="00693B6D"/>
    <w:rsid w:val="006940A6"/>
    <w:rsid w:val="00694A61"/>
    <w:rsid w:val="00695555"/>
    <w:rsid w:val="00695DD0"/>
    <w:rsid w:val="00697415"/>
    <w:rsid w:val="006A0D8F"/>
    <w:rsid w:val="006A0FE6"/>
    <w:rsid w:val="006A1935"/>
    <w:rsid w:val="006A3F0B"/>
    <w:rsid w:val="006A5EC2"/>
    <w:rsid w:val="006B15B5"/>
    <w:rsid w:val="006B2FC0"/>
    <w:rsid w:val="006B3A06"/>
    <w:rsid w:val="006B3C37"/>
    <w:rsid w:val="006B3D38"/>
    <w:rsid w:val="006B48DC"/>
    <w:rsid w:val="006B607E"/>
    <w:rsid w:val="006B61A2"/>
    <w:rsid w:val="006B68A6"/>
    <w:rsid w:val="006B6C1E"/>
    <w:rsid w:val="006C2BF9"/>
    <w:rsid w:val="006C340A"/>
    <w:rsid w:val="006C4553"/>
    <w:rsid w:val="006C4681"/>
    <w:rsid w:val="006C4AF7"/>
    <w:rsid w:val="006C526B"/>
    <w:rsid w:val="006C5855"/>
    <w:rsid w:val="006C6495"/>
    <w:rsid w:val="006C6BC2"/>
    <w:rsid w:val="006C7874"/>
    <w:rsid w:val="006D1D45"/>
    <w:rsid w:val="006D2685"/>
    <w:rsid w:val="006D6D14"/>
    <w:rsid w:val="006D717C"/>
    <w:rsid w:val="006D7B61"/>
    <w:rsid w:val="006E04A9"/>
    <w:rsid w:val="006E0B36"/>
    <w:rsid w:val="006E24D4"/>
    <w:rsid w:val="006E27EB"/>
    <w:rsid w:val="006E298C"/>
    <w:rsid w:val="006E2B62"/>
    <w:rsid w:val="006E358C"/>
    <w:rsid w:val="006E37F4"/>
    <w:rsid w:val="006E4196"/>
    <w:rsid w:val="006E5D16"/>
    <w:rsid w:val="006E7B28"/>
    <w:rsid w:val="006F0C6D"/>
    <w:rsid w:val="006F1EAE"/>
    <w:rsid w:val="006F294B"/>
    <w:rsid w:val="006F3668"/>
    <w:rsid w:val="006F50A7"/>
    <w:rsid w:val="006F53CF"/>
    <w:rsid w:val="006F55E8"/>
    <w:rsid w:val="006F5828"/>
    <w:rsid w:val="006F5B5C"/>
    <w:rsid w:val="006F5F19"/>
    <w:rsid w:val="006F6938"/>
    <w:rsid w:val="006F724C"/>
    <w:rsid w:val="00701B9A"/>
    <w:rsid w:val="00703BB1"/>
    <w:rsid w:val="00704250"/>
    <w:rsid w:val="0070462A"/>
    <w:rsid w:val="0070464B"/>
    <w:rsid w:val="00704DC6"/>
    <w:rsid w:val="0070661B"/>
    <w:rsid w:val="00706B28"/>
    <w:rsid w:val="007077CE"/>
    <w:rsid w:val="00707972"/>
    <w:rsid w:val="00707B31"/>
    <w:rsid w:val="00710AE1"/>
    <w:rsid w:val="00711150"/>
    <w:rsid w:val="00711E00"/>
    <w:rsid w:val="007121EB"/>
    <w:rsid w:val="007124ED"/>
    <w:rsid w:val="00713968"/>
    <w:rsid w:val="007140AB"/>
    <w:rsid w:val="0071484C"/>
    <w:rsid w:val="00714854"/>
    <w:rsid w:val="0071731D"/>
    <w:rsid w:val="007176B3"/>
    <w:rsid w:val="00717798"/>
    <w:rsid w:val="0072007E"/>
    <w:rsid w:val="00721EED"/>
    <w:rsid w:val="00723B5F"/>
    <w:rsid w:val="00724C74"/>
    <w:rsid w:val="007252A1"/>
    <w:rsid w:val="007257D5"/>
    <w:rsid w:val="007259FB"/>
    <w:rsid w:val="007267A3"/>
    <w:rsid w:val="00726B62"/>
    <w:rsid w:val="007301DC"/>
    <w:rsid w:val="00730AEF"/>
    <w:rsid w:val="00731317"/>
    <w:rsid w:val="00731C77"/>
    <w:rsid w:val="007320AC"/>
    <w:rsid w:val="0073259E"/>
    <w:rsid w:val="00732C95"/>
    <w:rsid w:val="007334E2"/>
    <w:rsid w:val="00734CA5"/>
    <w:rsid w:val="0073538C"/>
    <w:rsid w:val="00735A01"/>
    <w:rsid w:val="00735C00"/>
    <w:rsid w:val="007361CC"/>
    <w:rsid w:val="00736BFC"/>
    <w:rsid w:val="0073731B"/>
    <w:rsid w:val="007407B5"/>
    <w:rsid w:val="00741259"/>
    <w:rsid w:val="00742406"/>
    <w:rsid w:val="0074267B"/>
    <w:rsid w:val="007430F8"/>
    <w:rsid w:val="00744698"/>
    <w:rsid w:val="007454AA"/>
    <w:rsid w:val="00745910"/>
    <w:rsid w:val="00745DCA"/>
    <w:rsid w:val="007462E3"/>
    <w:rsid w:val="007472FC"/>
    <w:rsid w:val="007506DB"/>
    <w:rsid w:val="007510A6"/>
    <w:rsid w:val="00751CD3"/>
    <w:rsid w:val="007528A2"/>
    <w:rsid w:val="00752D9D"/>
    <w:rsid w:val="00753226"/>
    <w:rsid w:val="00753468"/>
    <w:rsid w:val="007535C1"/>
    <w:rsid w:val="00753BE7"/>
    <w:rsid w:val="00753F2D"/>
    <w:rsid w:val="007542BE"/>
    <w:rsid w:val="00754AD5"/>
    <w:rsid w:val="00755698"/>
    <w:rsid w:val="00757D91"/>
    <w:rsid w:val="00761784"/>
    <w:rsid w:val="00761C2F"/>
    <w:rsid w:val="00761E7E"/>
    <w:rsid w:val="0076201D"/>
    <w:rsid w:val="007629E6"/>
    <w:rsid w:val="007659D8"/>
    <w:rsid w:val="007664AD"/>
    <w:rsid w:val="00767344"/>
    <w:rsid w:val="007725F0"/>
    <w:rsid w:val="00772978"/>
    <w:rsid w:val="0077299C"/>
    <w:rsid w:val="00772F8F"/>
    <w:rsid w:val="0077301B"/>
    <w:rsid w:val="007738BE"/>
    <w:rsid w:val="00773D0A"/>
    <w:rsid w:val="00774431"/>
    <w:rsid w:val="00774566"/>
    <w:rsid w:val="00774B46"/>
    <w:rsid w:val="00775072"/>
    <w:rsid w:val="007751EA"/>
    <w:rsid w:val="007757D1"/>
    <w:rsid w:val="00775F63"/>
    <w:rsid w:val="007767E2"/>
    <w:rsid w:val="0078037D"/>
    <w:rsid w:val="00780909"/>
    <w:rsid w:val="00781E17"/>
    <w:rsid w:val="00781F35"/>
    <w:rsid w:val="007827FA"/>
    <w:rsid w:val="00782C7C"/>
    <w:rsid w:val="00783535"/>
    <w:rsid w:val="0078359E"/>
    <w:rsid w:val="00783761"/>
    <w:rsid w:val="00783995"/>
    <w:rsid w:val="00783AA2"/>
    <w:rsid w:val="00783D02"/>
    <w:rsid w:val="007862BD"/>
    <w:rsid w:val="00786858"/>
    <w:rsid w:val="007871AB"/>
    <w:rsid w:val="00790896"/>
    <w:rsid w:val="007916E1"/>
    <w:rsid w:val="00791C4F"/>
    <w:rsid w:val="00791CA8"/>
    <w:rsid w:val="00791F96"/>
    <w:rsid w:val="0079242C"/>
    <w:rsid w:val="0079281B"/>
    <w:rsid w:val="00792B68"/>
    <w:rsid w:val="00792D24"/>
    <w:rsid w:val="00793B9C"/>
    <w:rsid w:val="00794E76"/>
    <w:rsid w:val="0079580E"/>
    <w:rsid w:val="00795A7D"/>
    <w:rsid w:val="00796F85"/>
    <w:rsid w:val="007A017E"/>
    <w:rsid w:val="007A2269"/>
    <w:rsid w:val="007A38DD"/>
    <w:rsid w:val="007A5278"/>
    <w:rsid w:val="007A5D80"/>
    <w:rsid w:val="007A6570"/>
    <w:rsid w:val="007A73F2"/>
    <w:rsid w:val="007B0320"/>
    <w:rsid w:val="007B0F7E"/>
    <w:rsid w:val="007B2158"/>
    <w:rsid w:val="007B22CA"/>
    <w:rsid w:val="007B2938"/>
    <w:rsid w:val="007B4327"/>
    <w:rsid w:val="007B58A4"/>
    <w:rsid w:val="007B779D"/>
    <w:rsid w:val="007C0521"/>
    <w:rsid w:val="007C0658"/>
    <w:rsid w:val="007C2B4D"/>
    <w:rsid w:val="007C4987"/>
    <w:rsid w:val="007C517C"/>
    <w:rsid w:val="007C633E"/>
    <w:rsid w:val="007C6D1E"/>
    <w:rsid w:val="007C79BB"/>
    <w:rsid w:val="007D0CA8"/>
    <w:rsid w:val="007D0F16"/>
    <w:rsid w:val="007D1B55"/>
    <w:rsid w:val="007D2314"/>
    <w:rsid w:val="007D2566"/>
    <w:rsid w:val="007D283A"/>
    <w:rsid w:val="007D382F"/>
    <w:rsid w:val="007D3CD8"/>
    <w:rsid w:val="007D4410"/>
    <w:rsid w:val="007D60EB"/>
    <w:rsid w:val="007D6930"/>
    <w:rsid w:val="007D69F5"/>
    <w:rsid w:val="007D6D45"/>
    <w:rsid w:val="007D6DCA"/>
    <w:rsid w:val="007D7EF3"/>
    <w:rsid w:val="007E03D1"/>
    <w:rsid w:val="007E09E4"/>
    <w:rsid w:val="007E1971"/>
    <w:rsid w:val="007E1AD2"/>
    <w:rsid w:val="007E1F86"/>
    <w:rsid w:val="007E2294"/>
    <w:rsid w:val="007E23CD"/>
    <w:rsid w:val="007E2CB5"/>
    <w:rsid w:val="007E3784"/>
    <w:rsid w:val="007E41DA"/>
    <w:rsid w:val="007E4233"/>
    <w:rsid w:val="007E44F7"/>
    <w:rsid w:val="007E4C0B"/>
    <w:rsid w:val="007E7BCB"/>
    <w:rsid w:val="007E7DF9"/>
    <w:rsid w:val="007F07CB"/>
    <w:rsid w:val="007F094A"/>
    <w:rsid w:val="007F3D33"/>
    <w:rsid w:val="007F5CBC"/>
    <w:rsid w:val="007F724F"/>
    <w:rsid w:val="007F7916"/>
    <w:rsid w:val="007F7DF9"/>
    <w:rsid w:val="008006F1"/>
    <w:rsid w:val="0080196A"/>
    <w:rsid w:val="00802074"/>
    <w:rsid w:val="00802915"/>
    <w:rsid w:val="00802B53"/>
    <w:rsid w:val="00802C82"/>
    <w:rsid w:val="00803783"/>
    <w:rsid w:val="008038A0"/>
    <w:rsid w:val="008041AF"/>
    <w:rsid w:val="008041B0"/>
    <w:rsid w:val="00804B32"/>
    <w:rsid w:val="00804CA5"/>
    <w:rsid w:val="00805036"/>
    <w:rsid w:val="00806041"/>
    <w:rsid w:val="008068DA"/>
    <w:rsid w:val="00807253"/>
    <w:rsid w:val="0080763C"/>
    <w:rsid w:val="008077B3"/>
    <w:rsid w:val="008108D8"/>
    <w:rsid w:val="008112DC"/>
    <w:rsid w:val="008119A0"/>
    <w:rsid w:val="00811C79"/>
    <w:rsid w:val="008120BC"/>
    <w:rsid w:val="00814422"/>
    <w:rsid w:val="008150ED"/>
    <w:rsid w:val="00816E7C"/>
    <w:rsid w:val="0082078B"/>
    <w:rsid w:val="008213A0"/>
    <w:rsid w:val="008216AA"/>
    <w:rsid w:val="0082170C"/>
    <w:rsid w:val="00822836"/>
    <w:rsid w:val="00823238"/>
    <w:rsid w:val="00824614"/>
    <w:rsid w:val="00824E31"/>
    <w:rsid w:val="00824EBD"/>
    <w:rsid w:val="00825418"/>
    <w:rsid w:val="00825EBD"/>
    <w:rsid w:val="00826090"/>
    <w:rsid w:val="00826F09"/>
    <w:rsid w:val="0082704B"/>
    <w:rsid w:val="008306A9"/>
    <w:rsid w:val="00831045"/>
    <w:rsid w:val="00831733"/>
    <w:rsid w:val="00831D10"/>
    <w:rsid w:val="00832E48"/>
    <w:rsid w:val="00834A32"/>
    <w:rsid w:val="00835EB9"/>
    <w:rsid w:val="0083617E"/>
    <w:rsid w:val="00837455"/>
    <w:rsid w:val="00842112"/>
    <w:rsid w:val="00842515"/>
    <w:rsid w:val="0084397E"/>
    <w:rsid w:val="008448C7"/>
    <w:rsid w:val="0084531D"/>
    <w:rsid w:val="00845378"/>
    <w:rsid w:val="00845634"/>
    <w:rsid w:val="0084641D"/>
    <w:rsid w:val="00847DEB"/>
    <w:rsid w:val="00850247"/>
    <w:rsid w:val="00851183"/>
    <w:rsid w:val="008511CA"/>
    <w:rsid w:val="008519E5"/>
    <w:rsid w:val="008519F0"/>
    <w:rsid w:val="0085457B"/>
    <w:rsid w:val="0085531B"/>
    <w:rsid w:val="00856801"/>
    <w:rsid w:val="00857DC4"/>
    <w:rsid w:val="00857DE6"/>
    <w:rsid w:val="008609CD"/>
    <w:rsid w:val="0086182C"/>
    <w:rsid w:val="008619D5"/>
    <w:rsid w:val="008623E8"/>
    <w:rsid w:val="00862CFE"/>
    <w:rsid w:val="008655F1"/>
    <w:rsid w:val="00866166"/>
    <w:rsid w:val="008669A9"/>
    <w:rsid w:val="0086753F"/>
    <w:rsid w:val="00867EFA"/>
    <w:rsid w:val="0087461E"/>
    <w:rsid w:val="00874BE0"/>
    <w:rsid w:val="008757C1"/>
    <w:rsid w:val="00875AA0"/>
    <w:rsid w:val="008773D3"/>
    <w:rsid w:val="008812EB"/>
    <w:rsid w:val="00882031"/>
    <w:rsid w:val="00883F7B"/>
    <w:rsid w:val="0088490B"/>
    <w:rsid w:val="00886C2D"/>
    <w:rsid w:val="00886F31"/>
    <w:rsid w:val="008876B1"/>
    <w:rsid w:val="00887C03"/>
    <w:rsid w:val="008909B6"/>
    <w:rsid w:val="00891E82"/>
    <w:rsid w:val="00892A64"/>
    <w:rsid w:val="00892AA2"/>
    <w:rsid w:val="0089588D"/>
    <w:rsid w:val="008959AB"/>
    <w:rsid w:val="00896CA0"/>
    <w:rsid w:val="00897F02"/>
    <w:rsid w:val="008A0012"/>
    <w:rsid w:val="008A16D7"/>
    <w:rsid w:val="008A20A6"/>
    <w:rsid w:val="008A2ADC"/>
    <w:rsid w:val="008A3070"/>
    <w:rsid w:val="008A3085"/>
    <w:rsid w:val="008A3888"/>
    <w:rsid w:val="008A4E0D"/>
    <w:rsid w:val="008A55BD"/>
    <w:rsid w:val="008B0C1A"/>
    <w:rsid w:val="008B0F0A"/>
    <w:rsid w:val="008B14D3"/>
    <w:rsid w:val="008B30F4"/>
    <w:rsid w:val="008B320F"/>
    <w:rsid w:val="008B38E9"/>
    <w:rsid w:val="008B3939"/>
    <w:rsid w:val="008B3C4A"/>
    <w:rsid w:val="008B3CEF"/>
    <w:rsid w:val="008B4C74"/>
    <w:rsid w:val="008B6141"/>
    <w:rsid w:val="008B631C"/>
    <w:rsid w:val="008B7014"/>
    <w:rsid w:val="008C0E6E"/>
    <w:rsid w:val="008C1719"/>
    <w:rsid w:val="008C1E72"/>
    <w:rsid w:val="008C299D"/>
    <w:rsid w:val="008C329F"/>
    <w:rsid w:val="008C4230"/>
    <w:rsid w:val="008C4F69"/>
    <w:rsid w:val="008C5325"/>
    <w:rsid w:val="008C5747"/>
    <w:rsid w:val="008C6AB5"/>
    <w:rsid w:val="008C76DB"/>
    <w:rsid w:val="008C7CF7"/>
    <w:rsid w:val="008C7DBC"/>
    <w:rsid w:val="008C7F69"/>
    <w:rsid w:val="008D3FAE"/>
    <w:rsid w:val="008D40A6"/>
    <w:rsid w:val="008D5A07"/>
    <w:rsid w:val="008D6E50"/>
    <w:rsid w:val="008D6EC7"/>
    <w:rsid w:val="008D71C8"/>
    <w:rsid w:val="008D77DD"/>
    <w:rsid w:val="008D7C00"/>
    <w:rsid w:val="008E179C"/>
    <w:rsid w:val="008E2618"/>
    <w:rsid w:val="008E3368"/>
    <w:rsid w:val="008E4CE2"/>
    <w:rsid w:val="008E50EA"/>
    <w:rsid w:val="008E53DD"/>
    <w:rsid w:val="008E7245"/>
    <w:rsid w:val="008E76D2"/>
    <w:rsid w:val="008F007A"/>
    <w:rsid w:val="008F01F5"/>
    <w:rsid w:val="008F022F"/>
    <w:rsid w:val="008F08D4"/>
    <w:rsid w:val="008F133A"/>
    <w:rsid w:val="008F1922"/>
    <w:rsid w:val="008F36F8"/>
    <w:rsid w:val="008F425D"/>
    <w:rsid w:val="008F5796"/>
    <w:rsid w:val="008F6426"/>
    <w:rsid w:val="008F744F"/>
    <w:rsid w:val="008F751F"/>
    <w:rsid w:val="0090052F"/>
    <w:rsid w:val="00901207"/>
    <w:rsid w:val="00901C04"/>
    <w:rsid w:val="00901F38"/>
    <w:rsid w:val="00902245"/>
    <w:rsid w:val="0090283B"/>
    <w:rsid w:val="0090355A"/>
    <w:rsid w:val="00903B5A"/>
    <w:rsid w:val="009055D9"/>
    <w:rsid w:val="00905614"/>
    <w:rsid w:val="0090667B"/>
    <w:rsid w:val="00906EA6"/>
    <w:rsid w:val="009078B7"/>
    <w:rsid w:val="00910104"/>
    <w:rsid w:val="0091053D"/>
    <w:rsid w:val="00910FF8"/>
    <w:rsid w:val="00911179"/>
    <w:rsid w:val="00912E58"/>
    <w:rsid w:val="00912EF6"/>
    <w:rsid w:val="00913495"/>
    <w:rsid w:val="0091349F"/>
    <w:rsid w:val="0091408C"/>
    <w:rsid w:val="00914D57"/>
    <w:rsid w:val="0091698C"/>
    <w:rsid w:val="00916D54"/>
    <w:rsid w:val="0092083C"/>
    <w:rsid w:val="00920E6A"/>
    <w:rsid w:val="00921F78"/>
    <w:rsid w:val="009230A7"/>
    <w:rsid w:val="0092337D"/>
    <w:rsid w:val="00923DB5"/>
    <w:rsid w:val="009243FE"/>
    <w:rsid w:val="00924E96"/>
    <w:rsid w:val="00926564"/>
    <w:rsid w:val="00926BE0"/>
    <w:rsid w:val="00926C0B"/>
    <w:rsid w:val="0092755B"/>
    <w:rsid w:val="00927596"/>
    <w:rsid w:val="00927BA6"/>
    <w:rsid w:val="00927BAA"/>
    <w:rsid w:val="00931013"/>
    <w:rsid w:val="00932A92"/>
    <w:rsid w:val="00932B37"/>
    <w:rsid w:val="00932E3D"/>
    <w:rsid w:val="0093350A"/>
    <w:rsid w:val="0093381D"/>
    <w:rsid w:val="00933B95"/>
    <w:rsid w:val="00935AB9"/>
    <w:rsid w:val="00935B22"/>
    <w:rsid w:val="00937F78"/>
    <w:rsid w:val="0094008C"/>
    <w:rsid w:val="009416F2"/>
    <w:rsid w:val="0094177B"/>
    <w:rsid w:val="00941DB8"/>
    <w:rsid w:val="00941E06"/>
    <w:rsid w:val="00944B7C"/>
    <w:rsid w:val="009456F0"/>
    <w:rsid w:val="00946483"/>
    <w:rsid w:val="009469A7"/>
    <w:rsid w:val="0094773D"/>
    <w:rsid w:val="00947805"/>
    <w:rsid w:val="00947C72"/>
    <w:rsid w:val="009503CD"/>
    <w:rsid w:val="009513B3"/>
    <w:rsid w:val="00951861"/>
    <w:rsid w:val="0095228E"/>
    <w:rsid w:val="00952528"/>
    <w:rsid w:val="00952806"/>
    <w:rsid w:val="00953EC8"/>
    <w:rsid w:val="00955353"/>
    <w:rsid w:val="00955F72"/>
    <w:rsid w:val="009576D2"/>
    <w:rsid w:val="0096052B"/>
    <w:rsid w:val="00960B4F"/>
    <w:rsid w:val="00960FD9"/>
    <w:rsid w:val="009622AD"/>
    <w:rsid w:val="00962346"/>
    <w:rsid w:val="00962E97"/>
    <w:rsid w:val="0096320B"/>
    <w:rsid w:val="0096503B"/>
    <w:rsid w:val="009653FB"/>
    <w:rsid w:val="00965536"/>
    <w:rsid w:val="009659FB"/>
    <w:rsid w:val="00966ED3"/>
    <w:rsid w:val="00967275"/>
    <w:rsid w:val="009707E4"/>
    <w:rsid w:val="00970866"/>
    <w:rsid w:val="009709A3"/>
    <w:rsid w:val="00970CE8"/>
    <w:rsid w:val="009711CE"/>
    <w:rsid w:val="00971419"/>
    <w:rsid w:val="00971649"/>
    <w:rsid w:val="009719A2"/>
    <w:rsid w:val="00971DFB"/>
    <w:rsid w:val="00971E89"/>
    <w:rsid w:val="00972049"/>
    <w:rsid w:val="0097249A"/>
    <w:rsid w:val="009727F2"/>
    <w:rsid w:val="00972E61"/>
    <w:rsid w:val="009737B0"/>
    <w:rsid w:val="0097380F"/>
    <w:rsid w:val="00973C61"/>
    <w:rsid w:val="00973E62"/>
    <w:rsid w:val="00974B00"/>
    <w:rsid w:val="009764CF"/>
    <w:rsid w:val="009767E9"/>
    <w:rsid w:val="00976E57"/>
    <w:rsid w:val="00977545"/>
    <w:rsid w:val="00980155"/>
    <w:rsid w:val="00980A6F"/>
    <w:rsid w:val="00981E11"/>
    <w:rsid w:val="009828B5"/>
    <w:rsid w:val="009832E9"/>
    <w:rsid w:val="009836C1"/>
    <w:rsid w:val="0098436D"/>
    <w:rsid w:val="0098608A"/>
    <w:rsid w:val="00987552"/>
    <w:rsid w:val="00987597"/>
    <w:rsid w:val="00987977"/>
    <w:rsid w:val="00990BA4"/>
    <w:rsid w:val="00991432"/>
    <w:rsid w:val="009914C0"/>
    <w:rsid w:val="0099165A"/>
    <w:rsid w:val="0099177E"/>
    <w:rsid w:val="00991E8C"/>
    <w:rsid w:val="00993275"/>
    <w:rsid w:val="009935B4"/>
    <w:rsid w:val="009935C0"/>
    <w:rsid w:val="00993CBD"/>
    <w:rsid w:val="0099412C"/>
    <w:rsid w:val="009943FE"/>
    <w:rsid w:val="00996943"/>
    <w:rsid w:val="009A0B70"/>
    <w:rsid w:val="009A0E53"/>
    <w:rsid w:val="009A11A4"/>
    <w:rsid w:val="009A1903"/>
    <w:rsid w:val="009A2A08"/>
    <w:rsid w:val="009A2D85"/>
    <w:rsid w:val="009A4978"/>
    <w:rsid w:val="009A4A9C"/>
    <w:rsid w:val="009A5592"/>
    <w:rsid w:val="009A754D"/>
    <w:rsid w:val="009B0673"/>
    <w:rsid w:val="009B0692"/>
    <w:rsid w:val="009B1543"/>
    <w:rsid w:val="009B2081"/>
    <w:rsid w:val="009B2CE4"/>
    <w:rsid w:val="009B593A"/>
    <w:rsid w:val="009B5C83"/>
    <w:rsid w:val="009B5E45"/>
    <w:rsid w:val="009B6C5C"/>
    <w:rsid w:val="009C082B"/>
    <w:rsid w:val="009C1253"/>
    <w:rsid w:val="009C1908"/>
    <w:rsid w:val="009C1B5D"/>
    <w:rsid w:val="009C2D9A"/>
    <w:rsid w:val="009C3A8E"/>
    <w:rsid w:val="009C58AC"/>
    <w:rsid w:val="009C5D41"/>
    <w:rsid w:val="009D0BCA"/>
    <w:rsid w:val="009D1613"/>
    <w:rsid w:val="009D180A"/>
    <w:rsid w:val="009D197A"/>
    <w:rsid w:val="009D29D5"/>
    <w:rsid w:val="009D38C7"/>
    <w:rsid w:val="009D4D0D"/>
    <w:rsid w:val="009D5218"/>
    <w:rsid w:val="009D6A6E"/>
    <w:rsid w:val="009D7266"/>
    <w:rsid w:val="009D7B72"/>
    <w:rsid w:val="009E0766"/>
    <w:rsid w:val="009E162E"/>
    <w:rsid w:val="009E172C"/>
    <w:rsid w:val="009E1FA0"/>
    <w:rsid w:val="009E3641"/>
    <w:rsid w:val="009E37C5"/>
    <w:rsid w:val="009E38F4"/>
    <w:rsid w:val="009E3EC1"/>
    <w:rsid w:val="009E45D5"/>
    <w:rsid w:val="009E545D"/>
    <w:rsid w:val="009E5ED7"/>
    <w:rsid w:val="009E60AF"/>
    <w:rsid w:val="009E627C"/>
    <w:rsid w:val="009E7934"/>
    <w:rsid w:val="009F08C4"/>
    <w:rsid w:val="009F17DB"/>
    <w:rsid w:val="009F29C8"/>
    <w:rsid w:val="009F2D81"/>
    <w:rsid w:val="009F30C8"/>
    <w:rsid w:val="009F3C6E"/>
    <w:rsid w:val="009F4155"/>
    <w:rsid w:val="009F422A"/>
    <w:rsid w:val="009F5037"/>
    <w:rsid w:val="009F520E"/>
    <w:rsid w:val="009F5A39"/>
    <w:rsid w:val="009F6608"/>
    <w:rsid w:val="009F6993"/>
    <w:rsid w:val="009F6BDC"/>
    <w:rsid w:val="009F7D1B"/>
    <w:rsid w:val="00A02B7C"/>
    <w:rsid w:val="00A02C25"/>
    <w:rsid w:val="00A02F94"/>
    <w:rsid w:val="00A04025"/>
    <w:rsid w:val="00A04051"/>
    <w:rsid w:val="00A04262"/>
    <w:rsid w:val="00A04670"/>
    <w:rsid w:val="00A04755"/>
    <w:rsid w:val="00A05585"/>
    <w:rsid w:val="00A05F34"/>
    <w:rsid w:val="00A0725C"/>
    <w:rsid w:val="00A10D59"/>
    <w:rsid w:val="00A11833"/>
    <w:rsid w:val="00A12E46"/>
    <w:rsid w:val="00A13541"/>
    <w:rsid w:val="00A15436"/>
    <w:rsid w:val="00A17823"/>
    <w:rsid w:val="00A20996"/>
    <w:rsid w:val="00A20EC5"/>
    <w:rsid w:val="00A229C7"/>
    <w:rsid w:val="00A22E22"/>
    <w:rsid w:val="00A23C0E"/>
    <w:rsid w:val="00A24A78"/>
    <w:rsid w:val="00A25A16"/>
    <w:rsid w:val="00A265CA"/>
    <w:rsid w:val="00A26D33"/>
    <w:rsid w:val="00A26EEE"/>
    <w:rsid w:val="00A27C59"/>
    <w:rsid w:val="00A27D4A"/>
    <w:rsid w:val="00A3117F"/>
    <w:rsid w:val="00A32993"/>
    <w:rsid w:val="00A32D96"/>
    <w:rsid w:val="00A33DCA"/>
    <w:rsid w:val="00A34BBC"/>
    <w:rsid w:val="00A35DB0"/>
    <w:rsid w:val="00A361D2"/>
    <w:rsid w:val="00A40262"/>
    <w:rsid w:val="00A41771"/>
    <w:rsid w:val="00A43944"/>
    <w:rsid w:val="00A4636B"/>
    <w:rsid w:val="00A46896"/>
    <w:rsid w:val="00A5454E"/>
    <w:rsid w:val="00A560BD"/>
    <w:rsid w:val="00A600E1"/>
    <w:rsid w:val="00A610FC"/>
    <w:rsid w:val="00A62DCA"/>
    <w:rsid w:val="00A63D39"/>
    <w:rsid w:val="00A65F57"/>
    <w:rsid w:val="00A70ED5"/>
    <w:rsid w:val="00A7207F"/>
    <w:rsid w:val="00A73E4B"/>
    <w:rsid w:val="00A74237"/>
    <w:rsid w:val="00A75192"/>
    <w:rsid w:val="00A7635B"/>
    <w:rsid w:val="00A77063"/>
    <w:rsid w:val="00A77924"/>
    <w:rsid w:val="00A77D55"/>
    <w:rsid w:val="00A80B20"/>
    <w:rsid w:val="00A81274"/>
    <w:rsid w:val="00A8166C"/>
    <w:rsid w:val="00A81834"/>
    <w:rsid w:val="00A818FC"/>
    <w:rsid w:val="00A81CFA"/>
    <w:rsid w:val="00A81FBB"/>
    <w:rsid w:val="00A82E6D"/>
    <w:rsid w:val="00A8310A"/>
    <w:rsid w:val="00A832C6"/>
    <w:rsid w:val="00A83F71"/>
    <w:rsid w:val="00A84207"/>
    <w:rsid w:val="00A85367"/>
    <w:rsid w:val="00A863E6"/>
    <w:rsid w:val="00A8694C"/>
    <w:rsid w:val="00A86B9B"/>
    <w:rsid w:val="00A87AE6"/>
    <w:rsid w:val="00A90525"/>
    <w:rsid w:val="00A90EA5"/>
    <w:rsid w:val="00A92796"/>
    <w:rsid w:val="00A93306"/>
    <w:rsid w:val="00A93D8E"/>
    <w:rsid w:val="00A95700"/>
    <w:rsid w:val="00A96E59"/>
    <w:rsid w:val="00A97B6C"/>
    <w:rsid w:val="00A97F58"/>
    <w:rsid w:val="00AA04B1"/>
    <w:rsid w:val="00AA3CC6"/>
    <w:rsid w:val="00AA419B"/>
    <w:rsid w:val="00AA4C58"/>
    <w:rsid w:val="00AA514D"/>
    <w:rsid w:val="00AA516D"/>
    <w:rsid w:val="00AA58FD"/>
    <w:rsid w:val="00AA692C"/>
    <w:rsid w:val="00AB07D1"/>
    <w:rsid w:val="00AB178E"/>
    <w:rsid w:val="00AB1B5B"/>
    <w:rsid w:val="00AB2ADB"/>
    <w:rsid w:val="00AB4B73"/>
    <w:rsid w:val="00AB4D6C"/>
    <w:rsid w:val="00AB5CDA"/>
    <w:rsid w:val="00AB6165"/>
    <w:rsid w:val="00AB69BD"/>
    <w:rsid w:val="00AB71A4"/>
    <w:rsid w:val="00AB7D7B"/>
    <w:rsid w:val="00AC0C77"/>
    <w:rsid w:val="00AC1624"/>
    <w:rsid w:val="00AC1E1E"/>
    <w:rsid w:val="00AC292C"/>
    <w:rsid w:val="00AC2943"/>
    <w:rsid w:val="00AC2B7B"/>
    <w:rsid w:val="00AC3107"/>
    <w:rsid w:val="00AC4147"/>
    <w:rsid w:val="00AC47B7"/>
    <w:rsid w:val="00AC4899"/>
    <w:rsid w:val="00AC4B61"/>
    <w:rsid w:val="00AC4FDD"/>
    <w:rsid w:val="00AC5736"/>
    <w:rsid w:val="00AC7C95"/>
    <w:rsid w:val="00AD0356"/>
    <w:rsid w:val="00AD07FC"/>
    <w:rsid w:val="00AD18EF"/>
    <w:rsid w:val="00AD3964"/>
    <w:rsid w:val="00AD3C48"/>
    <w:rsid w:val="00AD3E13"/>
    <w:rsid w:val="00AD44F6"/>
    <w:rsid w:val="00AD47B2"/>
    <w:rsid w:val="00AD4AE7"/>
    <w:rsid w:val="00AD5AD4"/>
    <w:rsid w:val="00AD6AB7"/>
    <w:rsid w:val="00AE0251"/>
    <w:rsid w:val="00AE066C"/>
    <w:rsid w:val="00AE0DE2"/>
    <w:rsid w:val="00AE1D2D"/>
    <w:rsid w:val="00AE1DF2"/>
    <w:rsid w:val="00AE1F73"/>
    <w:rsid w:val="00AE36B7"/>
    <w:rsid w:val="00AE469F"/>
    <w:rsid w:val="00AE4B09"/>
    <w:rsid w:val="00AE4F02"/>
    <w:rsid w:val="00AE55EF"/>
    <w:rsid w:val="00AE6528"/>
    <w:rsid w:val="00AE6E48"/>
    <w:rsid w:val="00AE7628"/>
    <w:rsid w:val="00AF09E5"/>
    <w:rsid w:val="00AF11A3"/>
    <w:rsid w:val="00AF1401"/>
    <w:rsid w:val="00AF17B1"/>
    <w:rsid w:val="00AF352F"/>
    <w:rsid w:val="00AF461F"/>
    <w:rsid w:val="00AF5D7F"/>
    <w:rsid w:val="00AF6B94"/>
    <w:rsid w:val="00AF74F5"/>
    <w:rsid w:val="00B00DD1"/>
    <w:rsid w:val="00B024A9"/>
    <w:rsid w:val="00B02AC2"/>
    <w:rsid w:val="00B039F0"/>
    <w:rsid w:val="00B041BC"/>
    <w:rsid w:val="00B05BC1"/>
    <w:rsid w:val="00B065B9"/>
    <w:rsid w:val="00B06A2C"/>
    <w:rsid w:val="00B07718"/>
    <w:rsid w:val="00B07977"/>
    <w:rsid w:val="00B10D4F"/>
    <w:rsid w:val="00B119DA"/>
    <w:rsid w:val="00B12BC2"/>
    <w:rsid w:val="00B12F5F"/>
    <w:rsid w:val="00B12FBE"/>
    <w:rsid w:val="00B13D20"/>
    <w:rsid w:val="00B13FF6"/>
    <w:rsid w:val="00B1453F"/>
    <w:rsid w:val="00B14BB7"/>
    <w:rsid w:val="00B14BB8"/>
    <w:rsid w:val="00B15137"/>
    <w:rsid w:val="00B15DBB"/>
    <w:rsid w:val="00B168F1"/>
    <w:rsid w:val="00B17A6F"/>
    <w:rsid w:val="00B17E84"/>
    <w:rsid w:val="00B20204"/>
    <w:rsid w:val="00B2043A"/>
    <w:rsid w:val="00B21E1F"/>
    <w:rsid w:val="00B2263D"/>
    <w:rsid w:val="00B22C25"/>
    <w:rsid w:val="00B2319E"/>
    <w:rsid w:val="00B236E1"/>
    <w:rsid w:val="00B23881"/>
    <w:rsid w:val="00B23A4E"/>
    <w:rsid w:val="00B24149"/>
    <w:rsid w:val="00B253D0"/>
    <w:rsid w:val="00B25748"/>
    <w:rsid w:val="00B2609D"/>
    <w:rsid w:val="00B26764"/>
    <w:rsid w:val="00B27055"/>
    <w:rsid w:val="00B278DE"/>
    <w:rsid w:val="00B27A4D"/>
    <w:rsid w:val="00B31CA7"/>
    <w:rsid w:val="00B32921"/>
    <w:rsid w:val="00B32E6D"/>
    <w:rsid w:val="00B3301A"/>
    <w:rsid w:val="00B334F6"/>
    <w:rsid w:val="00B34306"/>
    <w:rsid w:val="00B35DF6"/>
    <w:rsid w:val="00B37664"/>
    <w:rsid w:val="00B40275"/>
    <w:rsid w:val="00B41171"/>
    <w:rsid w:val="00B4166F"/>
    <w:rsid w:val="00B420B1"/>
    <w:rsid w:val="00B423C9"/>
    <w:rsid w:val="00B42843"/>
    <w:rsid w:val="00B446A7"/>
    <w:rsid w:val="00B44B82"/>
    <w:rsid w:val="00B4553A"/>
    <w:rsid w:val="00B464D2"/>
    <w:rsid w:val="00B46E5C"/>
    <w:rsid w:val="00B478FA"/>
    <w:rsid w:val="00B47CEC"/>
    <w:rsid w:val="00B47D43"/>
    <w:rsid w:val="00B47F1B"/>
    <w:rsid w:val="00B5174B"/>
    <w:rsid w:val="00B52070"/>
    <w:rsid w:val="00B520A6"/>
    <w:rsid w:val="00B52445"/>
    <w:rsid w:val="00B5269F"/>
    <w:rsid w:val="00B52D30"/>
    <w:rsid w:val="00B52E27"/>
    <w:rsid w:val="00B5446E"/>
    <w:rsid w:val="00B548A0"/>
    <w:rsid w:val="00B566F4"/>
    <w:rsid w:val="00B571D5"/>
    <w:rsid w:val="00B573B1"/>
    <w:rsid w:val="00B57A5B"/>
    <w:rsid w:val="00B61579"/>
    <w:rsid w:val="00B618FE"/>
    <w:rsid w:val="00B61BB7"/>
    <w:rsid w:val="00B62C3D"/>
    <w:rsid w:val="00B6322B"/>
    <w:rsid w:val="00B63E12"/>
    <w:rsid w:val="00B66F12"/>
    <w:rsid w:val="00B676BE"/>
    <w:rsid w:val="00B715D9"/>
    <w:rsid w:val="00B719B3"/>
    <w:rsid w:val="00B73C20"/>
    <w:rsid w:val="00B740CE"/>
    <w:rsid w:val="00B74C7E"/>
    <w:rsid w:val="00B75901"/>
    <w:rsid w:val="00B7634C"/>
    <w:rsid w:val="00B76788"/>
    <w:rsid w:val="00B77E19"/>
    <w:rsid w:val="00B80F56"/>
    <w:rsid w:val="00B81113"/>
    <w:rsid w:val="00B81E17"/>
    <w:rsid w:val="00B834DE"/>
    <w:rsid w:val="00B8394B"/>
    <w:rsid w:val="00B8579F"/>
    <w:rsid w:val="00B857D3"/>
    <w:rsid w:val="00B85ADF"/>
    <w:rsid w:val="00B85D2E"/>
    <w:rsid w:val="00B86C18"/>
    <w:rsid w:val="00B870BA"/>
    <w:rsid w:val="00B871E4"/>
    <w:rsid w:val="00B87A48"/>
    <w:rsid w:val="00B87F8D"/>
    <w:rsid w:val="00B9098F"/>
    <w:rsid w:val="00B9170A"/>
    <w:rsid w:val="00B92629"/>
    <w:rsid w:val="00B92BE9"/>
    <w:rsid w:val="00B9353A"/>
    <w:rsid w:val="00B94286"/>
    <w:rsid w:val="00B94683"/>
    <w:rsid w:val="00B950FD"/>
    <w:rsid w:val="00B95750"/>
    <w:rsid w:val="00B976D6"/>
    <w:rsid w:val="00BA0476"/>
    <w:rsid w:val="00BA1FF9"/>
    <w:rsid w:val="00BA3A21"/>
    <w:rsid w:val="00BA3D87"/>
    <w:rsid w:val="00BA4031"/>
    <w:rsid w:val="00BA6625"/>
    <w:rsid w:val="00BA6ED0"/>
    <w:rsid w:val="00BB1123"/>
    <w:rsid w:val="00BB2674"/>
    <w:rsid w:val="00BB5179"/>
    <w:rsid w:val="00BB6BF0"/>
    <w:rsid w:val="00BB6DC6"/>
    <w:rsid w:val="00BC1046"/>
    <w:rsid w:val="00BC337B"/>
    <w:rsid w:val="00BC4349"/>
    <w:rsid w:val="00BC4A63"/>
    <w:rsid w:val="00BD0F83"/>
    <w:rsid w:val="00BD1238"/>
    <w:rsid w:val="00BD1765"/>
    <w:rsid w:val="00BD176B"/>
    <w:rsid w:val="00BD24E1"/>
    <w:rsid w:val="00BD3C40"/>
    <w:rsid w:val="00BD45D1"/>
    <w:rsid w:val="00BD4B0B"/>
    <w:rsid w:val="00BD58BC"/>
    <w:rsid w:val="00BD75CE"/>
    <w:rsid w:val="00BD7A62"/>
    <w:rsid w:val="00BE05A7"/>
    <w:rsid w:val="00BE0A9E"/>
    <w:rsid w:val="00BE0B8D"/>
    <w:rsid w:val="00BE1271"/>
    <w:rsid w:val="00BE1762"/>
    <w:rsid w:val="00BE2591"/>
    <w:rsid w:val="00BE2A0B"/>
    <w:rsid w:val="00BE3006"/>
    <w:rsid w:val="00BE34E8"/>
    <w:rsid w:val="00BE365D"/>
    <w:rsid w:val="00BE5B8A"/>
    <w:rsid w:val="00BE5D21"/>
    <w:rsid w:val="00BE611A"/>
    <w:rsid w:val="00BE686B"/>
    <w:rsid w:val="00BF0FD6"/>
    <w:rsid w:val="00BF206C"/>
    <w:rsid w:val="00BF30F0"/>
    <w:rsid w:val="00BF38A1"/>
    <w:rsid w:val="00BF4B34"/>
    <w:rsid w:val="00BF5C26"/>
    <w:rsid w:val="00BF65AA"/>
    <w:rsid w:val="00BF68D8"/>
    <w:rsid w:val="00BF79FE"/>
    <w:rsid w:val="00BF7F76"/>
    <w:rsid w:val="00C017A8"/>
    <w:rsid w:val="00C02337"/>
    <w:rsid w:val="00C02D7D"/>
    <w:rsid w:val="00C031E0"/>
    <w:rsid w:val="00C034AB"/>
    <w:rsid w:val="00C03ECF"/>
    <w:rsid w:val="00C047B2"/>
    <w:rsid w:val="00C05FA8"/>
    <w:rsid w:val="00C0605D"/>
    <w:rsid w:val="00C06DCC"/>
    <w:rsid w:val="00C07534"/>
    <w:rsid w:val="00C079E2"/>
    <w:rsid w:val="00C10100"/>
    <w:rsid w:val="00C12385"/>
    <w:rsid w:val="00C126FC"/>
    <w:rsid w:val="00C12B87"/>
    <w:rsid w:val="00C12D63"/>
    <w:rsid w:val="00C131E0"/>
    <w:rsid w:val="00C13488"/>
    <w:rsid w:val="00C138BD"/>
    <w:rsid w:val="00C13B84"/>
    <w:rsid w:val="00C14005"/>
    <w:rsid w:val="00C14775"/>
    <w:rsid w:val="00C149C5"/>
    <w:rsid w:val="00C1533E"/>
    <w:rsid w:val="00C15404"/>
    <w:rsid w:val="00C15FD7"/>
    <w:rsid w:val="00C16435"/>
    <w:rsid w:val="00C16ECD"/>
    <w:rsid w:val="00C1751D"/>
    <w:rsid w:val="00C20B36"/>
    <w:rsid w:val="00C2171C"/>
    <w:rsid w:val="00C2327A"/>
    <w:rsid w:val="00C2329A"/>
    <w:rsid w:val="00C23D3B"/>
    <w:rsid w:val="00C24662"/>
    <w:rsid w:val="00C255A3"/>
    <w:rsid w:val="00C2586B"/>
    <w:rsid w:val="00C25E52"/>
    <w:rsid w:val="00C26DFB"/>
    <w:rsid w:val="00C271E6"/>
    <w:rsid w:val="00C279DC"/>
    <w:rsid w:val="00C27F6E"/>
    <w:rsid w:val="00C3045D"/>
    <w:rsid w:val="00C30C1A"/>
    <w:rsid w:val="00C31103"/>
    <w:rsid w:val="00C313FE"/>
    <w:rsid w:val="00C324BA"/>
    <w:rsid w:val="00C32B04"/>
    <w:rsid w:val="00C331C9"/>
    <w:rsid w:val="00C342F5"/>
    <w:rsid w:val="00C34F7A"/>
    <w:rsid w:val="00C356A7"/>
    <w:rsid w:val="00C35A2B"/>
    <w:rsid w:val="00C35BBF"/>
    <w:rsid w:val="00C35BE7"/>
    <w:rsid w:val="00C35DF5"/>
    <w:rsid w:val="00C406D1"/>
    <w:rsid w:val="00C4093E"/>
    <w:rsid w:val="00C42A87"/>
    <w:rsid w:val="00C43752"/>
    <w:rsid w:val="00C4490D"/>
    <w:rsid w:val="00C44CB2"/>
    <w:rsid w:val="00C46787"/>
    <w:rsid w:val="00C50607"/>
    <w:rsid w:val="00C53197"/>
    <w:rsid w:val="00C534C9"/>
    <w:rsid w:val="00C53D70"/>
    <w:rsid w:val="00C54ADA"/>
    <w:rsid w:val="00C554B0"/>
    <w:rsid w:val="00C55852"/>
    <w:rsid w:val="00C558F1"/>
    <w:rsid w:val="00C55E74"/>
    <w:rsid w:val="00C562D8"/>
    <w:rsid w:val="00C56AD9"/>
    <w:rsid w:val="00C56C78"/>
    <w:rsid w:val="00C56E17"/>
    <w:rsid w:val="00C571B1"/>
    <w:rsid w:val="00C574C3"/>
    <w:rsid w:val="00C60A24"/>
    <w:rsid w:val="00C62475"/>
    <w:rsid w:val="00C640CF"/>
    <w:rsid w:val="00C641AD"/>
    <w:rsid w:val="00C66BF6"/>
    <w:rsid w:val="00C66E7E"/>
    <w:rsid w:val="00C715B0"/>
    <w:rsid w:val="00C72E72"/>
    <w:rsid w:val="00C73C9C"/>
    <w:rsid w:val="00C744DB"/>
    <w:rsid w:val="00C751DB"/>
    <w:rsid w:val="00C75964"/>
    <w:rsid w:val="00C75C4C"/>
    <w:rsid w:val="00C77882"/>
    <w:rsid w:val="00C80513"/>
    <w:rsid w:val="00C813B9"/>
    <w:rsid w:val="00C815A2"/>
    <w:rsid w:val="00C82323"/>
    <w:rsid w:val="00C825FA"/>
    <w:rsid w:val="00C85E4C"/>
    <w:rsid w:val="00C8619B"/>
    <w:rsid w:val="00C86BFD"/>
    <w:rsid w:val="00C870FA"/>
    <w:rsid w:val="00C876ED"/>
    <w:rsid w:val="00C876EF"/>
    <w:rsid w:val="00C90BDC"/>
    <w:rsid w:val="00C914F9"/>
    <w:rsid w:val="00C9160C"/>
    <w:rsid w:val="00C91977"/>
    <w:rsid w:val="00C932B6"/>
    <w:rsid w:val="00C93AEF"/>
    <w:rsid w:val="00C95561"/>
    <w:rsid w:val="00C95611"/>
    <w:rsid w:val="00C95D9A"/>
    <w:rsid w:val="00C95FB3"/>
    <w:rsid w:val="00C968F7"/>
    <w:rsid w:val="00C96925"/>
    <w:rsid w:val="00CA135C"/>
    <w:rsid w:val="00CA19B6"/>
    <w:rsid w:val="00CA2984"/>
    <w:rsid w:val="00CA46BC"/>
    <w:rsid w:val="00CA5DF3"/>
    <w:rsid w:val="00CA7350"/>
    <w:rsid w:val="00CA7E0D"/>
    <w:rsid w:val="00CA7F7D"/>
    <w:rsid w:val="00CB0251"/>
    <w:rsid w:val="00CB1036"/>
    <w:rsid w:val="00CB1B45"/>
    <w:rsid w:val="00CB3986"/>
    <w:rsid w:val="00CB485F"/>
    <w:rsid w:val="00CB585A"/>
    <w:rsid w:val="00CB62C1"/>
    <w:rsid w:val="00CC0385"/>
    <w:rsid w:val="00CC05CF"/>
    <w:rsid w:val="00CC12FC"/>
    <w:rsid w:val="00CC138F"/>
    <w:rsid w:val="00CC142B"/>
    <w:rsid w:val="00CC4928"/>
    <w:rsid w:val="00CC49C4"/>
    <w:rsid w:val="00CC5602"/>
    <w:rsid w:val="00CC6DC6"/>
    <w:rsid w:val="00CD067B"/>
    <w:rsid w:val="00CD1471"/>
    <w:rsid w:val="00CD1539"/>
    <w:rsid w:val="00CD19B1"/>
    <w:rsid w:val="00CD34DE"/>
    <w:rsid w:val="00CD3946"/>
    <w:rsid w:val="00CD41B3"/>
    <w:rsid w:val="00CD59B1"/>
    <w:rsid w:val="00CD7577"/>
    <w:rsid w:val="00CD777D"/>
    <w:rsid w:val="00CE1D8E"/>
    <w:rsid w:val="00CE1E5F"/>
    <w:rsid w:val="00CE539F"/>
    <w:rsid w:val="00CE5CDA"/>
    <w:rsid w:val="00CE5E10"/>
    <w:rsid w:val="00CE63DE"/>
    <w:rsid w:val="00CF22EA"/>
    <w:rsid w:val="00CF4EC8"/>
    <w:rsid w:val="00CF4FC2"/>
    <w:rsid w:val="00D0079B"/>
    <w:rsid w:val="00D00E9F"/>
    <w:rsid w:val="00D02CB6"/>
    <w:rsid w:val="00D04A4E"/>
    <w:rsid w:val="00D0666C"/>
    <w:rsid w:val="00D100FF"/>
    <w:rsid w:val="00D10BD8"/>
    <w:rsid w:val="00D112B4"/>
    <w:rsid w:val="00D131A8"/>
    <w:rsid w:val="00D1422C"/>
    <w:rsid w:val="00D151F5"/>
    <w:rsid w:val="00D1529A"/>
    <w:rsid w:val="00D16989"/>
    <w:rsid w:val="00D20381"/>
    <w:rsid w:val="00D209E3"/>
    <w:rsid w:val="00D2115E"/>
    <w:rsid w:val="00D22F27"/>
    <w:rsid w:val="00D23CFE"/>
    <w:rsid w:val="00D244E4"/>
    <w:rsid w:val="00D24E92"/>
    <w:rsid w:val="00D25621"/>
    <w:rsid w:val="00D25AF1"/>
    <w:rsid w:val="00D2615D"/>
    <w:rsid w:val="00D26B8D"/>
    <w:rsid w:val="00D30962"/>
    <w:rsid w:val="00D31102"/>
    <w:rsid w:val="00D31FBA"/>
    <w:rsid w:val="00D3269A"/>
    <w:rsid w:val="00D32FB8"/>
    <w:rsid w:val="00D3404E"/>
    <w:rsid w:val="00D36FB0"/>
    <w:rsid w:val="00D37318"/>
    <w:rsid w:val="00D37A03"/>
    <w:rsid w:val="00D37EB9"/>
    <w:rsid w:val="00D40433"/>
    <w:rsid w:val="00D40CA2"/>
    <w:rsid w:val="00D42D9B"/>
    <w:rsid w:val="00D42EA1"/>
    <w:rsid w:val="00D4322B"/>
    <w:rsid w:val="00D43E63"/>
    <w:rsid w:val="00D445FB"/>
    <w:rsid w:val="00D4659A"/>
    <w:rsid w:val="00D465BE"/>
    <w:rsid w:val="00D46BEF"/>
    <w:rsid w:val="00D478AB"/>
    <w:rsid w:val="00D52458"/>
    <w:rsid w:val="00D52F40"/>
    <w:rsid w:val="00D53659"/>
    <w:rsid w:val="00D540C5"/>
    <w:rsid w:val="00D5425A"/>
    <w:rsid w:val="00D54654"/>
    <w:rsid w:val="00D550EC"/>
    <w:rsid w:val="00D558C0"/>
    <w:rsid w:val="00D57D63"/>
    <w:rsid w:val="00D57E74"/>
    <w:rsid w:val="00D611C7"/>
    <w:rsid w:val="00D6223A"/>
    <w:rsid w:val="00D634E5"/>
    <w:rsid w:val="00D6580B"/>
    <w:rsid w:val="00D65AA6"/>
    <w:rsid w:val="00D66057"/>
    <w:rsid w:val="00D6620F"/>
    <w:rsid w:val="00D66505"/>
    <w:rsid w:val="00D6722B"/>
    <w:rsid w:val="00D70BDE"/>
    <w:rsid w:val="00D725B4"/>
    <w:rsid w:val="00D73268"/>
    <w:rsid w:val="00D7326C"/>
    <w:rsid w:val="00D73B0B"/>
    <w:rsid w:val="00D74AB8"/>
    <w:rsid w:val="00D74C2E"/>
    <w:rsid w:val="00D750DB"/>
    <w:rsid w:val="00D7543A"/>
    <w:rsid w:val="00D75860"/>
    <w:rsid w:val="00D76F86"/>
    <w:rsid w:val="00D7756D"/>
    <w:rsid w:val="00D775A4"/>
    <w:rsid w:val="00D77F34"/>
    <w:rsid w:val="00D77FB1"/>
    <w:rsid w:val="00D80D67"/>
    <w:rsid w:val="00D80F79"/>
    <w:rsid w:val="00D81407"/>
    <w:rsid w:val="00D81FD9"/>
    <w:rsid w:val="00D82D20"/>
    <w:rsid w:val="00D847F4"/>
    <w:rsid w:val="00D84832"/>
    <w:rsid w:val="00D849D8"/>
    <w:rsid w:val="00D856E3"/>
    <w:rsid w:val="00D9045A"/>
    <w:rsid w:val="00D92776"/>
    <w:rsid w:val="00D92841"/>
    <w:rsid w:val="00D93AAF"/>
    <w:rsid w:val="00D94646"/>
    <w:rsid w:val="00D95D9A"/>
    <w:rsid w:val="00D96C87"/>
    <w:rsid w:val="00D970A5"/>
    <w:rsid w:val="00D972E4"/>
    <w:rsid w:val="00D9786D"/>
    <w:rsid w:val="00D97D30"/>
    <w:rsid w:val="00DA2053"/>
    <w:rsid w:val="00DA2BC1"/>
    <w:rsid w:val="00DA3FB9"/>
    <w:rsid w:val="00DA4BE5"/>
    <w:rsid w:val="00DA5D61"/>
    <w:rsid w:val="00DA64ED"/>
    <w:rsid w:val="00DA7143"/>
    <w:rsid w:val="00DA7C78"/>
    <w:rsid w:val="00DB0B31"/>
    <w:rsid w:val="00DB1E51"/>
    <w:rsid w:val="00DB2819"/>
    <w:rsid w:val="00DB32F3"/>
    <w:rsid w:val="00DB4674"/>
    <w:rsid w:val="00DB4E18"/>
    <w:rsid w:val="00DB4FCA"/>
    <w:rsid w:val="00DB5511"/>
    <w:rsid w:val="00DC0EFE"/>
    <w:rsid w:val="00DC213C"/>
    <w:rsid w:val="00DC2687"/>
    <w:rsid w:val="00DC35E3"/>
    <w:rsid w:val="00DC3E22"/>
    <w:rsid w:val="00DC542D"/>
    <w:rsid w:val="00DC5530"/>
    <w:rsid w:val="00DC55A6"/>
    <w:rsid w:val="00DC67D0"/>
    <w:rsid w:val="00DC6B77"/>
    <w:rsid w:val="00DC6FA4"/>
    <w:rsid w:val="00DD0029"/>
    <w:rsid w:val="00DD0709"/>
    <w:rsid w:val="00DD0941"/>
    <w:rsid w:val="00DD1130"/>
    <w:rsid w:val="00DD166B"/>
    <w:rsid w:val="00DD1B54"/>
    <w:rsid w:val="00DD25DF"/>
    <w:rsid w:val="00DD26B4"/>
    <w:rsid w:val="00DD3072"/>
    <w:rsid w:val="00DD374C"/>
    <w:rsid w:val="00DD455E"/>
    <w:rsid w:val="00DD4679"/>
    <w:rsid w:val="00DD4FA2"/>
    <w:rsid w:val="00DD6912"/>
    <w:rsid w:val="00DD6ADA"/>
    <w:rsid w:val="00DD6B44"/>
    <w:rsid w:val="00DD703F"/>
    <w:rsid w:val="00DD7A74"/>
    <w:rsid w:val="00DD7D71"/>
    <w:rsid w:val="00DE0027"/>
    <w:rsid w:val="00DE05FC"/>
    <w:rsid w:val="00DE0605"/>
    <w:rsid w:val="00DE0950"/>
    <w:rsid w:val="00DE0A3B"/>
    <w:rsid w:val="00DE2565"/>
    <w:rsid w:val="00DE2D16"/>
    <w:rsid w:val="00DE50DD"/>
    <w:rsid w:val="00DE6D41"/>
    <w:rsid w:val="00DE6DE5"/>
    <w:rsid w:val="00DE6F33"/>
    <w:rsid w:val="00DE6FBB"/>
    <w:rsid w:val="00DE74F8"/>
    <w:rsid w:val="00DF11AE"/>
    <w:rsid w:val="00DF142B"/>
    <w:rsid w:val="00DF27E4"/>
    <w:rsid w:val="00DF3870"/>
    <w:rsid w:val="00DF3900"/>
    <w:rsid w:val="00DF4241"/>
    <w:rsid w:val="00DF568B"/>
    <w:rsid w:val="00DF56E9"/>
    <w:rsid w:val="00DF6A89"/>
    <w:rsid w:val="00DF751A"/>
    <w:rsid w:val="00DF7EEF"/>
    <w:rsid w:val="00E00F6D"/>
    <w:rsid w:val="00E01290"/>
    <w:rsid w:val="00E013C0"/>
    <w:rsid w:val="00E024F2"/>
    <w:rsid w:val="00E027DC"/>
    <w:rsid w:val="00E048C7"/>
    <w:rsid w:val="00E04DF5"/>
    <w:rsid w:val="00E05043"/>
    <w:rsid w:val="00E05072"/>
    <w:rsid w:val="00E053F0"/>
    <w:rsid w:val="00E05DFA"/>
    <w:rsid w:val="00E070D2"/>
    <w:rsid w:val="00E07FE1"/>
    <w:rsid w:val="00E113A7"/>
    <w:rsid w:val="00E1147C"/>
    <w:rsid w:val="00E11793"/>
    <w:rsid w:val="00E12D1D"/>
    <w:rsid w:val="00E131D5"/>
    <w:rsid w:val="00E155FC"/>
    <w:rsid w:val="00E15BE6"/>
    <w:rsid w:val="00E16378"/>
    <w:rsid w:val="00E1714C"/>
    <w:rsid w:val="00E20BBC"/>
    <w:rsid w:val="00E20D8B"/>
    <w:rsid w:val="00E242F6"/>
    <w:rsid w:val="00E2439D"/>
    <w:rsid w:val="00E27423"/>
    <w:rsid w:val="00E2789E"/>
    <w:rsid w:val="00E31685"/>
    <w:rsid w:val="00E31739"/>
    <w:rsid w:val="00E31EA5"/>
    <w:rsid w:val="00E3249F"/>
    <w:rsid w:val="00E33666"/>
    <w:rsid w:val="00E354BC"/>
    <w:rsid w:val="00E37928"/>
    <w:rsid w:val="00E37BA1"/>
    <w:rsid w:val="00E37C91"/>
    <w:rsid w:val="00E37D41"/>
    <w:rsid w:val="00E37D80"/>
    <w:rsid w:val="00E400F1"/>
    <w:rsid w:val="00E40DDA"/>
    <w:rsid w:val="00E412A9"/>
    <w:rsid w:val="00E422FE"/>
    <w:rsid w:val="00E43128"/>
    <w:rsid w:val="00E44EA2"/>
    <w:rsid w:val="00E45124"/>
    <w:rsid w:val="00E46444"/>
    <w:rsid w:val="00E46A9E"/>
    <w:rsid w:val="00E475D9"/>
    <w:rsid w:val="00E50192"/>
    <w:rsid w:val="00E50A4E"/>
    <w:rsid w:val="00E50E84"/>
    <w:rsid w:val="00E50F4B"/>
    <w:rsid w:val="00E51D4B"/>
    <w:rsid w:val="00E51DD3"/>
    <w:rsid w:val="00E51F88"/>
    <w:rsid w:val="00E528D3"/>
    <w:rsid w:val="00E52CCC"/>
    <w:rsid w:val="00E551CA"/>
    <w:rsid w:val="00E55334"/>
    <w:rsid w:val="00E555EC"/>
    <w:rsid w:val="00E5573A"/>
    <w:rsid w:val="00E55840"/>
    <w:rsid w:val="00E568F0"/>
    <w:rsid w:val="00E579B7"/>
    <w:rsid w:val="00E60434"/>
    <w:rsid w:val="00E60BA8"/>
    <w:rsid w:val="00E60DF5"/>
    <w:rsid w:val="00E61911"/>
    <w:rsid w:val="00E62786"/>
    <w:rsid w:val="00E63355"/>
    <w:rsid w:val="00E64C57"/>
    <w:rsid w:val="00E65CA0"/>
    <w:rsid w:val="00E65DD4"/>
    <w:rsid w:val="00E6688C"/>
    <w:rsid w:val="00E66F55"/>
    <w:rsid w:val="00E71C32"/>
    <w:rsid w:val="00E72B99"/>
    <w:rsid w:val="00E736AC"/>
    <w:rsid w:val="00E74177"/>
    <w:rsid w:val="00E741A9"/>
    <w:rsid w:val="00E74BC9"/>
    <w:rsid w:val="00E75E70"/>
    <w:rsid w:val="00E75E71"/>
    <w:rsid w:val="00E76499"/>
    <w:rsid w:val="00E77A4C"/>
    <w:rsid w:val="00E77E9C"/>
    <w:rsid w:val="00E81044"/>
    <w:rsid w:val="00E81950"/>
    <w:rsid w:val="00E819F0"/>
    <w:rsid w:val="00E81B3C"/>
    <w:rsid w:val="00E828BF"/>
    <w:rsid w:val="00E84F0F"/>
    <w:rsid w:val="00E85813"/>
    <w:rsid w:val="00E85AF9"/>
    <w:rsid w:val="00E9172B"/>
    <w:rsid w:val="00E91992"/>
    <w:rsid w:val="00E91BA0"/>
    <w:rsid w:val="00E91EE8"/>
    <w:rsid w:val="00E95381"/>
    <w:rsid w:val="00E95BE9"/>
    <w:rsid w:val="00E96370"/>
    <w:rsid w:val="00E965CF"/>
    <w:rsid w:val="00E975CE"/>
    <w:rsid w:val="00E976CF"/>
    <w:rsid w:val="00EA15F2"/>
    <w:rsid w:val="00EA1A53"/>
    <w:rsid w:val="00EA2B85"/>
    <w:rsid w:val="00EA2DC2"/>
    <w:rsid w:val="00EA3F6D"/>
    <w:rsid w:val="00EA4A2E"/>
    <w:rsid w:val="00EA4B05"/>
    <w:rsid w:val="00EA7559"/>
    <w:rsid w:val="00EA7826"/>
    <w:rsid w:val="00EA7F38"/>
    <w:rsid w:val="00EB0AD1"/>
    <w:rsid w:val="00EB1744"/>
    <w:rsid w:val="00EB2EDC"/>
    <w:rsid w:val="00EB4DDA"/>
    <w:rsid w:val="00EB5A63"/>
    <w:rsid w:val="00EB65ED"/>
    <w:rsid w:val="00EB6679"/>
    <w:rsid w:val="00EC09AA"/>
    <w:rsid w:val="00EC1163"/>
    <w:rsid w:val="00EC1610"/>
    <w:rsid w:val="00EC3C76"/>
    <w:rsid w:val="00EC42C8"/>
    <w:rsid w:val="00EC479F"/>
    <w:rsid w:val="00EC4B86"/>
    <w:rsid w:val="00EC5596"/>
    <w:rsid w:val="00EC670A"/>
    <w:rsid w:val="00EC6A16"/>
    <w:rsid w:val="00EC7741"/>
    <w:rsid w:val="00EC7A11"/>
    <w:rsid w:val="00EC7B49"/>
    <w:rsid w:val="00EC7E76"/>
    <w:rsid w:val="00ED055B"/>
    <w:rsid w:val="00ED08DA"/>
    <w:rsid w:val="00ED0EA7"/>
    <w:rsid w:val="00ED22F5"/>
    <w:rsid w:val="00ED2595"/>
    <w:rsid w:val="00ED28E5"/>
    <w:rsid w:val="00ED2DDA"/>
    <w:rsid w:val="00ED3A6D"/>
    <w:rsid w:val="00ED3C4C"/>
    <w:rsid w:val="00ED4620"/>
    <w:rsid w:val="00ED4B2D"/>
    <w:rsid w:val="00ED589D"/>
    <w:rsid w:val="00ED5DFE"/>
    <w:rsid w:val="00EE02D5"/>
    <w:rsid w:val="00EE0746"/>
    <w:rsid w:val="00EE1653"/>
    <w:rsid w:val="00EE2D91"/>
    <w:rsid w:val="00EE3B50"/>
    <w:rsid w:val="00EE3C23"/>
    <w:rsid w:val="00EE56DE"/>
    <w:rsid w:val="00EE5E62"/>
    <w:rsid w:val="00EE617A"/>
    <w:rsid w:val="00EE6352"/>
    <w:rsid w:val="00EE65C1"/>
    <w:rsid w:val="00EE7124"/>
    <w:rsid w:val="00EE7596"/>
    <w:rsid w:val="00EE7643"/>
    <w:rsid w:val="00EE78D7"/>
    <w:rsid w:val="00EF0F86"/>
    <w:rsid w:val="00EF1AF0"/>
    <w:rsid w:val="00EF26A2"/>
    <w:rsid w:val="00EF2E2A"/>
    <w:rsid w:val="00EF2F8E"/>
    <w:rsid w:val="00EF3ECF"/>
    <w:rsid w:val="00EF4360"/>
    <w:rsid w:val="00EF552A"/>
    <w:rsid w:val="00EF55B1"/>
    <w:rsid w:val="00EF6B3E"/>
    <w:rsid w:val="00EF71D8"/>
    <w:rsid w:val="00EF7260"/>
    <w:rsid w:val="00EF7928"/>
    <w:rsid w:val="00F00DEB"/>
    <w:rsid w:val="00F012C7"/>
    <w:rsid w:val="00F01A57"/>
    <w:rsid w:val="00F02154"/>
    <w:rsid w:val="00F027C4"/>
    <w:rsid w:val="00F028BC"/>
    <w:rsid w:val="00F04A9A"/>
    <w:rsid w:val="00F066AB"/>
    <w:rsid w:val="00F06998"/>
    <w:rsid w:val="00F06DA9"/>
    <w:rsid w:val="00F07C6F"/>
    <w:rsid w:val="00F07D99"/>
    <w:rsid w:val="00F07F39"/>
    <w:rsid w:val="00F07FC0"/>
    <w:rsid w:val="00F10E7E"/>
    <w:rsid w:val="00F14054"/>
    <w:rsid w:val="00F14A03"/>
    <w:rsid w:val="00F14D1A"/>
    <w:rsid w:val="00F15117"/>
    <w:rsid w:val="00F15EDE"/>
    <w:rsid w:val="00F16275"/>
    <w:rsid w:val="00F1708D"/>
    <w:rsid w:val="00F176F1"/>
    <w:rsid w:val="00F20CB7"/>
    <w:rsid w:val="00F2227F"/>
    <w:rsid w:val="00F22B8B"/>
    <w:rsid w:val="00F22FBF"/>
    <w:rsid w:val="00F239DE"/>
    <w:rsid w:val="00F25813"/>
    <w:rsid w:val="00F26223"/>
    <w:rsid w:val="00F314DE"/>
    <w:rsid w:val="00F32312"/>
    <w:rsid w:val="00F32D47"/>
    <w:rsid w:val="00F35053"/>
    <w:rsid w:val="00F367BE"/>
    <w:rsid w:val="00F372B4"/>
    <w:rsid w:val="00F372BF"/>
    <w:rsid w:val="00F37536"/>
    <w:rsid w:val="00F40A9A"/>
    <w:rsid w:val="00F40E60"/>
    <w:rsid w:val="00F416BB"/>
    <w:rsid w:val="00F423A4"/>
    <w:rsid w:val="00F42A17"/>
    <w:rsid w:val="00F4410A"/>
    <w:rsid w:val="00F44935"/>
    <w:rsid w:val="00F45147"/>
    <w:rsid w:val="00F46728"/>
    <w:rsid w:val="00F46E4A"/>
    <w:rsid w:val="00F501DC"/>
    <w:rsid w:val="00F50897"/>
    <w:rsid w:val="00F5195F"/>
    <w:rsid w:val="00F51D18"/>
    <w:rsid w:val="00F52252"/>
    <w:rsid w:val="00F52AAC"/>
    <w:rsid w:val="00F52BEA"/>
    <w:rsid w:val="00F53C22"/>
    <w:rsid w:val="00F54C16"/>
    <w:rsid w:val="00F550E6"/>
    <w:rsid w:val="00F55A4B"/>
    <w:rsid w:val="00F5668E"/>
    <w:rsid w:val="00F56DAC"/>
    <w:rsid w:val="00F57C24"/>
    <w:rsid w:val="00F57FA3"/>
    <w:rsid w:val="00F600E6"/>
    <w:rsid w:val="00F609EC"/>
    <w:rsid w:val="00F618D8"/>
    <w:rsid w:val="00F6203E"/>
    <w:rsid w:val="00F625F2"/>
    <w:rsid w:val="00F62923"/>
    <w:rsid w:val="00F63E63"/>
    <w:rsid w:val="00F64429"/>
    <w:rsid w:val="00F64DC0"/>
    <w:rsid w:val="00F65363"/>
    <w:rsid w:val="00F65555"/>
    <w:rsid w:val="00F67CA0"/>
    <w:rsid w:val="00F7039E"/>
    <w:rsid w:val="00F70A0C"/>
    <w:rsid w:val="00F70C51"/>
    <w:rsid w:val="00F72757"/>
    <w:rsid w:val="00F72F9B"/>
    <w:rsid w:val="00F764D5"/>
    <w:rsid w:val="00F80309"/>
    <w:rsid w:val="00F80CEF"/>
    <w:rsid w:val="00F8134C"/>
    <w:rsid w:val="00F82009"/>
    <w:rsid w:val="00F82F3C"/>
    <w:rsid w:val="00F90500"/>
    <w:rsid w:val="00F910BC"/>
    <w:rsid w:val="00F916AB"/>
    <w:rsid w:val="00F9189D"/>
    <w:rsid w:val="00F918C9"/>
    <w:rsid w:val="00F92249"/>
    <w:rsid w:val="00F93ACE"/>
    <w:rsid w:val="00F96505"/>
    <w:rsid w:val="00F9707D"/>
    <w:rsid w:val="00F97319"/>
    <w:rsid w:val="00F97363"/>
    <w:rsid w:val="00F9782F"/>
    <w:rsid w:val="00FA0540"/>
    <w:rsid w:val="00FA15E8"/>
    <w:rsid w:val="00FA2DB5"/>
    <w:rsid w:val="00FA4D89"/>
    <w:rsid w:val="00FA579B"/>
    <w:rsid w:val="00FA6ADA"/>
    <w:rsid w:val="00FA7A2A"/>
    <w:rsid w:val="00FB1905"/>
    <w:rsid w:val="00FB1A6D"/>
    <w:rsid w:val="00FB35A8"/>
    <w:rsid w:val="00FB4426"/>
    <w:rsid w:val="00FB783A"/>
    <w:rsid w:val="00FB7E30"/>
    <w:rsid w:val="00FC018E"/>
    <w:rsid w:val="00FC0570"/>
    <w:rsid w:val="00FC07F2"/>
    <w:rsid w:val="00FC0D4B"/>
    <w:rsid w:val="00FC1C54"/>
    <w:rsid w:val="00FC266E"/>
    <w:rsid w:val="00FC28C0"/>
    <w:rsid w:val="00FC47AA"/>
    <w:rsid w:val="00FC5281"/>
    <w:rsid w:val="00FC54CA"/>
    <w:rsid w:val="00FC70C4"/>
    <w:rsid w:val="00FC79F9"/>
    <w:rsid w:val="00FD02C3"/>
    <w:rsid w:val="00FD0D0C"/>
    <w:rsid w:val="00FD1390"/>
    <w:rsid w:val="00FD2206"/>
    <w:rsid w:val="00FD2A97"/>
    <w:rsid w:val="00FD37F9"/>
    <w:rsid w:val="00FD3966"/>
    <w:rsid w:val="00FD50C5"/>
    <w:rsid w:val="00FD5609"/>
    <w:rsid w:val="00FD6EE1"/>
    <w:rsid w:val="00FD6EF9"/>
    <w:rsid w:val="00FE0331"/>
    <w:rsid w:val="00FE0A2C"/>
    <w:rsid w:val="00FE16F2"/>
    <w:rsid w:val="00FE174D"/>
    <w:rsid w:val="00FE21C9"/>
    <w:rsid w:val="00FE23D1"/>
    <w:rsid w:val="00FE3A98"/>
    <w:rsid w:val="00FE3B47"/>
    <w:rsid w:val="00FE3E51"/>
    <w:rsid w:val="00FE4AAE"/>
    <w:rsid w:val="00FE4ABA"/>
    <w:rsid w:val="00FE6247"/>
    <w:rsid w:val="00FE6773"/>
    <w:rsid w:val="00FE6884"/>
    <w:rsid w:val="00FE6922"/>
    <w:rsid w:val="00FE6FBC"/>
    <w:rsid w:val="00FE7319"/>
    <w:rsid w:val="00FE74C3"/>
    <w:rsid w:val="00FF1225"/>
    <w:rsid w:val="00FF132C"/>
    <w:rsid w:val="00FF206A"/>
    <w:rsid w:val="00FF2626"/>
    <w:rsid w:val="00FF26AD"/>
    <w:rsid w:val="00FF3726"/>
    <w:rsid w:val="00FF4350"/>
    <w:rsid w:val="00FF5578"/>
    <w:rsid w:val="00FF698E"/>
    <w:rsid w:val="00FF6B60"/>
    <w:rsid w:val="00FF6E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Times New Roman" w:hAnsi="Cambria"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footer" w:uiPriority="99"/>
    <w:lsdException w:name="caption" w:semiHidden="1" w:unhideWhenUsed="1"/>
    <w:lsdException w:name="Title" w:uiPriority="10" w:qFormat="1"/>
    <w:lsdException w:name="Subtitle" w:uiPriority="11" w:qFormat="1"/>
    <w:lsdException w:name="Hyperlink" w:uiPriority="99"/>
    <w:lsdException w:name="Strong" w:uiPriority="22" w:qFormat="1"/>
    <w:lsdException w:name="Emphasis" w:uiPriority="20"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D0F44"/>
    <w:pPr>
      <w:spacing w:after="200" w:line="276" w:lineRule="auto"/>
    </w:pPr>
    <w:rPr>
      <w:sz w:val="22"/>
      <w:szCs w:val="22"/>
      <w:lang w:bidi="en-US"/>
    </w:rPr>
  </w:style>
  <w:style w:type="paragraph" w:styleId="Heading1">
    <w:name w:val="heading 1"/>
    <w:aliases w:val="1 ghost,g"/>
    <w:basedOn w:val="Normal"/>
    <w:next w:val="Normal"/>
    <w:link w:val="Heading1Char"/>
    <w:uiPriority w:val="9"/>
    <w:qFormat/>
    <w:rsid w:val="005D0F44"/>
    <w:pPr>
      <w:spacing w:before="480" w:after="0"/>
      <w:contextualSpacing/>
      <w:outlineLvl w:val="0"/>
    </w:pPr>
    <w:rPr>
      <w:smallCaps/>
      <w:spacing w:val="5"/>
      <w:sz w:val="36"/>
      <w:szCs w:val="36"/>
    </w:rPr>
  </w:style>
  <w:style w:type="paragraph" w:styleId="Heading2">
    <w:name w:val="heading 2"/>
    <w:aliases w:val=" Char,Char,Char Char,Char Char Char"/>
    <w:basedOn w:val="Normal"/>
    <w:next w:val="Normal"/>
    <w:link w:val="Heading2Char"/>
    <w:uiPriority w:val="9"/>
    <w:unhideWhenUsed/>
    <w:qFormat/>
    <w:rsid w:val="005D0F44"/>
    <w:pPr>
      <w:spacing w:before="200" w:after="0" w:line="271" w:lineRule="auto"/>
      <w:outlineLvl w:val="1"/>
    </w:pPr>
    <w:rPr>
      <w:smallCaps/>
      <w:sz w:val="28"/>
      <w:szCs w:val="28"/>
    </w:rPr>
  </w:style>
  <w:style w:type="paragraph" w:styleId="Heading3">
    <w:name w:val="heading 3"/>
    <w:aliases w:val="Char(db)"/>
    <w:basedOn w:val="Normal"/>
    <w:next w:val="Normal"/>
    <w:link w:val="Heading3Char"/>
    <w:uiPriority w:val="9"/>
    <w:unhideWhenUsed/>
    <w:qFormat/>
    <w:rsid w:val="005D0F44"/>
    <w:pPr>
      <w:spacing w:before="200" w:after="0" w:line="271" w:lineRule="auto"/>
      <w:outlineLvl w:val="2"/>
    </w:pPr>
    <w:rPr>
      <w:i/>
      <w:iCs/>
      <w:smallCaps/>
      <w:spacing w:val="5"/>
      <w:sz w:val="26"/>
      <w:szCs w:val="26"/>
    </w:rPr>
  </w:style>
  <w:style w:type="paragraph" w:styleId="Heading4">
    <w:name w:val="heading 4"/>
    <w:aliases w:val="4 dash,d,3(db),3"/>
    <w:basedOn w:val="Normal"/>
    <w:next w:val="Normal"/>
    <w:link w:val="Heading4Char"/>
    <w:uiPriority w:val="9"/>
    <w:unhideWhenUsed/>
    <w:qFormat/>
    <w:rsid w:val="005D0F44"/>
    <w:pPr>
      <w:spacing w:after="0" w:line="271" w:lineRule="auto"/>
      <w:outlineLvl w:val="3"/>
    </w:pPr>
    <w:rPr>
      <w:b/>
      <w:bCs/>
      <w:spacing w:val="5"/>
      <w:sz w:val="24"/>
      <w:szCs w:val="24"/>
    </w:rPr>
  </w:style>
  <w:style w:type="paragraph" w:styleId="Heading5">
    <w:name w:val="heading 5"/>
    <w:aliases w:val="5 sub-bullet,sb,4"/>
    <w:basedOn w:val="Normal"/>
    <w:next w:val="Normal"/>
    <w:link w:val="Heading5Char"/>
    <w:uiPriority w:val="9"/>
    <w:unhideWhenUsed/>
    <w:qFormat/>
    <w:rsid w:val="005D0F44"/>
    <w:pPr>
      <w:spacing w:after="0" w:line="271" w:lineRule="auto"/>
      <w:outlineLvl w:val="4"/>
    </w:pPr>
    <w:rPr>
      <w:i/>
      <w:iCs/>
      <w:sz w:val="24"/>
      <w:szCs w:val="24"/>
    </w:rPr>
  </w:style>
  <w:style w:type="paragraph" w:styleId="Heading6">
    <w:name w:val="heading 6"/>
    <w:aliases w:val="sub-dash,sd,5"/>
    <w:basedOn w:val="Normal"/>
    <w:next w:val="Normal"/>
    <w:link w:val="Heading6Char"/>
    <w:uiPriority w:val="9"/>
    <w:unhideWhenUsed/>
    <w:qFormat/>
    <w:rsid w:val="005D0F44"/>
    <w:pPr>
      <w:shd w:val="clear" w:color="auto" w:fill="FFFFFF"/>
      <w:spacing w:after="0" w:line="271" w:lineRule="auto"/>
      <w:outlineLvl w:val="5"/>
    </w:pPr>
    <w:rPr>
      <w:b/>
      <w:bCs/>
      <w:color w:val="595959"/>
      <w:spacing w:val="5"/>
    </w:rPr>
  </w:style>
  <w:style w:type="paragraph" w:styleId="Heading7">
    <w:name w:val="heading 7"/>
    <w:basedOn w:val="Normal"/>
    <w:next w:val="Normal"/>
    <w:link w:val="Heading7Char"/>
    <w:uiPriority w:val="9"/>
    <w:unhideWhenUsed/>
    <w:qFormat/>
    <w:rsid w:val="005D0F44"/>
    <w:pPr>
      <w:spacing w:after="0"/>
      <w:outlineLvl w:val="6"/>
    </w:pPr>
    <w:rPr>
      <w:b/>
      <w:bCs/>
      <w:i/>
      <w:iCs/>
      <w:color w:val="5A5A5A"/>
      <w:sz w:val="20"/>
      <w:szCs w:val="20"/>
    </w:rPr>
  </w:style>
  <w:style w:type="paragraph" w:styleId="Heading8">
    <w:name w:val="heading 8"/>
    <w:basedOn w:val="Normal"/>
    <w:next w:val="Normal"/>
    <w:link w:val="Heading8Char"/>
    <w:uiPriority w:val="9"/>
    <w:unhideWhenUsed/>
    <w:qFormat/>
    <w:rsid w:val="005D0F44"/>
    <w:pPr>
      <w:spacing w:after="0"/>
      <w:outlineLvl w:val="7"/>
    </w:pPr>
    <w:rPr>
      <w:b/>
      <w:bCs/>
      <w:color w:val="7F7F7F"/>
      <w:sz w:val="20"/>
      <w:szCs w:val="20"/>
    </w:rPr>
  </w:style>
  <w:style w:type="paragraph" w:styleId="Heading9">
    <w:name w:val="heading 9"/>
    <w:basedOn w:val="Normal"/>
    <w:next w:val="Normal"/>
    <w:link w:val="Heading9Char"/>
    <w:uiPriority w:val="9"/>
    <w:unhideWhenUsed/>
    <w:qFormat/>
    <w:rsid w:val="005D0F44"/>
    <w:pPr>
      <w:spacing w:after="0" w:line="271" w:lineRule="auto"/>
      <w:outlineLvl w:val="8"/>
    </w:pPr>
    <w:rPr>
      <w:b/>
      <w:bCs/>
      <w:i/>
      <w:iCs/>
      <w:color w:val="7F7F7F"/>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 Char1, Char11,Char1"/>
    <w:basedOn w:val="Normal"/>
    <w:link w:val="BodyTextChar"/>
    <w:rsid w:val="006463B5"/>
    <w:pPr>
      <w:spacing w:before="120"/>
      <w:jc w:val="both"/>
    </w:pPr>
  </w:style>
  <w:style w:type="character" w:customStyle="1" w:styleId="BodyTextChar">
    <w:name w:val="Body Text Char"/>
    <w:aliases w:val=" Char1 Char, Char11 Char,Char1 Char"/>
    <w:basedOn w:val="DefaultParagraphFont"/>
    <w:link w:val="BodyText"/>
    <w:rsid w:val="00D112B4"/>
    <w:rPr>
      <w:kern w:val="28"/>
      <w:sz w:val="24"/>
      <w:lang w:val="en-US" w:eastAsia="en-US" w:bidi="ar-SA"/>
    </w:rPr>
  </w:style>
  <w:style w:type="character" w:customStyle="1" w:styleId="Heading2Char">
    <w:name w:val="Heading 2 Char"/>
    <w:aliases w:val=" Char Char,Char Char2,Char Char Char1,Char Char Char Char"/>
    <w:basedOn w:val="DefaultParagraphFont"/>
    <w:link w:val="Heading2"/>
    <w:uiPriority w:val="9"/>
    <w:rsid w:val="005D0F44"/>
    <w:rPr>
      <w:smallCaps/>
      <w:sz w:val="28"/>
      <w:szCs w:val="28"/>
    </w:rPr>
  </w:style>
  <w:style w:type="character" w:customStyle="1" w:styleId="Heading3Char">
    <w:name w:val="Heading 3 Char"/>
    <w:aliases w:val="Char(db) Char"/>
    <w:basedOn w:val="DefaultParagraphFont"/>
    <w:link w:val="Heading3"/>
    <w:uiPriority w:val="9"/>
    <w:rsid w:val="005D0F44"/>
    <w:rPr>
      <w:i/>
      <w:iCs/>
      <w:smallCaps/>
      <w:spacing w:val="5"/>
      <w:sz w:val="26"/>
      <w:szCs w:val="26"/>
    </w:rPr>
  </w:style>
  <w:style w:type="paragraph" w:customStyle="1" w:styleId="OddPageHeader">
    <w:name w:val="Odd Page Header"/>
    <w:basedOn w:val="Normal"/>
    <w:rsid w:val="00E61911"/>
    <w:pPr>
      <w:pBdr>
        <w:bottom w:val="single" w:sz="6" w:space="1" w:color="auto"/>
      </w:pBdr>
      <w:spacing w:after="360"/>
      <w:jc w:val="right"/>
    </w:pPr>
    <w:rPr>
      <w:rFonts w:ascii="Arial Narrow" w:hAnsi="Arial Narrow"/>
      <w:b/>
      <w:sz w:val="28"/>
    </w:rPr>
  </w:style>
  <w:style w:type="paragraph" w:styleId="Footer">
    <w:name w:val="footer"/>
    <w:basedOn w:val="Normal"/>
    <w:link w:val="FooterChar"/>
    <w:uiPriority w:val="99"/>
    <w:rsid w:val="006463B5"/>
    <w:pPr>
      <w:pBdr>
        <w:top w:val="single" w:sz="6" w:space="20" w:color="auto"/>
      </w:pBdr>
      <w:tabs>
        <w:tab w:val="center" w:pos="4140"/>
        <w:tab w:val="right" w:pos="8370"/>
      </w:tabs>
      <w:spacing w:before="240"/>
    </w:pPr>
  </w:style>
  <w:style w:type="paragraph" w:customStyle="1" w:styleId="Bullet1Char">
    <w:name w:val="Bullet 1 Char"/>
    <w:basedOn w:val="BodyText"/>
    <w:link w:val="Bullet1CharChar"/>
    <w:rsid w:val="006463B5"/>
  </w:style>
  <w:style w:type="character" w:customStyle="1" w:styleId="Bullet1CharChar">
    <w:name w:val="Bullet 1 Char Char"/>
    <w:basedOn w:val="BodyTextChar"/>
    <w:link w:val="Bullet1Char"/>
    <w:rsid w:val="009711CE"/>
    <w:rPr>
      <w:kern w:val="28"/>
      <w:sz w:val="24"/>
      <w:lang w:val="en-US" w:eastAsia="en-US" w:bidi="ar-SA"/>
    </w:rPr>
  </w:style>
  <w:style w:type="paragraph" w:customStyle="1" w:styleId="Bullet2">
    <w:name w:val="Bullet 2"/>
    <w:aliases w:val="b2"/>
    <w:basedOn w:val="BodyText"/>
    <w:rsid w:val="006463B5"/>
    <w:pPr>
      <w:numPr>
        <w:numId w:val="2"/>
      </w:numPr>
    </w:pPr>
  </w:style>
  <w:style w:type="paragraph" w:styleId="TOC1">
    <w:name w:val="toc 1"/>
    <w:basedOn w:val="Normal"/>
    <w:next w:val="Normal"/>
    <w:uiPriority w:val="39"/>
    <w:rsid w:val="006463B5"/>
    <w:pPr>
      <w:keepNext/>
      <w:tabs>
        <w:tab w:val="left" w:pos="432"/>
        <w:tab w:val="right" w:leader="dot" w:pos="8352"/>
      </w:tabs>
      <w:spacing w:before="240"/>
      <w:ind w:right="907"/>
    </w:pPr>
    <w:rPr>
      <w:b/>
    </w:rPr>
  </w:style>
  <w:style w:type="paragraph" w:customStyle="1" w:styleId="TableHeading">
    <w:name w:val="Table Heading"/>
    <w:basedOn w:val="Normal"/>
    <w:rsid w:val="006463B5"/>
    <w:pPr>
      <w:spacing w:before="120" w:after="120"/>
      <w:jc w:val="center"/>
    </w:pPr>
    <w:rPr>
      <w:rFonts w:ascii="Arial Narrow" w:hAnsi="Arial Narrow"/>
      <w:b/>
    </w:rPr>
  </w:style>
  <w:style w:type="paragraph" w:styleId="TOC2">
    <w:name w:val="toc 2"/>
    <w:basedOn w:val="Normal"/>
    <w:next w:val="Normal"/>
    <w:uiPriority w:val="39"/>
    <w:rsid w:val="006463B5"/>
    <w:pPr>
      <w:tabs>
        <w:tab w:val="right" w:leader="dot" w:pos="8352"/>
      </w:tabs>
      <w:ind w:left="1152" w:right="907" w:hanging="576"/>
    </w:pPr>
  </w:style>
  <w:style w:type="paragraph" w:styleId="TOC3">
    <w:name w:val="toc 3"/>
    <w:basedOn w:val="Normal"/>
    <w:next w:val="Normal"/>
    <w:uiPriority w:val="39"/>
    <w:rsid w:val="006463B5"/>
    <w:pPr>
      <w:tabs>
        <w:tab w:val="right" w:leader="dot" w:pos="8352"/>
      </w:tabs>
      <w:ind w:left="1872" w:right="907" w:hanging="720"/>
    </w:pPr>
  </w:style>
  <w:style w:type="paragraph" w:styleId="TOC4">
    <w:name w:val="toc 4"/>
    <w:basedOn w:val="Normal"/>
    <w:next w:val="Normal"/>
    <w:semiHidden/>
    <w:rsid w:val="006463B5"/>
    <w:pPr>
      <w:tabs>
        <w:tab w:val="right" w:leader="dot" w:pos="8352"/>
      </w:tabs>
      <w:ind w:left="2736" w:right="907" w:hanging="864"/>
    </w:pPr>
  </w:style>
  <w:style w:type="paragraph" w:styleId="TOC5">
    <w:name w:val="toc 5"/>
    <w:basedOn w:val="Normal"/>
    <w:next w:val="Normal"/>
    <w:semiHidden/>
    <w:rsid w:val="006463B5"/>
    <w:pPr>
      <w:tabs>
        <w:tab w:val="right" w:leader="dot" w:pos="8352"/>
      </w:tabs>
      <w:ind w:left="1800" w:right="907" w:hanging="360"/>
    </w:pPr>
  </w:style>
  <w:style w:type="paragraph" w:styleId="TOC6">
    <w:name w:val="toc 6"/>
    <w:basedOn w:val="Normal"/>
    <w:next w:val="Normal"/>
    <w:semiHidden/>
    <w:rsid w:val="006463B5"/>
    <w:pPr>
      <w:tabs>
        <w:tab w:val="right" w:leader="dot" w:pos="8352"/>
      </w:tabs>
      <w:ind w:left="2160" w:right="907" w:hanging="360"/>
    </w:pPr>
    <w:rPr>
      <w:noProof/>
    </w:rPr>
  </w:style>
  <w:style w:type="paragraph" w:styleId="TOC7">
    <w:name w:val="toc 7"/>
    <w:basedOn w:val="Normal"/>
    <w:next w:val="Normal"/>
    <w:semiHidden/>
    <w:rsid w:val="006463B5"/>
    <w:pPr>
      <w:tabs>
        <w:tab w:val="right" w:leader="dot" w:pos="8352"/>
      </w:tabs>
      <w:ind w:left="2520" w:hanging="360"/>
    </w:pPr>
  </w:style>
  <w:style w:type="paragraph" w:styleId="TOC8">
    <w:name w:val="toc 8"/>
    <w:basedOn w:val="Normal"/>
    <w:next w:val="Normal"/>
    <w:semiHidden/>
    <w:rsid w:val="006463B5"/>
    <w:pPr>
      <w:tabs>
        <w:tab w:val="right" w:leader="dot" w:pos="8352"/>
      </w:tabs>
      <w:ind w:left="2880" w:right="979" w:hanging="360"/>
    </w:pPr>
  </w:style>
  <w:style w:type="paragraph" w:styleId="TOC9">
    <w:name w:val="toc 9"/>
    <w:basedOn w:val="Normal"/>
    <w:next w:val="Normal"/>
    <w:semiHidden/>
    <w:rsid w:val="006463B5"/>
    <w:pPr>
      <w:tabs>
        <w:tab w:val="right" w:pos="547"/>
        <w:tab w:val="left" w:pos="720"/>
        <w:tab w:val="right" w:leader="dot" w:pos="8366"/>
      </w:tabs>
      <w:ind w:left="720" w:right="907" w:hanging="720"/>
    </w:pPr>
    <w:rPr>
      <w:noProof/>
    </w:rPr>
  </w:style>
  <w:style w:type="paragraph" w:customStyle="1" w:styleId="Listoftablesfigures">
    <w:name w:val="List of tables/figures"/>
    <w:basedOn w:val="Normal"/>
    <w:rsid w:val="006463B5"/>
    <w:pPr>
      <w:jc w:val="right"/>
    </w:pPr>
    <w:rPr>
      <w:rFonts w:ascii="Arial Narrow" w:hAnsi="Arial Narrow"/>
      <w:b/>
      <w:sz w:val="28"/>
    </w:rPr>
  </w:style>
  <w:style w:type="paragraph" w:customStyle="1" w:styleId="TableNote">
    <w:name w:val="Table Note"/>
    <w:basedOn w:val="TableText"/>
    <w:rsid w:val="00FC47AA"/>
    <w:pPr>
      <w:spacing w:before="0" w:after="0"/>
      <w:ind w:left="180" w:hanging="180"/>
    </w:pPr>
    <w:rPr>
      <w:sz w:val="16"/>
    </w:rPr>
  </w:style>
  <w:style w:type="paragraph" w:customStyle="1" w:styleId="TableText">
    <w:name w:val="Table Text"/>
    <w:aliases w:val="tt"/>
    <w:basedOn w:val="Normal"/>
    <w:rsid w:val="006463B5"/>
    <w:pPr>
      <w:spacing w:before="40" w:after="40"/>
    </w:pPr>
    <w:rPr>
      <w:rFonts w:ascii="Arial Narrow" w:hAnsi="Arial Narrow"/>
    </w:rPr>
  </w:style>
  <w:style w:type="paragraph" w:styleId="TableofFigures">
    <w:name w:val="table of figures"/>
    <w:basedOn w:val="Normal"/>
    <w:next w:val="Normal"/>
    <w:semiHidden/>
    <w:rsid w:val="006463B5"/>
    <w:pPr>
      <w:ind w:left="480" w:hanging="480"/>
    </w:pPr>
  </w:style>
  <w:style w:type="paragraph" w:customStyle="1" w:styleId="TableTitle">
    <w:name w:val="Table Title"/>
    <w:basedOn w:val="Normal"/>
    <w:next w:val="BodyText"/>
    <w:rsid w:val="006463B5"/>
    <w:pPr>
      <w:keepNext/>
      <w:spacing w:before="240" w:after="120"/>
      <w:jc w:val="center"/>
      <w:outlineLvl w:val="7"/>
    </w:pPr>
    <w:rPr>
      <w:rFonts w:ascii="Arial Narrow" w:hAnsi="Arial Narrow"/>
      <w:b/>
    </w:rPr>
  </w:style>
  <w:style w:type="paragraph" w:customStyle="1" w:styleId="FigureTitle">
    <w:name w:val="Figure Title"/>
    <w:basedOn w:val="Normal"/>
    <w:next w:val="Normal"/>
    <w:rsid w:val="006463B5"/>
    <w:pPr>
      <w:spacing w:before="80" w:after="240"/>
      <w:outlineLvl w:val="8"/>
    </w:pPr>
    <w:rPr>
      <w:rFonts w:ascii="Arial Narrow" w:hAnsi="Arial Narrow"/>
      <w:b/>
    </w:rPr>
  </w:style>
  <w:style w:type="paragraph" w:customStyle="1" w:styleId="ExHeading1">
    <w:name w:val="ExHeading 1"/>
    <w:basedOn w:val="Heading1"/>
    <w:next w:val="BodyText"/>
    <w:autoRedefine/>
    <w:rsid w:val="000343DE"/>
    <w:pPr>
      <w:tabs>
        <w:tab w:val="left" w:pos="720"/>
      </w:tabs>
      <w:spacing w:before="120" w:after="200"/>
      <w:ind w:right="720"/>
      <w:jc w:val="both"/>
      <w:outlineLvl w:val="1"/>
    </w:pPr>
    <w:rPr>
      <w:sz w:val="28"/>
      <w:szCs w:val="28"/>
    </w:rPr>
  </w:style>
  <w:style w:type="paragraph" w:customStyle="1" w:styleId="ExHeading2">
    <w:name w:val="ExHeading 2"/>
    <w:basedOn w:val="Heading2"/>
    <w:next w:val="BodyText"/>
    <w:autoRedefine/>
    <w:rsid w:val="00DA64ED"/>
    <w:pPr>
      <w:ind w:left="720"/>
    </w:pPr>
  </w:style>
  <w:style w:type="paragraph" w:customStyle="1" w:styleId="ExHeading3">
    <w:name w:val="ExHeading 3"/>
    <w:basedOn w:val="Heading3"/>
    <w:next w:val="BodyText"/>
    <w:link w:val="ExHeading3Char"/>
    <w:autoRedefine/>
    <w:rsid w:val="00D54654"/>
    <w:pPr>
      <w:tabs>
        <w:tab w:val="left" w:pos="720"/>
      </w:tabs>
      <w:ind w:left="1080"/>
      <w:outlineLvl w:val="9"/>
    </w:pPr>
    <w:rPr>
      <w:b/>
      <w:i w:val="0"/>
      <w:sz w:val="22"/>
      <w:szCs w:val="22"/>
      <w:u w:val="single"/>
    </w:rPr>
  </w:style>
  <w:style w:type="character" w:customStyle="1" w:styleId="ExHeading3Char">
    <w:name w:val="ExHeading 3 Char"/>
    <w:basedOn w:val="Heading3Char"/>
    <w:link w:val="ExHeading3"/>
    <w:rsid w:val="00D54654"/>
    <w:rPr>
      <w:b/>
      <w:i/>
      <w:iCs/>
      <w:smallCaps/>
      <w:spacing w:val="5"/>
      <w:sz w:val="22"/>
      <w:szCs w:val="22"/>
      <w:u w:val="single"/>
      <w:lang w:bidi="en-US"/>
    </w:rPr>
  </w:style>
  <w:style w:type="paragraph" w:customStyle="1" w:styleId="ExHeading4">
    <w:name w:val="ExHeading 4"/>
    <w:basedOn w:val="Heading4"/>
    <w:next w:val="BodyText"/>
    <w:rsid w:val="00A818FC"/>
    <w:pPr>
      <w:outlineLvl w:val="9"/>
    </w:pPr>
  </w:style>
  <w:style w:type="paragraph" w:customStyle="1" w:styleId="ExHeading5">
    <w:name w:val="ExHeading 5"/>
    <w:basedOn w:val="Heading5"/>
    <w:next w:val="BodyText"/>
    <w:rsid w:val="006463B5"/>
    <w:pPr>
      <w:outlineLvl w:val="9"/>
    </w:pPr>
  </w:style>
  <w:style w:type="paragraph" w:styleId="Header">
    <w:name w:val="header"/>
    <w:basedOn w:val="Normal"/>
    <w:rsid w:val="006463B5"/>
    <w:pPr>
      <w:tabs>
        <w:tab w:val="center" w:pos="4320"/>
        <w:tab w:val="right" w:pos="8640"/>
      </w:tabs>
    </w:pPr>
  </w:style>
  <w:style w:type="paragraph" w:styleId="Index1">
    <w:name w:val="index 1"/>
    <w:basedOn w:val="Normal"/>
    <w:next w:val="Normal"/>
    <w:autoRedefine/>
    <w:semiHidden/>
    <w:rsid w:val="006463B5"/>
    <w:pPr>
      <w:ind w:left="240" w:hanging="240"/>
    </w:pPr>
    <w:rPr>
      <w:sz w:val="18"/>
    </w:rPr>
  </w:style>
  <w:style w:type="paragraph" w:styleId="Index2">
    <w:name w:val="index 2"/>
    <w:basedOn w:val="Normal"/>
    <w:next w:val="Normal"/>
    <w:autoRedefine/>
    <w:semiHidden/>
    <w:rsid w:val="006463B5"/>
    <w:pPr>
      <w:ind w:left="480" w:hanging="240"/>
    </w:pPr>
    <w:rPr>
      <w:sz w:val="18"/>
    </w:rPr>
  </w:style>
  <w:style w:type="paragraph" w:styleId="Index3">
    <w:name w:val="index 3"/>
    <w:basedOn w:val="Normal"/>
    <w:next w:val="Normal"/>
    <w:autoRedefine/>
    <w:semiHidden/>
    <w:rsid w:val="006463B5"/>
    <w:pPr>
      <w:ind w:left="720" w:hanging="240"/>
    </w:pPr>
    <w:rPr>
      <w:sz w:val="18"/>
    </w:rPr>
  </w:style>
  <w:style w:type="paragraph" w:styleId="Index4">
    <w:name w:val="index 4"/>
    <w:basedOn w:val="Normal"/>
    <w:next w:val="Normal"/>
    <w:autoRedefine/>
    <w:semiHidden/>
    <w:rsid w:val="006463B5"/>
    <w:pPr>
      <w:ind w:left="960" w:hanging="240"/>
    </w:pPr>
    <w:rPr>
      <w:sz w:val="18"/>
    </w:rPr>
  </w:style>
  <w:style w:type="paragraph" w:styleId="Index5">
    <w:name w:val="index 5"/>
    <w:basedOn w:val="Normal"/>
    <w:next w:val="Normal"/>
    <w:autoRedefine/>
    <w:semiHidden/>
    <w:rsid w:val="006463B5"/>
    <w:pPr>
      <w:ind w:left="1200" w:hanging="240"/>
    </w:pPr>
    <w:rPr>
      <w:sz w:val="18"/>
    </w:rPr>
  </w:style>
  <w:style w:type="paragraph" w:styleId="Index6">
    <w:name w:val="index 6"/>
    <w:basedOn w:val="Normal"/>
    <w:next w:val="Normal"/>
    <w:autoRedefine/>
    <w:semiHidden/>
    <w:rsid w:val="006463B5"/>
    <w:pPr>
      <w:ind w:left="1440" w:hanging="240"/>
    </w:pPr>
    <w:rPr>
      <w:sz w:val="18"/>
    </w:rPr>
  </w:style>
  <w:style w:type="paragraph" w:styleId="Index7">
    <w:name w:val="index 7"/>
    <w:basedOn w:val="Normal"/>
    <w:next w:val="Normal"/>
    <w:autoRedefine/>
    <w:semiHidden/>
    <w:rsid w:val="006463B5"/>
    <w:pPr>
      <w:ind w:left="1680" w:hanging="240"/>
    </w:pPr>
    <w:rPr>
      <w:sz w:val="18"/>
    </w:rPr>
  </w:style>
  <w:style w:type="paragraph" w:styleId="Index8">
    <w:name w:val="index 8"/>
    <w:basedOn w:val="Normal"/>
    <w:next w:val="Normal"/>
    <w:autoRedefine/>
    <w:semiHidden/>
    <w:rsid w:val="006463B5"/>
    <w:pPr>
      <w:ind w:left="1920" w:hanging="240"/>
    </w:pPr>
    <w:rPr>
      <w:sz w:val="18"/>
    </w:rPr>
  </w:style>
  <w:style w:type="paragraph" w:styleId="Index9">
    <w:name w:val="index 9"/>
    <w:basedOn w:val="Normal"/>
    <w:next w:val="Normal"/>
    <w:autoRedefine/>
    <w:semiHidden/>
    <w:rsid w:val="006463B5"/>
    <w:pPr>
      <w:ind w:left="2160" w:hanging="240"/>
    </w:pPr>
    <w:rPr>
      <w:sz w:val="18"/>
    </w:rPr>
  </w:style>
  <w:style w:type="paragraph" w:styleId="IndexHeading">
    <w:name w:val="index heading"/>
    <w:basedOn w:val="Normal"/>
    <w:next w:val="Index1"/>
    <w:semiHidden/>
    <w:rsid w:val="006463B5"/>
    <w:pPr>
      <w:pBdr>
        <w:top w:val="single" w:sz="12" w:space="0" w:color="auto"/>
      </w:pBdr>
      <w:spacing w:before="360" w:after="240"/>
    </w:pPr>
    <w:rPr>
      <w:b/>
      <w:i/>
      <w:sz w:val="26"/>
    </w:rPr>
  </w:style>
  <w:style w:type="table" w:styleId="TableGrid">
    <w:name w:val="Table Grid"/>
    <w:basedOn w:val="TableNormal"/>
    <w:uiPriority w:val="59"/>
    <w:rsid w:val="00D112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SectionName">
    <w:name w:val="TOC Section Name"/>
    <w:basedOn w:val="Normal"/>
    <w:rsid w:val="006463B5"/>
    <w:pPr>
      <w:spacing w:before="360" w:after="240"/>
      <w:jc w:val="right"/>
    </w:pPr>
    <w:rPr>
      <w:rFonts w:ascii="Arial Narrow" w:hAnsi="Arial Narrow"/>
      <w:b/>
      <w:sz w:val="40"/>
    </w:rPr>
  </w:style>
  <w:style w:type="character" w:customStyle="1" w:styleId="FileCode">
    <w:name w:val="File Code"/>
    <w:basedOn w:val="DefaultParagraphFont"/>
    <w:rsid w:val="006463B5"/>
    <w:rPr>
      <w:noProof/>
      <w:sz w:val="14"/>
    </w:rPr>
  </w:style>
  <w:style w:type="paragraph" w:styleId="NormalWeb">
    <w:name w:val="Normal (Web)"/>
    <w:basedOn w:val="Normal"/>
    <w:uiPriority w:val="99"/>
    <w:rsid w:val="008E50EA"/>
    <w:pPr>
      <w:spacing w:before="100" w:beforeAutospacing="1" w:after="100" w:afterAutospacing="1"/>
    </w:pPr>
    <w:rPr>
      <w:szCs w:val="24"/>
    </w:rPr>
  </w:style>
  <w:style w:type="character" w:styleId="PageNumber">
    <w:name w:val="page number"/>
    <w:basedOn w:val="DefaultParagraphFont"/>
    <w:rsid w:val="00DB0B31"/>
  </w:style>
  <w:style w:type="paragraph" w:customStyle="1" w:styleId="Bullet1Text">
    <w:name w:val="Bullet 1 Text"/>
    <w:rsid w:val="00B13FF6"/>
    <w:pPr>
      <w:tabs>
        <w:tab w:val="num" w:pos="1080"/>
      </w:tabs>
      <w:spacing w:after="120" w:line="276" w:lineRule="auto"/>
      <w:ind w:left="1080" w:hanging="360"/>
    </w:pPr>
    <w:rPr>
      <w:bCs/>
      <w:iCs/>
      <w:sz w:val="24"/>
      <w:szCs w:val="22"/>
      <w:lang w:bidi="en-US"/>
    </w:rPr>
  </w:style>
  <w:style w:type="paragraph" w:customStyle="1" w:styleId="Bullet-2">
    <w:name w:val="Bullet-2"/>
    <w:rsid w:val="00AD4AE7"/>
    <w:pPr>
      <w:tabs>
        <w:tab w:val="num" w:pos="2520"/>
      </w:tabs>
      <w:spacing w:after="200" w:line="276" w:lineRule="auto"/>
      <w:ind w:left="2520" w:hanging="360"/>
    </w:pPr>
    <w:rPr>
      <w:sz w:val="24"/>
      <w:szCs w:val="22"/>
      <w:lang w:bidi="en-US"/>
    </w:rPr>
  </w:style>
  <w:style w:type="paragraph" w:customStyle="1" w:styleId="Bullet-3">
    <w:name w:val="Bullet-3"/>
    <w:rsid w:val="00094716"/>
    <w:pPr>
      <w:spacing w:after="200" w:line="276" w:lineRule="auto"/>
      <w:ind w:left="2520" w:hanging="360"/>
    </w:pPr>
    <w:rPr>
      <w:bCs/>
      <w:iCs/>
      <w:sz w:val="24"/>
      <w:szCs w:val="22"/>
      <w:lang w:bidi="en-US"/>
    </w:rPr>
  </w:style>
  <w:style w:type="paragraph" w:styleId="BalloonText">
    <w:name w:val="Balloon Text"/>
    <w:basedOn w:val="Normal"/>
    <w:semiHidden/>
    <w:rsid w:val="000E5146"/>
    <w:rPr>
      <w:rFonts w:ascii="Tahoma" w:hAnsi="Tahoma" w:cs="Tahoma"/>
      <w:sz w:val="16"/>
      <w:szCs w:val="16"/>
    </w:rPr>
  </w:style>
  <w:style w:type="character" w:styleId="Strong">
    <w:name w:val="Strong"/>
    <w:uiPriority w:val="22"/>
    <w:qFormat/>
    <w:rsid w:val="005D0F44"/>
    <w:rPr>
      <w:b/>
      <w:bCs/>
    </w:rPr>
  </w:style>
  <w:style w:type="paragraph" w:styleId="Title">
    <w:name w:val="Title"/>
    <w:basedOn w:val="Normal"/>
    <w:next w:val="Normal"/>
    <w:link w:val="TitleChar"/>
    <w:uiPriority w:val="10"/>
    <w:qFormat/>
    <w:rsid w:val="005D0F44"/>
    <w:pPr>
      <w:spacing w:after="300" w:line="240" w:lineRule="auto"/>
      <w:contextualSpacing/>
    </w:pPr>
    <w:rPr>
      <w:smallCaps/>
      <w:sz w:val="52"/>
      <w:szCs w:val="52"/>
    </w:rPr>
  </w:style>
  <w:style w:type="character" w:styleId="Hyperlink">
    <w:name w:val="Hyperlink"/>
    <w:basedOn w:val="DefaultParagraphFont"/>
    <w:uiPriority w:val="99"/>
    <w:rsid w:val="00AE469F"/>
    <w:rPr>
      <w:color w:val="0000FF"/>
      <w:u w:val="single"/>
    </w:rPr>
  </w:style>
  <w:style w:type="paragraph" w:styleId="CommentText">
    <w:name w:val="annotation text"/>
    <w:basedOn w:val="Normal"/>
    <w:semiHidden/>
    <w:rsid w:val="00AE469F"/>
    <w:rPr>
      <w:sz w:val="20"/>
    </w:rPr>
  </w:style>
  <w:style w:type="character" w:styleId="CommentReference">
    <w:name w:val="annotation reference"/>
    <w:basedOn w:val="DefaultParagraphFont"/>
    <w:semiHidden/>
    <w:rsid w:val="00397E83"/>
    <w:rPr>
      <w:sz w:val="16"/>
      <w:szCs w:val="16"/>
    </w:rPr>
  </w:style>
  <w:style w:type="paragraph" w:styleId="CommentSubject">
    <w:name w:val="annotation subject"/>
    <w:basedOn w:val="CommentText"/>
    <w:next w:val="CommentText"/>
    <w:semiHidden/>
    <w:rsid w:val="00397E83"/>
    <w:rPr>
      <w:b/>
      <w:bCs/>
    </w:rPr>
  </w:style>
  <w:style w:type="paragraph" w:customStyle="1" w:styleId="Bullet1">
    <w:name w:val="Bullet 1"/>
    <w:basedOn w:val="BodyText"/>
    <w:rsid w:val="00B61BB7"/>
  </w:style>
  <w:style w:type="character" w:styleId="FollowedHyperlink">
    <w:name w:val="FollowedHyperlink"/>
    <w:basedOn w:val="DefaultParagraphFont"/>
    <w:rsid w:val="0090667B"/>
    <w:rPr>
      <w:color w:val="800080"/>
      <w:u w:val="single"/>
    </w:rPr>
  </w:style>
  <w:style w:type="character" w:customStyle="1" w:styleId="locality">
    <w:name w:val="locality"/>
    <w:basedOn w:val="DefaultParagraphFont"/>
    <w:rsid w:val="009E5ED7"/>
  </w:style>
  <w:style w:type="character" w:customStyle="1" w:styleId="Bullet1CharCharChar">
    <w:name w:val="Bullet 1 Char Char Char"/>
    <w:basedOn w:val="DefaultParagraphFont"/>
    <w:rsid w:val="00AE0251"/>
    <w:rPr>
      <w:rFonts w:ascii="Arial Narrow" w:hAnsi="Arial Narrow"/>
      <w:b/>
      <w:kern w:val="28"/>
      <w:sz w:val="24"/>
      <w:lang w:val="en-US" w:eastAsia="en-US" w:bidi="ar-SA"/>
    </w:rPr>
  </w:style>
  <w:style w:type="paragraph" w:customStyle="1" w:styleId="AlphaHeadText">
    <w:name w:val="AlphaHeadText"/>
    <w:rsid w:val="00B420B1"/>
    <w:pPr>
      <w:spacing w:before="120" w:after="120" w:line="276" w:lineRule="auto"/>
      <w:ind w:left="720"/>
    </w:pPr>
    <w:rPr>
      <w:sz w:val="24"/>
      <w:szCs w:val="24"/>
      <w:lang w:bidi="en-US"/>
    </w:rPr>
  </w:style>
  <w:style w:type="character" w:customStyle="1" w:styleId="CharChar1">
    <w:name w:val="Char Char1"/>
    <w:basedOn w:val="DefaultParagraphFont"/>
    <w:rsid w:val="001111A4"/>
    <w:rPr>
      <w:kern w:val="28"/>
      <w:sz w:val="24"/>
      <w:lang w:val="en-US" w:eastAsia="en-US" w:bidi="ar-SA"/>
    </w:rPr>
  </w:style>
  <w:style w:type="paragraph" w:styleId="NormalIndent">
    <w:name w:val="Normal Indent"/>
    <w:basedOn w:val="Normal"/>
    <w:rsid w:val="001111A4"/>
    <w:pPr>
      <w:ind w:left="720"/>
    </w:pPr>
    <w:rPr>
      <w:sz w:val="20"/>
    </w:rPr>
  </w:style>
  <w:style w:type="character" w:styleId="Emphasis">
    <w:name w:val="Emphasis"/>
    <w:uiPriority w:val="20"/>
    <w:qFormat/>
    <w:rsid w:val="005D0F44"/>
    <w:rPr>
      <w:b/>
      <w:bCs/>
      <w:i/>
      <w:iCs/>
      <w:spacing w:val="10"/>
    </w:rPr>
  </w:style>
  <w:style w:type="paragraph" w:customStyle="1" w:styleId="CM50">
    <w:name w:val="CM50"/>
    <w:basedOn w:val="Normal"/>
    <w:next w:val="Normal"/>
    <w:rsid w:val="00691884"/>
    <w:pPr>
      <w:autoSpaceDE w:val="0"/>
      <w:autoSpaceDN w:val="0"/>
      <w:adjustRightInd w:val="0"/>
      <w:spacing w:after="115"/>
    </w:pPr>
    <w:rPr>
      <w:rFonts w:ascii="Garamond" w:hAnsi="Garamond"/>
      <w:szCs w:val="24"/>
    </w:rPr>
  </w:style>
  <w:style w:type="paragraph" w:customStyle="1" w:styleId="StyleHeading11ghostgLeft0Firstline0After0pt">
    <w:name w:val="Style Heading 11 ghostg + Left:  0&quot; First line:  0&quot; After:  0 pt"/>
    <w:basedOn w:val="Heading1"/>
    <w:autoRedefine/>
    <w:rsid w:val="00774B46"/>
    <w:pPr>
      <w:ind w:left="720"/>
      <w:jc w:val="center"/>
      <w:outlineLvl w:val="9"/>
    </w:pPr>
    <w:rPr>
      <w:b/>
      <w:bCs/>
      <w:sz w:val="22"/>
      <w:szCs w:val="22"/>
    </w:rPr>
  </w:style>
  <w:style w:type="paragraph" w:styleId="DocumentMap">
    <w:name w:val="Document Map"/>
    <w:basedOn w:val="Normal"/>
    <w:semiHidden/>
    <w:rsid w:val="006E0B36"/>
    <w:pPr>
      <w:shd w:val="clear" w:color="auto" w:fill="000080"/>
    </w:pPr>
    <w:rPr>
      <w:rFonts w:ascii="Tahoma" w:hAnsi="Tahoma" w:cs="Tahoma"/>
      <w:sz w:val="20"/>
    </w:rPr>
  </w:style>
  <w:style w:type="character" w:styleId="LineNumber">
    <w:name w:val="line number"/>
    <w:basedOn w:val="DefaultParagraphFont"/>
    <w:rsid w:val="007D6930"/>
  </w:style>
  <w:style w:type="paragraph" w:styleId="ListParagraph">
    <w:name w:val="List Paragraph"/>
    <w:basedOn w:val="Normal"/>
    <w:uiPriority w:val="34"/>
    <w:qFormat/>
    <w:rsid w:val="005D0F44"/>
    <w:pPr>
      <w:ind w:left="720"/>
      <w:contextualSpacing/>
    </w:pPr>
  </w:style>
  <w:style w:type="character" w:customStyle="1" w:styleId="FooterChar">
    <w:name w:val="Footer Char"/>
    <w:basedOn w:val="DefaultParagraphFont"/>
    <w:link w:val="Footer"/>
    <w:uiPriority w:val="99"/>
    <w:rsid w:val="007D2314"/>
    <w:rPr>
      <w:kern w:val="28"/>
      <w:sz w:val="24"/>
    </w:rPr>
  </w:style>
  <w:style w:type="character" w:customStyle="1" w:styleId="Heading1Char">
    <w:name w:val="Heading 1 Char"/>
    <w:aliases w:val="1 ghost Char,g Char"/>
    <w:basedOn w:val="DefaultParagraphFont"/>
    <w:link w:val="Heading1"/>
    <w:uiPriority w:val="9"/>
    <w:rsid w:val="005D0F44"/>
    <w:rPr>
      <w:smallCaps/>
      <w:spacing w:val="5"/>
      <w:sz w:val="36"/>
      <w:szCs w:val="36"/>
    </w:rPr>
  </w:style>
  <w:style w:type="character" w:customStyle="1" w:styleId="Heading4Char">
    <w:name w:val="Heading 4 Char"/>
    <w:aliases w:val="4 dash Char,d Char,3(db) Char,3 Char"/>
    <w:basedOn w:val="DefaultParagraphFont"/>
    <w:link w:val="Heading4"/>
    <w:uiPriority w:val="9"/>
    <w:rsid w:val="005D0F44"/>
    <w:rPr>
      <w:b/>
      <w:bCs/>
      <w:spacing w:val="5"/>
      <w:sz w:val="24"/>
      <w:szCs w:val="24"/>
    </w:rPr>
  </w:style>
  <w:style w:type="character" w:customStyle="1" w:styleId="Heading5Char">
    <w:name w:val="Heading 5 Char"/>
    <w:aliases w:val="5 sub-bullet Char,sb Char,4 Char"/>
    <w:basedOn w:val="DefaultParagraphFont"/>
    <w:link w:val="Heading5"/>
    <w:uiPriority w:val="9"/>
    <w:rsid w:val="005D0F44"/>
    <w:rPr>
      <w:i/>
      <w:iCs/>
      <w:sz w:val="24"/>
      <w:szCs w:val="24"/>
    </w:rPr>
  </w:style>
  <w:style w:type="character" w:customStyle="1" w:styleId="Heading6Char">
    <w:name w:val="Heading 6 Char"/>
    <w:aliases w:val="sub-dash Char,sd Char,5 Char"/>
    <w:basedOn w:val="DefaultParagraphFont"/>
    <w:link w:val="Heading6"/>
    <w:uiPriority w:val="9"/>
    <w:rsid w:val="005D0F44"/>
    <w:rPr>
      <w:b/>
      <w:bCs/>
      <w:color w:val="595959"/>
      <w:spacing w:val="5"/>
      <w:shd w:val="clear" w:color="auto" w:fill="FFFFFF"/>
    </w:rPr>
  </w:style>
  <w:style w:type="character" w:customStyle="1" w:styleId="Heading7Char">
    <w:name w:val="Heading 7 Char"/>
    <w:basedOn w:val="DefaultParagraphFont"/>
    <w:link w:val="Heading7"/>
    <w:uiPriority w:val="9"/>
    <w:rsid w:val="005D0F44"/>
    <w:rPr>
      <w:b/>
      <w:bCs/>
      <w:i/>
      <w:iCs/>
      <w:color w:val="5A5A5A"/>
      <w:sz w:val="20"/>
      <w:szCs w:val="20"/>
    </w:rPr>
  </w:style>
  <w:style w:type="character" w:customStyle="1" w:styleId="Heading8Char">
    <w:name w:val="Heading 8 Char"/>
    <w:basedOn w:val="DefaultParagraphFont"/>
    <w:link w:val="Heading8"/>
    <w:uiPriority w:val="9"/>
    <w:rsid w:val="005D0F44"/>
    <w:rPr>
      <w:b/>
      <w:bCs/>
      <w:color w:val="7F7F7F"/>
      <w:sz w:val="20"/>
      <w:szCs w:val="20"/>
    </w:rPr>
  </w:style>
  <w:style w:type="character" w:customStyle="1" w:styleId="Heading9Char">
    <w:name w:val="Heading 9 Char"/>
    <w:basedOn w:val="DefaultParagraphFont"/>
    <w:link w:val="Heading9"/>
    <w:uiPriority w:val="9"/>
    <w:rsid w:val="005D0F44"/>
    <w:rPr>
      <w:b/>
      <w:bCs/>
      <w:i/>
      <w:iCs/>
      <w:color w:val="7F7F7F"/>
      <w:sz w:val="18"/>
      <w:szCs w:val="18"/>
    </w:rPr>
  </w:style>
  <w:style w:type="character" w:customStyle="1" w:styleId="TitleChar">
    <w:name w:val="Title Char"/>
    <w:basedOn w:val="DefaultParagraphFont"/>
    <w:link w:val="Title"/>
    <w:uiPriority w:val="10"/>
    <w:rsid w:val="005D0F44"/>
    <w:rPr>
      <w:smallCaps/>
      <w:sz w:val="52"/>
      <w:szCs w:val="52"/>
    </w:rPr>
  </w:style>
  <w:style w:type="paragraph" w:styleId="Subtitle">
    <w:name w:val="Subtitle"/>
    <w:basedOn w:val="Normal"/>
    <w:next w:val="Normal"/>
    <w:link w:val="SubtitleChar"/>
    <w:uiPriority w:val="11"/>
    <w:qFormat/>
    <w:rsid w:val="005D0F44"/>
    <w:rPr>
      <w:i/>
      <w:iCs/>
      <w:smallCaps/>
      <w:spacing w:val="10"/>
      <w:sz w:val="28"/>
      <w:szCs w:val="28"/>
    </w:rPr>
  </w:style>
  <w:style w:type="character" w:customStyle="1" w:styleId="SubtitleChar">
    <w:name w:val="Subtitle Char"/>
    <w:basedOn w:val="DefaultParagraphFont"/>
    <w:link w:val="Subtitle"/>
    <w:uiPriority w:val="11"/>
    <w:rsid w:val="005D0F44"/>
    <w:rPr>
      <w:i/>
      <w:iCs/>
      <w:smallCaps/>
      <w:spacing w:val="10"/>
      <w:sz w:val="28"/>
      <w:szCs w:val="28"/>
    </w:rPr>
  </w:style>
  <w:style w:type="paragraph" w:styleId="NoSpacing">
    <w:name w:val="No Spacing"/>
    <w:basedOn w:val="Normal"/>
    <w:uiPriority w:val="1"/>
    <w:qFormat/>
    <w:rsid w:val="005D0F44"/>
    <w:pPr>
      <w:spacing w:after="0" w:line="240" w:lineRule="auto"/>
    </w:pPr>
  </w:style>
  <w:style w:type="paragraph" w:styleId="Quote">
    <w:name w:val="Quote"/>
    <w:basedOn w:val="Normal"/>
    <w:next w:val="Normal"/>
    <w:link w:val="QuoteChar"/>
    <w:uiPriority w:val="29"/>
    <w:qFormat/>
    <w:rsid w:val="005D0F44"/>
    <w:rPr>
      <w:i/>
      <w:iCs/>
    </w:rPr>
  </w:style>
  <w:style w:type="character" w:customStyle="1" w:styleId="QuoteChar">
    <w:name w:val="Quote Char"/>
    <w:basedOn w:val="DefaultParagraphFont"/>
    <w:link w:val="Quote"/>
    <w:uiPriority w:val="29"/>
    <w:rsid w:val="005D0F44"/>
    <w:rPr>
      <w:i/>
      <w:iCs/>
    </w:rPr>
  </w:style>
  <w:style w:type="paragraph" w:styleId="IntenseQuote">
    <w:name w:val="Intense Quote"/>
    <w:basedOn w:val="Normal"/>
    <w:next w:val="Normal"/>
    <w:link w:val="IntenseQuoteChar"/>
    <w:uiPriority w:val="30"/>
    <w:qFormat/>
    <w:rsid w:val="005D0F44"/>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5D0F44"/>
    <w:rPr>
      <w:i/>
      <w:iCs/>
    </w:rPr>
  </w:style>
  <w:style w:type="character" w:styleId="SubtleEmphasis">
    <w:name w:val="Subtle Emphasis"/>
    <w:uiPriority w:val="19"/>
    <w:qFormat/>
    <w:rsid w:val="005D0F44"/>
    <w:rPr>
      <w:i/>
      <w:iCs/>
    </w:rPr>
  </w:style>
  <w:style w:type="character" w:styleId="IntenseEmphasis">
    <w:name w:val="Intense Emphasis"/>
    <w:uiPriority w:val="21"/>
    <w:qFormat/>
    <w:rsid w:val="005D0F44"/>
    <w:rPr>
      <w:b/>
      <w:bCs/>
      <w:i/>
      <w:iCs/>
    </w:rPr>
  </w:style>
  <w:style w:type="character" w:styleId="SubtleReference">
    <w:name w:val="Subtle Reference"/>
    <w:basedOn w:val="DefaultParagraphFont"/>
    <w:uiPriority w:val="31"/>
    <w:qFormat/>
    <w:rsid w:val="005D0F44"/>
    <w:rPr>
      <w:smallCaps/>
    </w:rPr>
  </w:style>
  <w:style w:type="character" w:styleId="IntenseReference">
    <w:name w:val="Intense Reference"/>
    <w:uiPriority w:val="32"/>
    <w:qFormat/>
    <w:rsid w:val="005D0F44"/>
    <w:rPr>
      <w:b/>
      <w:bCs/>
      <w:smallCaps/>
    </w:rPr>
  </w:style>
  <w:style w:type="character" w:styleId="BookTitle">
    <w:name w:val="Book Title"/>
    <w:basedOn w:val="DefaultParagraphFont"/>
    <w:uiPriority w:val="33"/>
    <w:qFormat/>
    <w:rsid w:val="005D0F44"/>
    <w:rPr>
      <w:i/>
      <w:iCs/>
      <w:smallCaps/>
      <w:spacing w:val="5"/>
    </w:rPr>
  </w:style>
  <w:style w:type="paragraph" w:styleId="TOCHeading">
    <w:name w:val="TOC Heading"/>
    <w:basedOn w:val="Heading1"/>
    <w:next w:val="Normal"/>
    <w:uiPriority w:val="39"/>
    <w:semiHidden/>
    <w:unhideWhenUsed/>
    <w:qFormat/>
    <w:rsid w:val="005D0F44"/>
    <w:pPr>
      <w:outlineLvl w:val="9"/>
    </w:pPr>
  </w:style>
  <w:style w:type="paragraph" w:styleId="Revision">
    <w:name w:val="Revision"/>
    <w:hidden/>
    <w:uiPriority w:val="99"/>
    <w:semiHidden/>
    <w:rsid w:val="00002013"/>
    <w:rPr>
      <w:sz w:val="22"/>
      <w:szCs w:val="22"/>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Times New Roman" w:hAnsi="Cambria"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footer" w:uiPriority="99"/>
    <w:lsdException w:name="caption" w:semiHidden="1" w:unhideWhenUsed="1"/>
    <w:lsdException w:name="Title" w:uiPriority="10" w:qFormat="1"/>
    <w:lsdException w:name="Subtitle" w:uiPriority="11" w:qFormat="1"/>
    <w:lsdException w:name="Hyperlink" w:uiPriority="99"/>
    <w:lsdException w:name="Strong" w:uiPriority="22" w:qFormat="1"/>
    <w:lsdException w:name="Emphasis" w:uiPriority="20"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D0F44"/>
    <w:pPr>
      <w:spacing w:after="200" w:line="276" w:lineRule="auto"/>
    </w:pPr>
    <w:rPr>
      <w:sz w:val="22"/>
      <w:szCs w:val="22"/>
      <w:lang w:bidi="en-US"/>
    </w:rPr>
  </w:style>
  <w:style w:type="paragraph" w:styleId="Heading1">
    <w:name w:val="heading 1"/>
    <w:aliases w:val="1 ghost,g"/>
    <w:basedOn w:val="Normal"/>
    <w:next w:val="Normal"/>
    <w:link w:val="Heading1Char"/>
    <w:uiPriority w:val="9"/>
    <w:qFormat/>
    <w:rsid w:val="005D0F44"/>
    <w:pPr>
      <w:spacing w:before="480" w:after="0"/>
      <w:contextualSpacing/>
      <w:outlineLvl w:val="0"/>
    </w:pPr>
    <w:rPr>
      <w:smallCaps/>
      <w:spacing w:val="5"/>
      <w:sz w:val="36"/>
      <w:szCs w:val="36"/>
    </w:rPr>
  </w:style>
  <w:style w:type="paragraph" w:styleId="Heading2">
    <w:name w:val="heading 2"/>
    <w:aliases w:val=" Char,Char,Char Char,Char Char Char"/>
    <w:basedOn w:val="Normal"/>
    <w:next w:val="Normal"/>
    <w:link w:val="Heading2Char"/>
    <w:uiPriority w:val="9"/>
    <w:unhideWhenUsed/>
    <w:qFormat/>
    <w:rsid w:val="005D0F44"/>
    <w:pPr>
      <w:spacing w:before="200" w:after="0" w:line="271" w:lineRule="auto"/>
      <w:outlineLvl w:val="1"/>
    </w:pPr>
    <w:rPr>
      <w:smallCaps/>
      <w:sz w:val="28"/>
      <w:szCs w:val="28"/>
    </w:rPr>
  </w:style>
  <w:style w:type="paragraph" w:styleId="Heading3">
    <w:name w:val="heading 3"/>
    <w:aliases w:val="Char(db)"/>
    <w:basedOn w:val="Normal"/>
    <w:next w:val="Normal"/>
    <w:link w:val="Heading3Char"/>
    <w:uiPriority w:val="9"/>
    <w:unhideWhenUsed/>
    <w:qFormat/>
    <w:rsid w:val="005D0F44"/>
    <w:pPr>
      <w:spacing w:before="200" w:after="0" w:line="271" w:lineRule="auto"/>
      <w:outlineLvl w:val="2"/>
    </w:pPr>
    <w:rPr>
      <w:i/>
      <w:iCs/>
      <w:smallCaps/>
      <w:spacing w:val="5"/>
      <w:sz w:val="26"/>
      <w:szCs w:val="26"/>
    </w:rPr>
  </w:style>
  <w:style w:type="paragraph" w:styleId="Heading4">
    <w:name w:val="heading 4"/>
    <w:aliases w:val="4 dash,d,3(db),3"/>
    <w:basedOn w:val="Normal"/>
    <w:next w:val="Normal"/>
    <w:link w:val="Heading4Char"/>
    <w:uiPriority w:val="9"/>
    <w:unhideWhenUsed/>
    <w:qFormat/>
    <w:rsid w:val="005D0F44"/>
    <w:pPr>
      <w:spacing w:after="0" w:line="271" w:lineRule="auto"/>
      <w:outlineLvl w:val="3"/>
    </w:pPr>
    <w:rPr>
      <w:b/>
      <w:bCs/>
      <w:spacing w:val="5"/>
      <w:sz w:val="24"/>
      <w:szCs w:val="24"/>
    </w:rPr>
  </w:style>
  <w:style w:type="paragraph" w:styleId="Heading5">
    <w:name w:val="heading 5"/>
    <w:aliases w:val="5 sub-bullet,sb,4"/>
    <w:basedOn w:val="Normal"/>
    <w:next w:val="Normal"/>
    <w:link w:val="Heading5Char"/>
    <w:uiPriority w:val="9"/>
    <w:unhideWhenUsed/>
    <w:qFormat/>
    <w:rsid w:val="005D0F44"/>
    <w:pPr>
      <w:spacing w:after="0" w:line="271" w:lineRule="auto"/>
      <w:outlineLvl w:val="4"/>
    </w:pPr>
    <w:rPr>
      <w:i/>
      <w:iCs/>
      <w:sz w:val="24"/>
      <w:szCs w:val="24"/>
    </w:rPr>
  </w:style>
  <w:style w:type="paragraph" w:styleId="Heading6">
    <w:name w:val="heading 6"/>
    <w:aliases w:val="sub-dash,sd,5"/>
    <w:basedOn w:val="Normal"/>
    <w:next w:val="Normal"/>
    <w:link w:val="Heading6Char"/>
    <w:uiPriority w:val="9"/>
    <w:unhideWhenUsed/>
    <w:qFormat/>
    <w:rsid w:val="005D0F44"/>
    <w:pPr>
      <w:shd w:val="clear" w:color="auto" w:fill="FFFFFF"/>
      <w:spacing w:after="0" w:line="271" w:lineRule="auto"/>
      <w:outlineLvl w:val="5"/>
    </w:pPr>
    <w:rPr>
      <w:b/>
      <w:bCs/>
      <w:color w:val="595959"/>
      <w:spacing w:val="5"/>
    </w:rPr>
  </w:style>
  <w:style w:type="paragraph" w:styleId="Heading7">
    <w:name w:val="heading 7"/>
    <w:basedOn w:val="Normal"/>
    <w:next w:val="Normal"/>
    <w:link w:val="Heading7Char"/>
    <w:uiPriority w:val="9"/>
    <w:unhideWhenUsed/>
    <w:qFormat/>
    <w:rsid w:val="005D0F44"/>
    <w:pPr>
      <w:spacing w:after="0"/>
      <w:outlineLvl w:val="6"/>
    </w:pPr>
    <w:rPr>
      <w:b/>
      <w:bCs/>
      <w:i/>
      <w:iCs/>
      <w:color w:val="5A5A5A"/>
      <w:sz w:val="20"/>
      <w:szCs w:val="20"/>
    </w:rPr>
  </w:style>
  <w:style w:type="paragraph" w:styleId="Heading8">
    <w:name w:val="heading 8"/>
    <w:basedOn w:val="Normal"/>
    <w:next w:val="Normal"/>
    <w:link w:val="Heading8Char"/>
    <w:uiPriority w:val="9"/>
    <w:unhideWhenUsed/>
    <w:qFormat/>
    <w:rsid w:val="005D0F44"/>
    <w:pPr>
      <w:spacing w:after="0"/>
      <w:outlineLvl w:val="7"/>
    </w:pPr>
    <w:rPr>
      <w:b/>
      <w:bCs/>
      <w:color w:val="7F7F7F"/>
      <w:sz w:val="20"/>
      <w:szCs w:val="20"/>
    </w:rPr>
  </w:style>
  <w:style w:type="paragraph" w:styleId="Heading9">
    <w:name w:val="heading 9"/>
    <w:basedOn w:val="Normal"/>
    <w:next w:val="Normal"/>
    <w:link w:val="Heading9Char"/>
    <w:uiPriority w:val="9"/>
    <w:unhideWhenUsed/>
    <w:qFormat/>
    <w:rsid w:val="005D0F44"/>
    <w:pPr>
      <w:spacing w:after="0" w:line="271" w:lineRule="auto"/>
      <w:outlineLvl w:val="8"/>
    </w:pPr>
    <w:rPr>
      <w:b/>
      <w:bCs/>
      <w:i/>
      <w:iCs/>
      <w:color w:val="7F7F7F"/>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 Char1, Char11,Char1"/>
    <w:basedOn w:val="Normal"/>
    <w:link w:val="BodyTextChar"/>
    <w:rsid w:val="006463B5"/>
    <w:pPr>
      <w:spacing w:before="120"/>
      <w:jc w:val="both"/>
    </w:pPr>
  </w:style>
  <w:style w:type="character" w:customStyle="1" w:styleId="BodyTextChar">
    <w:name w:val="Body Text Char"/>
    <w:aliases w:val=" Char1 Char, Char11 Char,Char1 Char"/>
    <w:basedOn w:val="DefaultParagraphFont"/>
    <w:link w:val="BodyText"/>
    <w:rsid w:val="00D112B4"/>
    <w:rPr>
      <w:kern w:val="28"/>
      <w:sz w:val="24"/>
      <w:lang w:val="en-US" w:eastAsia="en-US" w:bidi="ar-SA"/>
    </w:rPr>
  </w:style>
  <w:style w:type="character" w:customStyle="1" w:styleId="Heading2Char">
    <w:name w:val="Heading 2 Char"/>
    <w:aliases w:val=" Char Char,Char Char2,Char Char Char1,Char Char Char Char"/>
    <w:basedOn w:val="DefaultParagraphFont"/>
    <w:link w:val="Heading2"/>
    <w:uiPriority w:val="9"/>
    <w:rsid w:val="005D0F44"/>
    <w:rPr>
      <w:smallCaps/>
      <w:sz w:val="28"/>
      <w:szCs w:val="28"/>
    </w:rPr>
  </w:style>
  <w:style w:type="character" w:customStyle="1" w:styleId="Heading3Char">
    <w:name w:val="Heading 3 Char"/>
    <w:aliases w:val="Char(db) Char"/>
    <w:basedOn w:val="DefaultParagraphFont"/>
    <w:link w:val="Heading3"/>
    <w:uiPriority w:val="9"/>
    <w:rsid w:val="005D0F44"/>
    <w:rPr>
      <w:i/>
      <w:iCs/>
      <w:smallCaps/>
      <w:spacing w:val="5"/>
      <w:sz w:val="26"/>
      <w:szCs w:val="26"/>
    </w:rPr>
  </w:style>
  <w:style w:type="paragraph" w:customStyle="1" w:styleId="OddPageHeader">
    <w:name w:val="Odd Page Header"/>
    <w:basedOn w:val="Normal"/>
    <w:rsid w:val="00E61911"/>
    <w:pPr>
      <w:pBdr>
        <w:bottom w:val="single" w:sz="6" w:space="1" w:color="auto"/>
      </w:pBdr>
      <w:spacing w:after="360"/>
      <w:jc w:val="right"/>
    </w:pPr>
    <w:rPr>
      <w:rFonts w:ascii="Arial Narrow" w:hAnsi="Arial Narrow"/>
      <w:b/>
      <w:sz w:val="28"/>
    </w:rPr>
  </w:style>
  <w:style w:type="paragraph" w:styleId="Footer">
    <w:name w:val="footer"/>
    <w:basedOn w:val="Normal"/>
    <w:link w:val="FooterChar"/>
    <w:uiPriority w:val="99"/>
    <w:rsid w:val="006463B5"/>
    <w:pPr>
      <w:pBdr>
        <w:top w:val="single" w:sz="6" w:space="20" w:color="auto"/>
      </w:pBdr>
      <w:tabs>
        <w:tab w:val="center" w:pos="4140"/>
        <w:tab w:val="right" w:pos="8370"/>
      </w:tabs>
      <w:spacing w:before="240"/>
    </w:pPr>
  </w:style>
  <w:style w:type="paragraph" w:customStyle="1" w:styleId="Bullet1Char">
    <w:name w:val="Bullet 1 Char"/>
    <w:basedOn w:val="BodyText"/>
    <w:link w:val="Bullet1CharChar"/>
    <w:rsid w:val="006463B5"/>
  </w:style>
  <w:style w:type="character" w:customStyle="1" w:styleId="Bullet1CharChar">
    <w:name w:val="Bullet 1 Char Char"/>
    <w:basedOn w:val="BodyTextChar"/>
    <w:link w:val="Bullet1Char"/>
    <w:rsid w:val="009711CE"/>
    <w:rPr>
      <w:kern w:val="28"/>
      <w:sz w:val="24"/>
      <w:lang w:val="en-US" w:eastAsia="en-US" w:bidi="ar-SA"/>
    </w:rPr>
  </w:style>
  <w:style w:type="paragraph" w:customStyle="1" w:styleId="Bullet2">
    <w:name w:val="Bullet 2"/>
    <w:aliases w:val="b2"/>
    <w:basedOn w:val="BodyText"/>
    <w:rsid w:val="006463B5"/>
    <w:pPr>
      <w:numPr>
        <w:numId w:val="2"/>
      </w:numPr>
    </w:pPr>
  </w:style>
  <w:style w:type="paragraph" w:styleId="TOC1">
    <w:name w:val="toc 1"/>
    <w:basedOn w:val="Normal"/>
    <w:next w:val="Normal"/>
    <w:uiPriority w:val="39"/>
    <w:rsid w:val="006463B5"/>
    <w:pPr>
      <w:keepNext/>
      <w:tabs>
        <w:tab w:val="left" w:pos="432"/>
        <w:tab w:val="right" w:leader="dot" w:pos="8352"/>
      </w:tabs>
      <w:spacing w:before="240"/>
      <w:ind w:right="907"/>
    </w:pPr>
    <w:rPr>
      <w:b/>
    </w:rPr>
  </w:style>
  <w:style w:type="paragraph" w:customStyle="1" w:styleId="TableHeading">
    <w:name w:val="Table Heading"/>
    <w:basedOn w:val="Normal"/>
    <w:rsid w:val="006463B5"/>
    <w:pPr>
      <w:spacing w:before="120" w:after="120"/>
      <w:jc w:val="center"/>
    </w:pPr>
    <w:rPr>
      <w:rFonts w:ascii="Arial Narrow" w:hAnsi="Arial Narrow"/>
      <w:b/>
    </w:rPr>
  </w:style>
  <w:style w:type="paragraph" w:styleId="TOC2">
    <w:name w:val="toc 2"/>
    <w:basedOn w:val="Normal"/>
    <w:next w:val="Normal"/>
    <w:uiPriority w:val="39"/>
    <w:rsid w:val="006463B5"/>
    <w:pPr>
      <w:tabs>
        <w:tab w:val="right" w:leader="dot" w:pos="8352"/>
      </w:tabs>
      <w:ind w:left="1152" w:right="907" w:hanging="576"/>
    </w:pPr>
  </w:style>
  <w:style w:type="paragraph" w:styleId="TOC3">
    <w:name w:val="toc 3"/>
    <w:basedOn w:val="Normal"/>
    <w:next w:val="Normal"/>
    <w:uiPriority w:val="39"/>
    <w:rsid w:val="006463B5"/>
    <w:pPr>
      <w:tabs>
        <w:tab w:val="right" w:leader="dot" w:pos="8352"/>
      </w:tabs>
      <w:ind w:left="1872" w:right="907" w:hanging="720"/>
    </w:pPr>
  </w:style>
  <w:style w:type="paragraph" w:styleId="TOC4">
    <w:name w:val="toc 4"/>
    <w:basedOn w:val="Normal"/>
    <w:next w:val="Normal"/>
    <w:semiHidden/>
    <w:rsid w:val="006463B5"/>
    <w:pPr>
      <w:tabs>
        <w:tab w:val="right" w:leader="dot" w:pos="8352"/>
      </w:tabs>
      <w:ind w:left="2736" w:right="907" w:hanging="864"/>
    </w:pPr>
  </w:style>
  <w:style w:type="paragraph" w:styleId="TOC5">
    <w:name w:val="toc 5"/>
    <w:basedOn w:val="Normal"/>
    <w:next w:val="Normal"/>
    <w:semiHidden/>
    <w:rsid w:val="006463B5"/>
    <w:pPr>
      <w:tabs>
        <w:tab w:val="right" w:leader="dot" w:pos="8352"/>
      </w:tabs>
      <w:ind w:left="1800" w:right="907" w:hanging="360"/>
    </w:pPr>
  </w:style>
  <w:style w:type="paragraph" w:styleId="TOC6">
    <w:name w:val="toc 6"/>
    <w:basedOn w:val="Normal"/>
    <w:next w:val="Normal"/>
    <w:semiHidden/>
    <w:rsid w:val="006463B5"/>
    <w:pPr>
      <w:tabs>
        <w:tab w:val="right" w:leader="dot" w:pos="8352"/>
      </w:tabs>
      <w:ind w:left="2160" w:right="907" w:hanging="360"/>
    </w:pPr>
    <w:rPr>
      <w:noProof/>
    </w:rPr>
  </w:style>
  <w:style w:type="paragraph" w:styleId="TOC7">
    <w:name w:val="toc 7"/>
    <w:basedOn w:val="Normal"/>
    <w:next w:val="Normal"/>
    <w:semiHidden/>
    <w:rsid w:val="006463B5"/>
    <w:pPr>
      <w:tabs>
        <w:tab w:val="right" w:leader="dot" w:pos="8352"/>
      </w:tabs>
      <w:ind w:left="2520" w:hanging="360"/>
    </w:pPr>
  </w:style>
  <w:style w:type="paragraph" w:styleId="TOC8">
    <w:name w:val="toc 8"/>
    <w:basedOn w:val="Normal"/>
    <w:next w:val="Normal"/>
    <w:semiHidden/>
    <w:rsid w:val="006463B5"/>
    <w:pPr>
      <w:tabs>
        <w:tab w:val="right" w:leader="dot" w:pos="8352"/>
      </w:tabs>
      <w:ind w:left="2880" w:right="979" w:hanging="360"/>
    </w:pPr>
  </w:style>
  <w:style w:type="paragraph" w:styleId="TOC9">
    <w:name w:val="toc 9"/>
    <w:basedOn w:val="Normal"/>
    <w:next w:val="Normal"/>
    <w:semiHidden/>
    <w:rsid w:val="006463B5"/>
    <w:pPr>
      <w:tabs>
        <w:tab w:val="right" w:pos="547"/>
        <w:tab w:val="left" w:pos="720"/>
        <w:tab w:val="right" w:leader="dot" w:pos="8366"/>
      </w:tabs>
      <w:ind w:left="720" w:right="907" w:hanging="720"/>
    </w:pPr>
    <w:rPr>
      <w:noProof/>
    </w:rPr>
  </w:style>
  <w:style w:type="paragraph" w:customStyle="1" w:styleId="Listoftablesfigures">
    <w:name w:val="List of tables/figures"/>
    <w:basedOn w:val="Normal"/>
    <w:rsid w:val="006463B5"/>
    <w:pPr>
      <w:jc w:val="right"/>
    </w:pPr>
    <w:rPr>
      <w:rFonts w:ascii="Arial Narrow" w:hAnsi="Arial Narrow"/>
      <w:b/>
      <w:sz w:val="28"/>
    </w:rPr>
  </w:style>
  <w:style w:type="paragraph" w:customStyle="1" w:styleId="TableNote">
    <w:name w:val="Table Note"/>
    <w:basedOn w:val="TableText"/>
    <w:rsid w:val="00FC47AA"/>
    <w:pPr>
      <w:spacing w:before="0" w:after="0"/>
      <w:ind w:left="180" w:hanging="180"/>
    </w:pPr>
    <w:rPr>
      <w:sz w:val="16"/>
    </w:rPr>
  </w:style>
  <w:style w:type="paragraph" w:customStyle="1" w:styleId="TableText">
    <w:name w:val="Table Text"/>
    <w:aliases w:val="tt"/>
    <w:basedOn w:val="Normal"/>
    <w:rsid w:val="006463B5"/>
    <w:pPr>
      <w:spacing w:before="40" w:after="40"/>
    </w:pPr>
    <w:rPr>
      <w:rFonts w:ascii="Arial Narrow" w:hAnsi="Arial Narrow"/>
    </w:rPr>
  </w:style>
  <w:style w:type="paragraph" w:styleId="TableofFigures">
    <w:name w:val="table of figures"/>
    <w:basedOn w:val="Normal"/>
    <w:next w:val="Normal"/>
    <w:semiHidden/>
    <w:rsid w:val="006463B5"/>
    <w:pPr>
      <w:ind w:left="480" w:hanging="480"/>
    </w:pPr>
  </w:style>
  <w:style w:type="paragraph" w:customStyle="1" w:styleId="TableTitle">
    <w:name w:val="Table Title"/>
    <w:basedOn w:val="Normal"/>
    <w:next w:val="BodyText"/>
    <w:rsid w:val="006463B5"/>
    <w:pPr>
      <w:keepNext/>
      <w:spacing w:before="240" w:after="120"/>
      <w:jc w:val="center"/>
      <w:outlineLvl w:val="7"/>
    </w:pPr>
    <w:rPr>
      <w:rFonts w:ascii="Arial Narrow" w:hAnsi="Arial Narrow"/>
      <w:b/>
    </w:rPr>
  </w:style>
  <w:style w:type="paragraph" w:customStyle="1" w:styleId="FigureTitle">
    <w:name w:val="Figure Title"/>
    <w:basedOn w:val="Normal"/>
    <w:next w:val="Normal"/>
    <w:rsid w:val="006463B5"/>
    <w:pPr>
      <w:spacing w:before="80" w:after="240"/>
      <w:outlineLvl w:val="8"/>
    </w:pPr>
    <w:rPr>
      <w:rFonts w:ascii="Arial Narrow" w:hAnsi="Arial Narrow"/>
      <w:b/>
    </w:rPr>
  </w:style>
  <w:style w:type="paragraph" w:customStyle="1" w:styleId="ExHeading1">
    <w:name w:val="ExHeading 1"/>
    <w:basedOn w:val="Heading1"/>
    <w:next w:val="BodyText"/>
    <w:autoRedefine/>
    <w:rsid w:val="000343DE"/>
    <w:pPr>
      <w:tabs>
        <w:tab w:val="left" w:pos="720"/>
      </w:tabs>
      <w:spacing w:before="120" w:after="200"/>
      <w:ind w:right="720"/>
      <w:jc w:val="both"/>
      <w:outlineLvl w:val="1"/>
    </w:pPr>
    <w:rPr>
      <w:sz w:val="28"/>
      <w:szCs w:val="28"/>
    </w:rPr>
  </w:style>
  <w:style w:type="paragraph" w:customStyle="1" w:styleId="ExHeading2">
    <w:name w:val="ExHeading 2"/>
    <w:basedOn w:val="Heading2"/>
    <w:next w:val="BodyText"/>
    <w:autoRedefine/>
    <w:rsid w:val="00DA64ED"/>
    <w:pPr>
      <w:ind w:left="720"/>
    </w:pPr>
  </w:style>
  <w:style w:type="paragraph" w:customStyle="1" w:styleId="ExHeading3">
    <w:name w:val="ExHeading 3"/>
    <w:basedOn w:val="Heading3"/>
    <w:next w:val="BodyText"/>
    <w:link w:val="ExHeading3Char"/>
    <w:autoRedefine/>
    <w:rsid w:val="00D54654"/>
    <w:pPr>
      <w:tabs>
        <w:tab w:val="left" w:pos="720"/>
      </w:tabs>
      <w:ind w:left="1080"/>
      <w:outlineLvl w:val="9"/>
    </w:pPr>
    <w:rPr>
      <w:b/>
      <w:i w:val="0"/>
      <w:sz w:val="22"/>
      <w:szCs w:val="22"/>
      <w:u w:val="single"/>
    </w:rPr>
  </w:style>
  <w:style w:type="character" w:customStyle="1" w:styleId="ExHeading3Char">
    <w:name w:val="ExHeading 3 Char"/>
    <w:basedOn w:val="Heading3Char"/>
    <w:link w:val="ExHeading3"/>
    <w:rsid w:val="00D54654"/>
    <w:rPr>
      <w:b/>
      <w:i/>
      <w:iCs/>
      <w:smallCaps/>
      <w:spacing w:val="5"/>
      <w:sz w:val="22"/>
      <w:szCs w:val="22"/>
      <w:u w:val="single"/>
      <w:lang w:bidi="en-US"/>
    </w:rPr>
  </w:style>
  <w:style w:type="paragraph" w:customStyle="1" w:styleId="ExHeading4">
    <w:name w:val="ExHeading 4"/>
    <w:basedOn w:val="Heading4"/>
    <w:next w:val="BodyText"/>
    <w:rsid w:val="00A818FC"/>
    <w:pPr>
      <w:outlineLvl w:val="9"/>
    </w:pPr>
  </w:style>
  <w:style w:type="paragraph" w:customStyle="1" w:styleId="ExHeading5">
    <w:name w:val="ExHeading 5"/>
    <w:basedOn w:val="Heading5"/>
    <w:next w:val="BodyText"/>
    <w:rsid w:val="006463B5"/>
    <w:pPr>
      <w:outlineLvl w:val="9"/>
    </w:pPr>
  </w:style>
  <w:style w:type="paragraph" w:styleId="Header">
    <w:name w:val="header"/>
    <w:basedOn w:val="Normal"/>
    <w:rsid w:val="006463B5"/>
    <w:pPr>
      <w:tabs>
        <w:tab w:val="center" w:pos="4320"/>
        <w:tab w:val="right" w:pos="8640"/>
      </w:tabs>
    </w:pPr>
  </w:style>
  <w:style w:type="paragraph" w:styleId="Index1">
    <w:name w:val="index 1"/>
    <w:basedOn w:val="Normal"/>
    <w:next w:val="Normal"/>
    <w:autoRedefine/>
    <w:semiHidden/>
    <w:rsid w:val="006463B5"/>
    <w:pPr>
      <w:ind w:left="240" w:hanging="240"/>
    </w:pPr>
    <w:rPr>
      <w:sz w:val="18"/>
    </w:rPr>
  </w:style>
  <w:style w:type="paragraph" w:styleId="Index2">
    <w:name w:val="index 2"/>
    <w:basedOn w:val="Normal"/>
    <w:next w:val="Normal"/>
    <w:autoRedefine/>
    <w:semiHidden/>
    <w:rsid w:val="006463B5"/>
    <w:pPr>
      <w:ind w:left="480" w:hanging="240"/>
    </w:pPr>
    <w:rPr>
      <w:sz w:val="18"/>
    </w:rPr>
  </w:style>
  <w:style w:type="paragraph" w:styleId="Index3">
    <w:name w:val="index 3"/>
    <w:basedOn w:val="Normal"/>
    <w:next w:val="Normal"/>
    <w:autoRedefine/>
    <w:semiHidden/>
    <w:rsid w:val="006463B5"/>
    <w:pPr>
      <w:ind w:left="720" w:hanging="240"/>
    </w:pPr>
    <w:rPr>
      <w:sz w:val="18"/>
    </w:rPr>
  </w:style>
  <w:style w:type="paragraph" w:styleId="Index4">
    <w:name w:val="index 4"/>
    <w:basedOn w:val="Normal"/>
    <w:next w:val="Normal"/>
    <w:autoRedefine/>
    <w:semiHidden/>
    <w:rsid w:val="006463B5"/>
    <w:pPr>
      <w:ind w:left="960" w:hanging="240"/>
    </w:pPr>
    <w:rPr>
      <w:sz w:val="18"/>
    </w:rPr>
  </w:style>
  <w:style w:type="paragraph" w:styleId="Index5">
    <w:name w:val="index 5"/>
    <w:basedOn w:val="Normal"/>
    <w:next w:val="Normal"/>
    <w:autoRedefine/>
    <w:semiHidden/>
    <w:rsid w:val="006463B5"/>
    <w:pPr>
      <w:ind w:left="1200" w:hanging="240"/>
    </w:pPr>
    <w:rPr>
      <w:sz w:val="18"/>
    </w:rPr>
  </w:style>
  <w:style w:type="paragraph" w:styleId="Index6">
    <w:name w:val="index 6"/>
    <w:basedOn w:val="Normal"/>
    <w:next w:val="Normal"/>
    <w:autoRedefine/>
    <w:semiHidden/>
    <w:rsid w:val="006463B5"/>
    <w:pPr>
      <w:ind w:left="1440" w:hanging="240"/>
    </w:pPr>
    <w:rPr>
      <w:sz w:val="18"/>
    </w:rPr>
  </w:style>
  <w:style w:type="paragraph" w:styleId="Index7">
    <w:name w:val="index 7"/>
    <w:basedOn w:val="Normal"/>
    <w:next w:val="Normal"/>
    <w:autoRedefine/>
    <w:semiHidden/>
    <w:rsid w:val="006463B5"/>
    <w:pPr>
      <w:ind w:left="1680" w:hanging="240"/>
    </w:pPr>
    <w:rPr>
      <w:sz w:val="18"/>
    </w:rPr>
  </w:style>
  <w:style w:type="paragraph" w:styleId="Index8">
    <w:name w:val="index 8"/>
    <w:basedOn w:val="Normal"/>
    <w:next w:val="Normal"/>
    <w:autoRedefine/>
    <w:semiHidden/>
    <w:rsid w:val="006463B5"/>
    <w:pPr>
      <w:ind w:left="1920" w:hanging="240"/>
    </w:pPr>
    <w:rPr>
      <w:sz w:val="18"/>
    </w:rPr>
  </w:style>
  <w:style w:type="paragraph" w:styleId="Index9">
    <w:name w:val="index 9"/>
    <w:basedOn w:val="Normal"/>
    <w:next w:val="Normal"/>
    <w:autoRedefine/>
    <w:semiHidden/>
    <w:rsid w:val="006463B5"/>
    <w:pPr>
      <w:ind w:left="2160" w:hanging="240"/>
    </w:pPr>
    <w:rPr>
      <w:sz w:val="18"/>
    </w:rPr>
  </w:style>
  <w:style w:type="paragraph" w:styleId="IndexHeading">
    <w:name w:val="index heading"/>
    <w:basedOn w:val="Normal"/>
    <w:next w:val="Index1"/>
    <w:semiHidden/>
    <w:rsid w:val="006463B5"/>
    <w:pPr>
      <w:pBdr>
        <w:top w:val="single" w:sz="12" w:space="0" w:color="auto"/>
      </w:pBdr>
      <w:spacing w:before="360" w:after="240"/>
    </w:pPr>
    <w:rPr>
      <w:b/>
      <w:i/>
      <w:sz w:val="26"/>
    </w:rPr>
  </w:style>
  <w:style w:type="table" w:styleId="TableGrid">
    <w:name w:val="Table Grid"/>
    <w:basedOn w:val="TableNormal"/>
    <w:uiPriority w:val="59"/>
    <w:rsid w:val="00D112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SectionName">
    <w:name w:val="TOC Section Name"/>
    <w:basedOn w:val="Normal"/>
    <w:rsid w:val="006463B5"/>
    <w:pPr>
      <w:spacing w:before="360" w:after="240"/>
      <w:jc w:val="right"/>
    </w:pPr>
    <w:rPr>
      <w:rFonts w:ascii="Arial Narrow" w:hAnsi="Arial Narrow"/>
      <w:b/>
      <w:sz w:val="40"/>
    </w:rPr>
  </w:style>
  <w:style w:type="character" w:customStyle="1" w:styleId="FileCode">
    <w:name w:val="File Code"/>
    <w:basedOn w:val="DefaultParagraphFont"/>
    <w:rsid w:val="006463B5"/>
    <w:rPr>
      <w:noProof/>
      <w:sz w:val="14"/>
    </w:rPr>
  </w:style>
  <w:style w:type="paragraph" w:styleId="NormalWeb">
    <w:name w:val="Normal (Web)"/>
    <w:basedOn w:val="Normal"/>
    <w:uiPriority w:val="99"/>
    <w:rsid w:val="008E50EA"/>
    <w:pPr>
      <w:spacing w:before="100" w:beforeAutospacing="1" w:after="100" w:afterAutospacing="1"/>
    </w:pPr>
    <w:rPr>
      <w:szCs w:val="24"/>
    </w:rPr>
  </w:style>
  <w:style w:type="character" w:styleId="PageNumber">
    <w:name w:val="page number"/>
    <w:basedOn w:val="DefaultParagraphFont"/>
    <w:rsid w:val="00DB0B31"/>
  </w:style>
  <w:style w:type="paragraph" w:customStyle="1" w:styleId="Bullet1Text">
    <w:name w:val="Bullet 1 Text"/>
    <w:rsid w:val="00B13FF6"/>
    <w:pPr>
      <w:tabs>
        <w:tab w:val="num" w:pos="1080"/>
      </w:tabs>
      <w:spacing w:after="120" w:line="276" w:lineRule="auto"/>
      <w:ind w:left="1080" w:hanging="360"/>
    </w:pPr>
    <w:rPr>
      <w:bCs/>
      <w:iCs/>
      <w:sz w:val="24"/>
      <w:szCs w:val="22"/>
      <w:lang w:bidi="en-US"/>
    </w:rPr>
  </w:style>
  <w:style w:type="paragraph" w:customStyle="1" w:styleId="Bullet-2">
    <w:name w:val="Bullet-2"/>
    <w:rsid w:val="00AD4AE7"/>
    <w:pPr>
      <w:tabs>
        <w:tab w:val="num" w:pos="2520"/>
      </w:tabs>
      <w:spacing w:after="200" w:line="276" w:lineRule="auto"/>
      <w:ind w:left="2520" w:hanging="360"/>
    </w:pPr>
    <w:rPr>
      <w:sz w:val="24"/>
      <w:szCs w:val="22"/>
      <w:lang w:bidi="en-US"/>
    </w:rPr>
  </w:style>
  <w:style w:type="paragraph" w:customStyle="1" w:styleId="Bullet-3">
    <w:name w:val="Bullet-3"/>
    <w:rsid w:val="00094716"/>
    <w:pPr>
      <w:spacing w:after="200" w:line="276" w:lineRule="auto"/>
      <w:ind w:left="2520" w:hanging="360"/>
    </w:pPr>
    <w:rPr>
      <w:bCs/>
      <w:iCs/>
      <w:sz w:val="24"/>
      <w:szCs w:val="22"/>
      <w:lang w:bidi="en-US"/>
    </w:rPr>
  </w:style>
  <w:style w:type="paragraph" w:styleId="BalloonText">
    <w:name w:val="Balloon Text"/>
    <w:basedOn w:val="Normal"/>
    <w:semiHidden/>
    <w:rsid w:val="000E5146"/>
    <w:rPr>
      <w:rFonts w:ascii="Tahoma" w:hAnsi="Tahoma" w:cs="Tahoma"/>
      <w:sz w:val="16"/>
      <w:szCs w:val="16"/>
    </w:rPr>
  </w:style>
  <w:style w:type="character" w:styleId="Strong">
    <w:name w:val="Strong"/>
    <w:uiPriority w:val="22"/>
    <w:qFormat/>
    <w:rsid w:val="005D0F44"/>
    <w:rPr>
      <w:b/>
      <w:bCs/>
    </w:rPr>
  </w:style>
  <w:style w:type="paragraph" w:styleId="Title">
    <w:name w:val="Title"/>
    <w:basedOn w:val="Normal"/>
    <w:next w:val="Normal"/>
    <w:link w:val="TitleChar"/>
    <w:uiPriority w:val="10"/>
    <w:qFormat/>
    <w:rsid w:val="005D0F44"/>
    <w:pPr>
      <w:spacing w:after="300" w:line="240" w:lineRule="auto"/>
      <w:contextualSpacing/>
    </w:pPr>
    <w:rPr>
      <w:smallCaps/>
      <w:sz w:val="52"/>
      <w:szCs w:val="52"/>
    </w:rPr>
  </w:style>
  <w:style w:type="character" w:styleId="Hyperlink">
    <w:name w:val="Hyperlink"/>
    <w:basedOn w:val="DefaultParagraphFont"/>
    <w:uiPriority w:val="99"/>
    <w:rsid w:val="00AE469F"/>
    <w:rPr>
      <w:color w:val="0000FF"/>
      <w:u w:val="single"/>
    </w:rPr>
  </w:style>
  <w:style w:type="paragraph" w:styleId="CommentText">
    <w:name w:val="annotation text"/>
    <w:basedOn w:val="Normal"/>
    <w:semiHidden/>
    <w:rsid w:val="00AE469F"/>
    <w:rPr>
      <w:sz w:val="20"/>
    </w:rPr>
  </w:style>
  <w:style w:type="character" w:styleId="CommentReference">
    <w:name w:val="annotation reference"/>
    <w:basedOn w:val="DefaultParagraphFont"/>
    <w:semiHidden/>
    <w:rsid w:val="00397E83"/>
    <w:rPr>
      <w:sz w:val="16"/>
      <w:szCs w:val="16"/>
    </w:rPr>
  </w:style>
  <w:style w:type="paragraph" w:styleId="CommentSubject">
    <w:name w:val="annotation subject"/>
    <w:basedOn w:val="CommentText"/>
    <w:next w:val="CommentText"/>
    <w:semiHidden/>
    <w:rsid w:val="00397E83"/>
    <w:rPr>
      <w:b/>
      <w:bCs/>
    </w:rPr>
  </w:style>
  <w:style w:type="paragraph" w:customStyle="1" w:styleId="Bullet1">
    <w:name w:val="Bullet 1"/>
    <w:basedOn w:val="BodyText"/>
    <w:rsid w:val="00B61BB7"/>
  </w:style>
  <w:style w:type="character" w:styleId="FollowedHyperlink">
    <w:name w:val="FollowedHyperlink"/>
    <w:basedOn w:val="DefaultParagraphFont"/>
    <w:rsid w:val="0090667B"/>
    <w:rPr>
      <w:color w:val="800080"/>
      <w:u w:val="single"/>
    </w:rPr>
  </w:style>
  <w:style w:type="character" w:customStyle="1" w:styleId="locality">
    <w:name w:val="locality"/>
    <w:basedOn w:val="DefaultParagraphFont"/>
    <w:rsid w:val="009E5ED7"/>
  </w:style>
  <w:style w:type="character" w:customStyle="1" w:styleId="Bullet1CharCharChar">
    <w:name w:val="Bullet 1 Char Char Char"/>
    <w:basedOn w:val="DefaultParagraphFont"/>
    <w:rsid w:val="00AE0251"/>
    <w:rPr>
      <w:rFonts w:ascii="Arial Narrow" w:hAnsi="Arial Narrow"/>
      <w:b/>
      <w:kern w:val="28"/>
      <w:sz w:val="24"/>
      <w:lang w:val="en-US" w:eastAsia="en-US" w:bidi="ar-SA"/>
    </w:rPr>
  </w:style>
  <w:style w:type="paragraph" w:customStyle="1" w:styleId="AlphaHeadText">
    <w:name w:val="AlphaHeadText"/>
    <w:rsid w:val="00B420B1"/>
    <w:pPr>
      <w:spacing w:before="120" w:after="120" w:line="276" w:lineRule="auto"/>
      <w:ind w:left="720"/>
    </w:pPr>
    <w:rPr>
      <w:sz w:val="24"/>
      <w:szCs w:val="24"/>
      <w:lang w:bidi="en-US"/>
    </w:rPr>
  </w:style>
  <w:style w:type="character" w:customStyle="1" w:styleId="CharChar1">
    <w:name w:val="Char Char1"/>
    <w:basedOn w:val="DefaultParagraphFont"/>
    <w:rsid w:val="001111A4"/>
    <w:rPr>
      <w:kern w:val="28"/>
      <w:sz w:val="24"/>
      <w:lang w:val="en-US" w:eastAsia="en-US" w:bidi="ar-SA"/>
    </w:rPr>
  </w:style>
  <w:style w:type="paragraph" w:styleId="NormalIndent">
    <w:name w:val="Normal Indent"/>
    <w:basedOn w:val="Normal"/>
    <w:rsid w:val="001111A4"/>
    <w:pPr>
      <w:ind w:left="720"/>
    </w:pPr>
    <w:rPr>
      <w:sz w:val="20"/>
    </w:rPr>
  </w:style>
  <w:style w:type="character" w:styleId="Emphasis">
    <w:name w:val="Emphasis"/>
    <w:uiPriority w:val="20"/>
    <w:qFormat/>
    <w:rsid w:val="005D0F44"/>
    <w:rPr>
      <w:b/>
      <w:bCs/>
      <w:i/>
      <w:iCs/>
      <w:spacing w:val="10"/>
    </w:rPr>
  </w:style>
  <w:style w:type="paragraph" w:customStyle="1" w:styleId="CM50">
    <w:name w:val="CM50"/>
    <w:basedOn w:val="Normal"/>
    <w:next w:val="Normal"/>
    <w:rsid w:val="00691884"/>
    <w:pPr>
      <w:autoSpaceDE w:val="0"/>
      <w:autoSpaceDN w:val="0"/>
      <w:adjustRightInd w:val="0"/>
      <w:spacing w:after="115"/>
    </w:pPr>
    <w:rPr>
      <w:rFonts w:ascii="Garamond" w:hAnsi="Garamond"/>
      <w:szCs w:val="24"/>
    </w:rPr>
  </w:style>
  <w:style w:type="paragraph" w:customStyle="1" w:styleId="StyleHeading11ghostgLeft0Firstline0After0pt">
    <w:name w:val="Style Heading 11 ghostg + Left:  0&quot; First line:  0&quot; After:  0 pt"/>
    <w:basedOn w:val="Heading1"/>
    <w:autoRedefine/>
    <w:rsid w:val="00774B46"/>
    <w:pPr>
      <w:ind w:left="720"/>
      <w:jc w:val="center"/>
      <w:outlineLvl w:val="9"/>
    </w:pPr>
    <w:rPr>
      <w:b/>
      <w:bCs/>
      <w:sz w:val="22"/>
      <w:szCs w:val="22"/>
    </w:rPr>
  </w:style>
  <w:style w:type="paragraph" w:styleId="DocumentMap">
    <w:name w:val="Document Map"/>
    <w:basedOn w:val="Normal"/>
    <w:semiHidden/>
    <w:rsid w:val="006E0B36"/>
    <w:pPr>
      <w:shd w:val="clear" w:color="auto" w:fill="000080"/>
    </w:pPr>
    <w:rPr>
      <w:rFonts w:ascii="Tahoma" w:hAnsi="Tahoma" w:cs="Tahoma"/>
      <w:sz w:val="20"/>
    </w:rPr>
  </w:style>
  <w:style w:type="character" w:styleId="LineNumber">
    <w:name w:val="line number"/>
    <w:basedOn w:val="DefaultParagraphFont"/>
    <w:rsid w:val="007D6930"/>
  </w:style>
  <w:style w:type="paragraph" w:styleId="ListParagraph">
    <w:name w:val="List Paragraph"/>
    <w:basedOn w:val="Normal"/>
    <w:uiPriority w:val="34"/>
    <w:qFormat/>
    <w:rsid w:val="005D0F44"/>
    <w:pPr>
      <w:ind w:left="720"/>
      <w:contextualSpacing/>
    </w:pPr>
  </w:style>
  <w:style w:type="character" w:customStyle="1" w:styleId="FooterChar">
    <w:name w:val="Footer Char"/>
    <w:basedOn w:val="DefaultParagraphFont"/>
    <w:link w:val="Footer"/>
    <w:uiPriority w:val="99"/>
    <w:rsid w:val="007D2314"/>
    <w:rPr>
      <w:kern w:val="28"/>
      <w:sz w:val="24"/>
    </w:rPr>
  </w:style>
  <w:style w:type="character" w:customStyle="1" w:styleId="Heading1Char">
    <w:name w:val="Heading 1 Char"/>
    <w:aliases w:val="1 ghost Char,g Char"/>
    <w:basedOn w:val="DefaultParagraphFont"/>
    <w:link w:val="Heading1"/>
    <w:uiPriority w:val="9"/>
    <w:rsid w:val="005D0F44"/>
    <w:rPr>
      <w:smallCaps/>
      <w:spacing w:val="5"/>
      <w:sz w:val="36"/>
      <w:szCs w:val="36"/>
    </w:rPr>
  </w:style>
  <w:style w:type="character" w:customStyle="1" w:styleId="Heading4Char">
    <w:name w:val="Heading 4 Char"/>
    <w:aliases w:val="4 dash Char,d Char,3(db) Char,3 Char"/>
    <w:basedOn w:val="DefaultParagraphFont"/>
    <w:link w:val="Heading4"/>
    <w:uiPriority w:val="9"/>
    <w:rsid w:val="005D0F44"/>
    <w:rPr>
      <w:b/>
      <w:bCs/>
      <w:spacing w:val="5"/>
      <w:sz w:val="24"/>
      <w:szCs w:val="24"/>
    </w:rPr>
  </w:style>
  <w:style w:type="character" w:customStyle="1" w:styleId="Heading5Char">
    <w:name w:val="Heading 5 Char"/>
    <w:aliases w:val="5 sub-bullet Char,sb Char,4 Char"/>
    <w:basedOn w:val="DefaultParagraphFont"/>
    <w:link w:val="Heading5"/>
    <w:uiPriority w:val="9"/>
    <w:rsid w:val="005D0F44"/>
    <w:rPr>
      <w:i/>
      <w:iCs/>
      <w:sz w:val="24"/>
      <w:szCs w:val="24"/>
    </w:rPr>
  </w:style>
  <w:style w:type="character" w:customStyle="1" w:styleId="Heading6Char">
    <w:name w:val="Heading 6 Char"/>
    <w:aliases w:val="sub-dash Char,sd Char,5 Char"/>
    <w:basedOn w:val="DefaultParagraphFont"/>
    <w:link w:val="Heading6"/>
    <w:uiPriority w:val="9"/>
    <w:rsid w:val="005D0F44"/>
    <w:rPr>
      <w:b/>
      <w:bCs/>
      <w:color w:val="595959"/>
      <w:spacing w:val="5"/>
      <w:shd w:val="clear" w:color="auto" w:fill="FFFFFF"/>
    </w:rPr>
  </w:style>
  <w:style w:type="character" w:customStyle="1" w:styleId="Heading7Char">
    <w:name w:val="Heading 7 Char"/>
    <w:basedOn w:val="DefaultParagraphFont"/>
    <w:link w:val="Heading7"/>
    <w:uiPriority w:val="9"/>
    <w:rsid w:val="005D0F44"/>
    <w:rPr>
      <w:b/>
      <w:bCs/>
      <w:i/>
      <w:iCs/>
      <w:color w:val="5A5A5A"/>
      <w:sz w:val="20"/>
      <w:szCs w:val="20"/>
    </w:rPr>
  </w:style>
  <w:style w:type="character" w:customStyle="1" w:styleId="Heading8Char">
    <w:name w:val="Heading 8 Char"/>
    <w:basedOn w:val="DefaultParagraphFont"/>
    <w:link w:val="Heading8"/>
    <w:uiPriority w:val="9"/>
    <w:rsid w:val="005D0F44"/>
    <w:rPr>
      <w:b/>
      <w:bCs/>
      <w:color w:val="7F7F7F"/>
      <w:sz w:val="20"/>
      <w:szCs w:val="20"/>
    </w:rPr>
  </w:style>
  <w:style w:type="character" w:customStyle="1" w:styleId="Heading9Char">
    <w:name w:val="Heading 9 Char"/>
    <w:basedOn w:val="DefaultParagraphFont"/>
    <w:link w:val="Heading9"/>
    <w:uiPriority w:val="9"/>
    <w:rsid w:val="005D0F44"/>
    <w:rPr>
      <w:b/>
      <w:bCs/>
      <w:i/>
      <w:iCs/>
      <w:color w:val="7F7F7F"/>
      <w:sz w:val="18"/>
      <w:szCs w:val="18"/>
    </w:rPr>
  </w:style>
  <w:style w:type="character" w:customStyle="1" w:styleId="TitleChar">
    <w:name w:val="Title Char"/>
    <w:basedOn w:val="DefaultParagraphFont"/>
    <w:link w:val="Title"/>
    <w:uiPriority w:val="10"/>
    <w:rsid w:val="005D0F44"/>
    <w:rPr>
      <w:smallCaps/>
      <w:sz w:val="52"/>
      <w:szCs w:val="52"/>
    </w:rPr>
  </w:style>
  <w:style w:type="paragraph" w:styleId="Subtitle">
    <w:name w:val="Subtitle"/>
    <w:basedOn w:val="Normal"/>
    <w:next w:val="Normal"/>
    <w:link w:val="SubtitleChar"/>
    <w:uiPriority w:val="11"/>
    <w:qFormat/>
    <w:rsid w:val="005D0F44"/>
    <w:rPr>
      <w:i/>
      <w:iCs/>
      <w:smallCaps/>
      <w:spacing w:val="10"/>
      <w:sz w:val="28"/>
      <w:szCs w:val="28"/>
    </w:rPr>
  </w:style>
  <w:style w:type="character" w:customStyle="1" w:styleId="SubtitleChar">
    <w:name w:val="Subtitle Char"/>
    <w:basedOn w:val="DefaultParagraphFont"/>
    <w:link w:val="Subtitle"/>
    <w:uiPriority w:val="11"/>
    <w:rsid w:val="005D0F44"/>
    <w:rPr>
      <w:i/>
      <w:iCs/>
      <w:smallCaps/>
      <w:spacing w:val="10"/>
      <w:sz w:val="28"/>
      <w:szCs w:val="28"/>
    </w:rPr>
  </w:style>
  <w:style w:type="paragraph" w:styleId="NoSpacing">
    <w:name w:val="No Spacing"/>
    <w:basedOn w:val="Normal"/>
    <w:uiPriority w:val="1"/>
    <w:qFormat/>
    <w:rsid w:val="005D0F44"/>
    <w:pPr>
      <w:spacing w:after="0" w:line="240" w:lineRule="auto"/>
    </w:pPr>
  </w:style>
  <w:style w:type="paragraph" w:styleId="Quote">
    <w:name w:val="Quote"/>
    <w:basedOn w:val="Normal"/>
    <w:next w:val="Normal"/>
    <w:link w:val="QuoteChar"/>
    <w:uiPriority w:val="29"/>
    <w:qFormat/>
    <w:rsid w:val="005D0F44"/>
    <w:rPr>
      <w:i/>
      <w:iCs/>
    </w:rPr>
  </w:style>
  <w:style w:type="character" w:customStyle="1" w:styleId="QuoteChar">
    <w:name w:val="Quote Char"/>
    <w:basedOn w:val="DefaultParagraphFont"/>
    <w:link w:val="Quote"/>
    <w:uiPriority w:val="29"/>
    <w:rsid w:val="005D0F44"/>
    <w:rPr>
      <w:i/>
      <w:iCs/>
    </w:rPr>
  </w:style>
  <w:style w:type="paragraph" w:styleId="IntenseQuote">
    <w:name w:val="Intense Quote"/>
    <w:basedOn w:val="Normal"/>
    <w:next w:val="Normal"/>
    <w:link w:val="IntenseQuoteChar"/>
    <w:uiPriority w:val="30"/>
    <w:qFormat/>
    <w:rsid w:val="005D0F44"/>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5D0F44"/>
    <w:rPr>
      <w:i/>
      <w:iCs/>
    </w:rPr>
  </w:style>
  <w:style w:type="character" w:styleId="SubtleEmphasis">
    <w:name w:val="Subtle Emphasis"/>
    <w:uiPriority w:val="19"/>
    <w:qFormat/>
    <w:rsid w:val="005D0F44"/>
    <w:rPr>
      <w:i/>
      <w:iCs/>
    </w:rPr>
  </w:style>
  <w:style w:type="character" w:styleId="IntenseEmphasis">
    <w:name w:val="Intense Emphasis"/>
    <w:uiPriority w:val="21"/>
    <w:qFormat/>
    <w:rsid w:val="005D0F44"/>
    <w:rPr>
      <w:b/>
      <w:bCs/>
      <w:i/>
      <w:iCs/>
    </w:rPr>
  </w:style>
  <w:style w:type="character" w:styleId="SubtleReference">
    <w:name w:val="Subtle Reference"/>
    <w:basedOn w:val="DefaultParagraphFont"/>
    <w:uiPriority w:val="31"/>
    <w:qFormat/>
    <w:rsid w:val="005D0F44"/>
    <w:rPr>
      <w:smallCaps/>
    </w:rPr>
  </w:style>
  <w:style w:type="character" w:styleId="IntenseReference">
    <w:name w:val="Intense Reference"/>
    <w:uiPriority w:val="32"/>
    <w:qFormat/>
    <w:rsid w:val="005D0F44"/>
    <w:rPr>
      <w:b/>
      <w:bCs/>
      <w:smallCaps/>
    </w:rPr>
  </w:style>
  <w:style w:type="character" w:styleId="BookTitle">
    <w:name w:val="Book Title"/>
    <w:basedOn w:val="DefaultParagraphFont"/>
    <w:uiPriority w:val="33"/>
    <w:qFormat/>
    <w:rsid w:val="005D0F44"/>
    <w:rPr>
      <w:i/>
      <w:iCs/>
      <w:smallCaps/>
      <w:spacing w:val="5"/>
    </w:rPr>
  </w:style>
  <w:style w:type="paragraph" w:styleId="TOCHeading">
    <w:name w:val="TOC Heading"/>
    <w:basedOn w:val="Heading1"/>
    <w:next w:val="Normal"/>
    <w:uiPriority w:val="39"/>
    <w:semiHidden/>
    <w:unhideWhenUsed/>
    <w:qFormat/>
    <w:rsid w:val="005D0F44"/>
    <w:pPr>
      <w:outlineLvl w:val="9"/>
    </w:pPr>
  </w:style>
  <w:style w:type="paragraph" w:styleId="Revision">
    <w:name w:val="Revision"/>
    <w:hidden/>
    <w:uiPriority w:val="99"/>
    <w:semiHidden/>
    <w:rsid w:val="00002013"/>
    <w:rPr>
      <w:sz w:val="22"/>
      <w:szCs w:val="22"/>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73638">
      <w:bodyDiv w:val="1"/>
      <w:marLeft w:val="0"/>
      <w:marRight w:val="0"/>
      <w:marTop w:val="0"/>
      <w:marBottom w:val="0"/>
      <w:divBdr>
        <w:top w:val="none" w:sz="0" w:space="0" w:color="auto"/>
        <w:left w:val="none" w:sz="0" w:space="0" w:color="auto"/>
        <w:bottom w:val="none" w:sz="0" w:space="0" w:color="auto"/>
        <w:right w:val="none" w:sz="0" w:space="0" w:color="auto"/>
      </w:divBdr>
    </w:div>
    <w:div w:id="142506087">
      <w:bodyDiv w:val="1"/>
      <w:marLeft w:val="0"/>
      <w:marRight w:val="0"/>
      <w:marTop w:val="0"/>
      <w:marBottom w:val="0"/>
      <w:divBdr>
        <w:top w:val="none" w:sz="0" w:space="0" w:color="auto"/>
        <w:left w:val="none" w:sz="0" w:space="0" w:color="auto"/>
        <w:bottom w:val="none" w:sz="0" w:space="0" w:color="auto"/>
        <w:right w:val="none" w:sz="0" w:space="0" w:color="auto"/>
      </w:divBdr>
    </w:div>
    <w:div w:id="159737783">
      <w:bodyDiv w:val="1"/>
      <w:marLeft w:val="0"/>
      <w:marRight w:val="0"/>
      <w:marTop w:val="0"/>
      <w:marBottom w:val="0"/>
      <w:divBdr>
        <w:top w:val="none" w:sz="0" w:space="0" w:color="auto"/>
        <w:left w:val="none" w:sz="0" w:space="0" w:color="auto"/>
        <w:bottom w:val="none" w:sz="0" w:space="0" w:color="auto"/>
        <w:right w:val="none" w:sz="0" w:space="0" w:color="auto"/>
      </w:divBdr>
    </w:div>
    <w:div w:id="175656410">
      <w:bodyDiv w:val="1"/>
      <w:marLeft w:val="0"/>
      <w:marRight w:val="0"/>
      <w:marTop w:val="0"/>
      <w:marBottom w:val="0"/>
      <w:divBdr>
        <w:top w:val="none" w:sz="0" w:space="0" w:color="auto"/>
        <w:left w:val="none" w:sz="0" w:space="0" w:color="auto"/>
        <w:bottom w:val="none" w:sz="0" w:space="0" w:color="auto"/>
        <w:right w:val="none" w:sz="0" w:space="0" w:color="auto"/>
      </w:divBdr>
    </w:div>
    <w:div w:id="249002649">
      <w:bodyDiv w:val="1"/>
      <w:marLeft w:val="0"/>
      <w:marRight w:val="0"/>
      <w:marTop w:val="0"/>
      <w:marBottom w:val="0"/>
      <w:divBdr>
        <w:top w:val="none" w:sz="0" w:space="0" w:color="auto"/>
        <w:left w:val="none" w:sz="0" w:space="0" w:color="auto"/>
        <w:bottom w:val="none" w:sz="0" w:space="0" w:color="auto"/>
        <w:right w:val="none" w:sz="0" w:space="0" w:color="auto"/>
      </w:divBdr>
    </w:div>
    <w:div w:id="391201299">
      <w:bodyDiv w:val="1"/>
      <w:marLeft w:val="0"/>
      <w:marRight w:val="0"/>
      <w:marTop w:val="0"/>
      <w:marBottom w:val="0"/>
      <w:divBdr>
        <w:top w:val="none" w:sz="0" w:space="0" w:color="auto"/>
        <w:left w:val="none" w:sz="0" w:space="0" w:color="auto"/>
        <w:bottom w:val="none" w:sz="0" w:space="0" w:color="auto"/>
        <w:right w:val="none" w:sz="0" w:space="0" w:color="auto"/>
      </w:divBdr>
    </w:div>
    <w:div w:id="443840753">
      <w:bodyDiv w:val="1"/>
      <w:marLeft w:val="0"/>
      <w:marRight w:val="0"/>
      <w:marTop w:val="0"/>
      <w:marBottom w:val="0"/>
      <w:divBdr>
        <w:top w:val="none" w:sz="0" w:space="0" w:color="auto"/>
        <w:left w:val="none" w:sz="0" w:space="0" w:color="auto"/>
        <w:bottom w:val="none" w:sz="0" w:space="0" w:color="auto"/>
        <w:right w:val="none" w:sz="0" w:space="0" w:color="auto"/>
      </w:divBdr>
    </w:div>
    <w:div w:id="518391679">
      <w:bodyDiv w:val="1"/>
      <w:marLeft w:val="0"/>
      <w:marRight w:val="0"/>
      <w:marTop w:val="0"/>
      <w:marBottom w:val="0"/>
      <w:divBdr>
        <w:top w:val="none" w:sz="0" w:space="0" w:color="auto"/>
        <w:left w:val="none" w:sz="0" w:space="0" w:color="auto"/>
        <w:bottom w:val="none" w:sz="0" w:space="0" w:color="auto"/>
        <w:right w:val="none" w:sz="0" w:space="0" w:color="auto"/>
      </w:divBdr>
    </w:div>
    <w:div w:id="608700220">
      <w:bodyDiv w:val="1"/>
      <w:marLeft w:val="0"/>
      <w:marRight w:val="0"/>
      <w:marTop w:val="0"/>
      <w:marBottom w:val="0"/>
      <w:divBdr>
        <w:top w:val="none" w:sz="0" w:space="0" w:color="auto"/>
        <w:left w:val="none" w:sz="0" w:space="0" w:color="auto"/>
        <w:bottom w:val="none" w:sz="0" w:space="0" w:color="auto"/>
        <w:right w:val="none" w:sz="0" w:space="0" w:color="auto"/>
      </w:divBdr>
    </w:div>
    <w:div w:id="634062176">
      <w:bodyDiv w:val="1"/>
      <w:marLeft w:val="0"/>
      <w:marRight w:val="0"/>
      <w:marTop w:val="0"/>
      <w:marBottom w:val="0"/>
      <w:divBdr>
        <w:top w:val="none" w:sz="0" w:space="0" w:color="auto"/>
        <w:left w:val="none" w:sz="0" w:space="0" w:color="auto"/>
        <w:bottom w:val="none" w:sz="0" w:space="0" w:color="auto"/>
        <w:right w:val="none" w:sz="0" w:space="0" w:color="auto"/>
      </w:divBdr>
    </w:div>
    <w:div w:id="643855359">
      <w:bodyDiv w:val="1"/>
      <w:marLeft w:val="0"/>
      <w:marRight w:val="0"/>
      <w:marTop w:val="0"/>
      <w:marBottom w:val="0"/>
      <w:divBdr>
        <w:top w:val="none" w:sz="0" w:space="0" w:color="auto"/>
        <w:left w:val="none" w:sz="0" w:space="0" w:color="auto"/>
        <w:bottom w:val="none" w:sz="0" w:space="0" w:color="auto"/>
        <w:right w:val="none" w:sz="0" w:space="0" w:color="auto"/>
      </w:divBdr>
    </w:div>
    <w:div w:id="738554259">
      <w:bodyDiv w:val="1"/>
      <w:marLeft w:val="0"/>
      <w:marRight w:val="0"/>
      <w:marTop w:val="45"/>
      <w:marBottom w:val="0"/>
      <w:divBdr>
        <w:top w:val="none" w:sz="0" w:space="0" w:color="auto"/>
        <w:left w:val="none" w:sz="0" w:space="0" w:color="auto"/>
        <w:bottom w:val="none" w:sz="0" w:space="0" w:color="auto"/>
        <w:right w:val="none" w:sz="0" w:space="0" w:color="auto"/>
      </w:divBdr>
      <w:divsChild>
        <w:div w:id="1665890157">
          <w:marLeft w:val="0"/>
          <w:marRight w:val="0"/>
          <w:marTop w:val="0"/>
          <w:marBottom w:val="0"/>
          <w:divBdr>
            <w:top w:val="none" w:sz="0" w:space="0" w:color="auto"/>
            <w:left w:val="none" w:sz="0" w:space="0" w:color="auto"/>
            <w:bottom w:val="none" w:sz="0" w:space="0" w:color="auto"/>
            <w:right w:val="none" w:sz="0" w:space="0" w:color="auto"/>
          </w:divBdr>
          <w:divsChild>
            <w:div w:id="1419905130">
              <w:marLeft w:val="0"/>
              <w:marRight w:val="0"/>
              <w:marTop w:val="0"/>
              <w:marBottom w:val="0"/>
              <w:divBdr>
                <w:top w:val="none" w:sz="0" w:space="0" w:color="auto"/>
                <w:left w:val="none" w:sz="0" w:space="0" w:color="auto"/>
                <w:bottom w:val="none" w:sz="0" w:space="0" w:color="auto"/>
                <w:right w:val="none" w:sz="0" w:space="0" w:color="auto"/>
              </w:divBdr>
              <w:divsChild>
                <w:div w:id="430321142">
                  <w:marLeft w:val="0"/>
                  <w:marRight w:val="0"/>
                  <w:marTop w:val="0"/>
                  <w:marBottom w:val="0"/>
                  <w:divBdr>
                    <w:top w:val="none" w:sz="0" w:space="0" w:color="auto"/>
                    <w:left w:val="none" w:sz="0" w:space="0" w:color="auto"/>
                    <w:bottom w:val="none" w:sz="0" w:space="0" w:color="auto"/>
                    <w:right w:val="none" w:sz="0" w:space="0" w:color="auto"/>
                  </w:divBdr>
                  <w:divsChild>
                    <w:div w:id="346561045">
                      <w:marLeft w:val="0"/>
                      <w:marRight w:val="0"/>
                      <w:marTop w:val="0"/>
                      <w:marBottom w:val="0"/>
                      <w:divBdr>
                        <w:top w:val="none" w:sz="0" w:space="0" w:color="auto"/>
                        <w:left w:val="none" w:sz="0" w:space="0" w:color="auto"/>
                        <w:bottom w:val="none" w:sz="0" w:space="0" w:color="auto"/>
                        <w:right w:val="none" w:sz="0" w:space="0" w:color="auto"/>
                      </w:divBdr>
                      <w:divsChild>
                        <w:div w:id="1215240061">
                          <w:marLeft w:val="0"/>
                          <w:marRight w:val="0"/>
                          <w:marTop w:val="0"/>
                          <w:marBottom w:val="0"/>
                          <w:divBdr>
                            <w:top w:val="none" w:sz="0" w:space="0" w:color="auto"/>
                            <w:left w:val="none" w:sz="0" w:space="0" w:color="auto"/>
                            <w:bottom w:val="none" w:sz="0" w:space="0" w:color="auto"/>
                            <w:right w:val="none" w:sz="0" w:space="0" w:color="auto"/>
                          </w:divBdr>
                          <w:divsChild>
                            <w:div w:id="1066756225">
                              <w:marLeft w:val="0"/>
                              <w:marRight w:val="0"/>
                              <w:marTop w:val="0"/>
                              <w:marBottom w:val="0"/>
                              <w:divBdr>
                                <w:top w:val="none" w:sz="0" w:space="0" w:color="auto"/>
                                <w:left w:val="none" w:sz="0" w:space="0" w:color="auto"/>
                                <w:bottom w:val="none" w:sz="0" w:space="0" w:color="auto"/>
                                <w:right w:val="none" w:sz="0" w:space="0" w:color="auto"/>
                              </w:divBdr>
                              <w:divsChild>
                                <w:div w:id="766972921">
                                  <w:marLeft w:val="0"/>
                                  <w:marRight w:val="0"/>
                                  <w:marTop w:val="0"/>
                                  <w:marBottom w:val="0"/>
                                  <w:divBdr>
                                    <w:top w:val="none" w:sz="0" w:space="0" w:color="auto"/>
                                    <w:left w:val="none" w:sz="0" w:space="0" w:color="auto"/>
                                    <w:bottom w:val="none" w:sz="0" w:space="0" w:color="auto"/>
                                    <w:right w:val="none" w:sz="0" w:space="0" w:color="auto"/>
                                  </w:divBdr>
                                  <w:divsChild>
                                    <w:div w:id="23142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6994310">
      <w:bodyDiv w:val="1"/>
      <w:marLeft w:val="0"/>
      <w:marRight w:val="0"/>
      <w:marTop w:val="0"/>
      <w:marBottom w:val="0"/>
      <w:divBdr>
        <w:top w:val="none" w:sz="0" w:space="0" w:color="auto"/>
        <w:left w:val="none" w:sz="0" w:space="0" w:color="auto"/>
        <w:bottom w:val="none" w:sz="0" w:space="0" w:color="auto"/>
        <w:right w:val="none" w:sz="0" w:space="0" w:color="auto"/>
      </w:divBdr>
    </w:div>
    <w:div w:id="748431428">
      <w:bodyDiv w:val="1"/>
      <w:marLeft w:val="0"/>
      <w:marRight w:val="0"/>
      <w:marTop w:val="0"/>
      <w:marBottom w:val="0"/>
      <w:divBdr>
        <w:top w:val="none" w:sz="0" w:space="0" w:color="auto"/>
        <w:left w:val="none" w:sz="0" w:space="0" w:color="auto"/>
        <w:bottom w:val="none" w:sz="0" w:space="0" w:color="auto"/>
        <w:right w:val="none" w:sz="0" w:space="0" w:color="auto"/>
      </w:divBdr>
    </w:div>
    <w:div w:id="872038513">
      <w:bodyDiv w:val="1"/>
      <w:marLeft w:val="0"/>
      <w:marRight w:val="0"/>
      <w:marTop w:val="0"/>
      <w:marBottom w:val="0"/>
      <w:divBdr>
        <w:top w:val="none" w:sz="0" w:space="0" w:color="auto"/>
        <w:left w:val="none" w:sz="0" w:space="0" w:color="auto"/>
        <w:bottom w:val="none" w:sz="0" w:space="0" w:color="auto"/>
        <w:right w:val="none" w:sz="0" w:space="0" w:color="auto"/>
      </w:divBdr>
      <w:divsChild>
        <w:div w:id="1115246218">
          <w:marLeft w:val="0"/>
          <w:marRight w:val="0"/>
          <w:marTop w:val="0"/>
          <w:marBottom w:val="0"/>
          <w:divBdr>
            <w:top w:val="none" w:sz="0" w:space="0" w:color="auto"/>
            <w:left w:val="none" w:sz="0" w:space="0" w:color="auto"/>
            <w:bottom w:val="none" w:sz="0" w:space="0" w:color="auto"/>
            <w:right w:val="none" w:sz="0" w:space="0" w:color="auto"/>
          </w:divBdr>
          <w:divsChild>
            <w:div w:id="101144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670867">
      <w:bodyDiv w:val="1"/>
      <w:marLeft w:val="0"/>
      <w:marRight w:val="0"/>
      <w:marTop w:val="0"/>
      <w:marBottom w:val="0"/>
      <w:divBdr>
        <w:top w:val="none" w:sz="0" w:space="0" w:color="auto"/>
        <w:left w:val="none" w:sz="0" w:space="0" w:color="auto"/>
        <w:bottom w:val="none" w:sz="0" w:space="0" w:color="auto"/>
        <w:right w:val="none" w:sz="0" w:space="0" w:color="auto"/>
      </w:divBdr>
    </w:div>
    <w:div w:id="914321139">
      <w:bodyDiv w:val="1"/>
      <w:marLeft w:val="0"/>
      <w:marRight w:val="0"/>
      <w:marTop w:val="0"/>
      <w:marBottom w:val="0"/>
      <w:divBdr>
        <w:top w:val="none" w:sz="0" w:space="0" w:color="auto"/>
        <w:left w:val="none" w:sz="0" w:space="0" w:color="auto"/>
        <w:bottom w:val="none" w:sz="0" w:space="0" w:color="auto"/>
        <w:right w:val="none" w:sz="0" w:space="0" w:color="auto"/>
      </w:divBdr>
    </w:div>
    <w:div w:id="993067955">
      <w:bodyDiv w:val="1"/>
      <w:marLeft w:val="0"/>
      <w:marRight w:val="0"/>
      <w:marTop w:val="0"/>
      <w:marBottom w:val="0"/>
      <w:divBdr>
        <w:top w:val="none" w:sz="0" w:space="0" w:color="auto"/>
        <w:left w:val="none" w:sz="0" w:space="0" w:color="auto"/>
        <w:bottom w:val="none" w:sz="0" w:space="0" w:color="auto"/>
        <w:right w:val="none" w:sz="0" w:space="0" w:color="auto"/>
      </w:divBdr>
    </w:div>
    <w:div w:id="1050152753">
      <w:bodyDiv w:val="1"/>
      <w:marLeft w:val="0"/>
      <w:marRight w:val="0"/>
      <w:marTop w:val="0"/>
      <w:marBottom w:val="0"/>
      <w:divBdr>
        <w:top w:val="none" w:sz="0" w:space="0" w:color="auto"/>
        <w:left w:val="none" w:sz="0" w:space="0" w:color="auto"/>
        <w:bottom w:val="none" w:sz="0" w:space="0" w:color="auto"/>
        <w:right w:val="none" w:sz="0" w:space="0" w:color="auto"/>
      </w:divBdr>
    </w:div>
    <w:div w:id="1120220758">
      <w:bodyDiv w:val="1"/>
      <w:marLeft w:val="0"/>
      <w:marRight w:val="0"/>
      <w:marTop w:val="0"/>
      <w:marBottom w:val="0"/>
      <w:divBdr>
        <w:top w:val="none" w:sz="0" w:space="0" w:color="auto"/>
        <w:left w:val="none" w:sz="0" w:space="0" w:color="auto"/>
        <w:bottom w:val="none" w:sz="0" w:space="0" w:color="auto"/>
        <w:right w:val="none" w:sz="0" w:space="0" w:color="auto"/>
      </w:divBdr>
    </w:div>
    <w:div w:id="1171213042">
      <w:bodyDiv w:val="1"/>
      <w:marLeft w:val="0"/>
      <w:marRight w:val="0"/>
      <w:marTop w:val="0"/>
      <w:marBottom w:val="0"/>
      <w:divBdr>
        <w:top w:val="none" w:sz="0" w:space="0" w:color="auto"/>
        <w:left w:val="none" w:sz="0" w:space="0" w:color="auto"/>
        <w:bottom w:val="none" w:sz="0" w:space="0" w:color="auto"/>
        <w:right w:val="none" w:sz="0" w:space="0" w:color="auto"/>
      </w:divBdr>
    </w:div>
    <w:div w:id="1487548455">
      <w:bodyDiv w:val="1"/>
      <w:marLeft w:val="0"/>
      <w:marRight w:val="0"/>
      <w:marTop w:val="0"/>
      <w:marBottom w:val="0"/>
      <w:divBdr>
        <w:top w:val="none" w:sz="0" w:space="0" w:color="auto"/>
        <w:left w:val="none" w:sz="0" w:space="0" w:color="auto"/>
        <w:bottom w:val="none" w:sz="0" w:space="0" w:color="auto"/>
        <w:right w:val="none" w:sz="0" w:space="0" w:color="auto"/>
      </w:divBdr>
    </w:div>
    <w:div w:id="1491678364">
      <w:bodyDiv w:val="1"/>
      <w:marLeft w:val="0"/>
      <w:marRight w:val="0"/>
      <w:marTop w:val="0"/>
      <w:marBottom w:val="0"/>
      <w:divBdr>
        <w:top w:val="none" w:sz="0" w:space="0" w:color="auto"/>
        <w:left w:val="none" w:sz="0" w:space="0" w:color="auto"/>
        <w:bottom w:val="none" w:sz="0" w:space="0" w:color="auto"/>
        <w:right w:val="none" w:sz="0" w:space="0" w:color="auto"/>
      </w:divBdr>
    </w:div>
    <w:div w:id="1538155241">
      <w:bodyDiv w:val="1"/>
      <w:marLeft w:val="0"/>
      <w:marRight w:val="0"/>
      <w:marTop w:val="0"/>
      <w:marBottom w:val="0"/>
      <w:divBdr>
        <w:top w:val="none" w:sz="0" w:space="0" w:color="auto"/>
        <w:left w:val="none" w:sz="0" w:space="0" w:color="auto"/>
        <w:bottom w:val="none" w:sz="0" w:space="0" w:color="auto"/>
        <w:right w:val="none" w:sz="0" w:space="0" w:color="auto"/>
      </w:divBdr>
    </w:div>
    <w:div w:id="1604336026">
      <w:bodyDiv w:val="1"/>
      <w:marLeft w:val="0"/>
      <w:marRight w:val="0"/>
      <w:marTop w:val="0"/>
      <w:marBottom w:val="0"/>
      <w:divBdr>
        <w:top w:val="none" w:sz="0" w:space="0" w:color="auto"/>
        <w:left w:val="none" w:sz="0" w:space="0" w:color="auto"/>
        <w:bottom w:val="none" w:sz="0" w:space="0" w:color="auto"/>
        <w:right w:val="none" w:sz="0" w:space="0" w:color="auto"/>
      </w:divBdr>
    </w:div>
    <w:div w:id="1666398171">
      <w:bodyDiv w:val="1"/>
      <w:marLeft w:val="0"/>
      <w:marRight w:val="0"/>
      <w:marTop w:val="0"/>
      <w:marBottom w:val="0"/>
      <w:divBdr>
        <w:top w:val="none" w:sz="0" w:space="0" w:color="auto"/>
        <w:left w:val="none" w:sz="0" w:space="0" w:color="auto"/>
        <w:bottom w:val="none" w:sz="0" w:space="0" w:color="auto"/>
        <w:right w:val="none" w:sz="0" w:space="0" w:color="auto"/>
      </w:divBdr>
    </w:div>
    <w:div w:id="1678535356">
      <w:bodyDiv w:val="1"/>
      <w:marLeft w:val="0"/>
      <w:marRight w:val="0"/>
      <w:marTop w:val="0"/>
      <w:marBottom w:val="0"/>
      <w:divBdr>
        <w:top w:val="none" w:sz="0" w:space="0" w:color="auto"/>
        <w:left w:val="none" w:sz="0" w:space="0" w:color="auto"/>
        <w:bottom w:val="none" w:sz="0" w:space="0" w:color="auto"/>
        <w:right w:val="none" w:sz="0" w:space="0" w:color="auto"/>
      </w:divBdr>
    </w:div>
    <w:div w:id="1734497753">
      <w:bodyDiv w:val="1"/>
      <w:marLeft w:val="0"/>
      <w:marRight w:val="0"/>
      <w:marTop w:val="0"/>
      <w:marBottom w:val="0"/>
      <w:divBdr>
        <w:top w:val="none" w:sz="0" w:space="0" w:color="auto"/>
        <w:left w:val="none" w:sz="0" w:space="0" w:color="auto"/>
        <w:bottom w:val="none" w:sz="0" w:space="0" w:color="auto"/>
        <w:right w:val="none" w:sz="0" w:space="0" w:color="auto"/>
      </w:divBdr>
    </w:div>
    <w:div w:id="1747417536">
      <w:bodyDiv w:val="1"/>
      <w:marLeft w:val="0"/>
      <w:marRight w:val="0"/>
      <w:marTop w:val="0"/>
      <w:marBottom w:val="0"/>
      <w:divBdr>
        <w:top w:val="none" w:sz="0" w:space="0" w:color="auto"/>
        <w:left w:val="none" w:sz="0" w:space="0" w:color="auto"/>
        <w:bottom w:val="none" w:sz="0" w:space="0" w:color="auto"/>
        <w:right w:val="none" w:sz="0" w:space="0" w:color="auto"/>
      </w:divBdr>
    </w:div>
    <w:div w:id="1772117391">
      <w:bodyDiv w:val="1"/>
      <w:marLeft w:val="0"/>
      <w:marRight w:val="0"/>
      <w:marTop w:val="0"/>
      <w:marBottom w:val="0"/>
      <w:divBdr>
        <w:top w:val="none" w:sz="0" w:space="0" w:color="auto"/>
        <w:left w:val="none" w:sz="0" w:space="0" w:color="auto"/>
        <w:bottom w:val="none" w:sz="0" w:space="0" w:color="auto"/>
        <w:right w:val="none" w:sz="0" w:space="0" w:color="auto"/>
      </w:divBdr>
    </w:div>
    <w:div w:id="1810174059">
      <w:bodyDiv w:val="1"/>
      <w:marLeft w:val="0"/>
      <w:marRight w:val="0"/>
      <w:marTop w:val="0"/>
      <w:marBottom w:val="0"/>
      <w:divBdr>
        <w:top w:val="none" w:sz="0" w:space="0" w:color="auto"/>
        <w:left w:val="none" w:sz="0" w:space="0" w:color="auto"/>
        <w:bottom w:val="none" w:sz="0" w:space="0" w:color="auto"/>
        <w:right w:val="none" w:sz="0" w:space="0" w:color="auto"/>
      </w:divBdr>
    </w:div>
    <w:div w:id="1846430539">
      <w:bodyDiv w:val="1"/>
      <w:marLeft w:val="0"/>
      <w:marRight w:val="0"/>
      <w:marTop w:val="0"/>
      <w:marBottom w:val="0"/>
      <w:divBdr>
        <w:top w:val="none" w:sz="0" w:space="0" w:color="auto"/>
        <w:left w:val="none" w:sz="0" w:space="0" w:color="auto"/>
        <w:bottom w:val="none" w:sz="0" w:space="0" w:color="auto"/>
        <w:right w:val="none" w:sz="0" w:space="0" w:color="auto"/>
      </w:divBdr>
    </w:div>
    <w:div w:id="1863281598">
      <w:bodyDiv w:val="1"/>
      <w:marLeft w:val="0"/>
      <w:marRight w:val="0"/>
      <w:marTop w:val="0"/>
      <w:marBottom w:val="0"/>
      <w:divBdr>
        <w:top w:val="none" w:sz="0" w:space="0" w:color="auto"/>
        <w:left w:val="none" w:sz="0" w:space="0" w:color="auto"/>
        <w:bottom w:val="none" w:sz="0" w:space="0" w:color="auto"/>
        <w:right w:val="none" w:sz="0" w:space="0" w:color="auto"/>
      </w:divBdr>
    </w:div>
    <w:div w:id="1867402400">
      <w:bodyDiv w:val="1"/>
      <w:marLeft w:val="0"/>
      <w:marRight w:val="0"/>
      <w:marTop w:val="0"/>
      <w:marBottom w:val="0"/>
      <w:divBdr>
        <w:top w:val="none" w:sz="0" w:space="0" w:color="auto"/>
        <w:left w:val="none" w:sz="0" w:space="0" w:color="auto"/>
        <w:bottom w:val="none" w:sz="0" w:space="0" w:color="auto"/>
        <w:right w:val="none" w:sz="0" w:space="0" w:color="auto"/>
      </w:divBdr>
    </w:div>
    <w:div w:id="1876579762">
      <w:bodyDiv w:val="1"/>
      <w:marLeft w:val="0"/>
      <w:marRight w:val="0"/>
      <w:marTop w:val="0"/>
      <w:marBottom w:val="0"/>
      <w:divBdr>
        <w:top w:val="none" w:sz="0" w:space="0" w:color="auto"/>
        <w:left w:val="none" w:sz="0" w:space="0" w:color="auto"/>
        <w:bottom w:val="none" w:sz="0" w:space="0" w:color="auto"/>
        <w:right w:val="none" w:sz="0" w:space="0" w:color="auto"/>
      </w:divBdr>
    </w:div>
    <w:div w:id="1932349411">
      <w:bodyDiv w:val="1"/>
      <w:marLeft w:val="0"/>
      <w:marRight w:val="0"/>
      <w:marTop w:val="0"/>
      <w:marBottom w:val="0"/>
      <w:divBdr>
        <w:top w:val="none" w:sz="0" w:space="0" w:color="auto"/>
        <w:left w:val="none" w:sz="0" w:space="0" w:color="auto"/>
        <w:bottom w:val="none" w:sz="0" w:space="0" w:color="auto"/>
        <w:right w:val="none" w:sz="0" w:space="0" w:color="auto"/>
      </w:divBdr>
    </w:div>
    <w:div w:id="1938293200">
      <w:bodyDiv w:val="1"/>
      <w:marLeft w:val="0"/>
      <w:marRight w:val="0"/>
      <w:marTop w:val="0"/>
      <w:marBottom w:val="0"/>
      <w:divBdr>
        <w:top w:val="none" w:sz="0" w:space="0" w:color="auto"/>
        <w:left w:val="none" w:sz="0" w:space="0" w:color="auto"/>
        <w:bottom w:val="none" w:sz="0" w:space="0" w:color="auto"/>
        <w:right w:val="none" w:sz="0" w:space="0" w:color="auto"/>
      </w:divBdr>
    </w:div>
    <w:div w:id="1950509577">
      <w:bodyDiv w:val="1"/>
      <w:marLeft w:val="0"/>
      <w:marRight w:val="0"/>
      <w:marTop w:val="0"/>
      <w:marBottom w:val="0"/>
      <w:divBdr>
        <w:top w:val="none" w:sz="0" w:space="0" w:color="auto"/>
        <w:left w:val="none" w:sz="0" w:space="0" w:color="auto"/>
        <w:bottom w:val="none" w:sz="0" w:space="0" w:color="auto"/>
        <w:right w:val="none" w:sz="0" w:space="0" w:color="auto"/>
      </w:divBdr>
    </w:div>
    <w:div w:id="1965766920">
      <w:bodyDiv w:val="1"/>
      <w:marLeft w:val="0"/>
      <w:marRight w:val="0"/>
      <w:marTop w:val="0"/>
      <w:marBottom w:val="0"/>
      <w:divBdr>
        <w:top w:val="none" w:sz="0" w:space="0" w:color="auto"/>
        <w:left w:val="none" w:sz="0" w:space="0" w:color="auto"/>
        <w:bottom w:val="none" w:sz="0" w:space="0" w:color="auto"/>
        <w:right w:val="none" w:sz="0" w:space="0" w:color="auto"/>
      </w:divBdr>
    </w:div>
    <w:div w:id="2092310726">
      <w:bodyDiv w:val="1"/>
      <w:marLeft w:val="0"/>
      <w:marRight w:val="0"/>
      <w:marTop w:val="0"/>
      <w:marBottom w:val="0"/>
      <w:divBdr>
        <w:top w:val="none" w:sz="0" w:space="0" w:color="auto"/>
        <w:left w:val="none" w:sz="0" w:space="0" w:color="auto"/>
        <w:bottom w:val="none" w:sz="0" w:space="0" w:color="auto"/>
        <w:right w:val="none" w:sz="0" w:space="0" w:color="auto"/>
      </w:divBdr>
    </w:div>
    <w:div w:id="210464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dhs.gov/files/publications/ntas-public-guide.shtm" TargetMode="External"/><Relationship Id="rId2" Type="http://schemas.openxmlformats.org/officeDocument/2006/relationships/numbering" Target="numbering.xml"/><Relationship Id="rId16" Type="http://schemas.openxmlformats.org/officeDocument/2006/relationships/hyperlink" Target="https://www.llis.dhs.gov/hsee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vaemergency.gov/em-community/plans/coop-resources" TargetMode="Externa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vaemergency.gov/ReadyVirgin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41DD4B-B7AA-4B01-A80A-077E3870B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4C9DEE75.dotm</Template>
  <TotalTime>0</TotalTime>
  <Pages>3</Pages>
  <Words>14664</Words>
  <Characters>83589</Characters>
  <Application>Microsoft Office Word</Application>
  <DocSecurity>0</DocSecurity>
  <Lines>696</Lines>
  <Paragraphs>196</Paragraphs>
  <ScaleCrop>false</ScaleCrop>
  <HeadingPairs>
    <vt:vector size="2" baseType="variant">
      <vt:variant>
        <vt:lpstr>Title</vt:lpstr>
      </vt:variant>
      <vt:variant>
        <vt:i4>1</vt:i4>
      </vt:variant>
    </vt:vector>
  </HeadingPairs>
  <TitlesOfParts>
    <vt:vector size="1" baseType="lpstr">
      <vt:lpstr>Unversity Department/Division COOP Template</vt:lpstr>
    </vt:vector>
  </TitlesOfParts>
  <Company>BeckDR</Company>
  <LinksUpToDate>false</LinksUpToDate>
  <CharactersWithSpaces>98057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Unversity Department/Division COOP Template</dc:title>
  <dc:creator>DBrusoski</dc:creator>
  <cp:lastModifiedBy>Paul Hoyle</cp:lastModifiedBy>
  <cp:revision>2</cp:revision>
  <cp:lastPrinted>2014-09-03T13:58:00Z</cp:lastPrinted>
  <dcterms:created xsi:type="dcterms:W3CDTF">2018-03-09T21:30:00Z</dcterms:created>
  <dcterms:modified xsi:type="dcterms:W3CDTF">2018-03-09T21:30:00Z</dcterms:modified>
</cp:coreProperties>
</file>